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3EDB34" w14:textId="77777777" w:rsidR="00051F6B" w:rsidRDefault="00FE6B83" w:rsidP="00245C0B">
      <w:pPr>
        <w:jc w:val="right"/>
      </w:pPr>
      <w:r>
        <w:t xml:space="preserve">Rev. </w:t>
      </w:r>
      <w:r w:rsidR="0054743B">
        <w:t>Jonathan Crawford</w:t>
      </w:r>
    </w:p>
    <w:p w14:paraId="466C38AD" w14:textId="77777777" w:rsidR="0054743B" w:rsidRDefault="00242944" w:rsidP="00245C0B">
      <w:pPr>
        <w:jc w:val="right"/>
      </w:pPr>
      <w:r>
        <w:t>November 21 &amp; 22, 2015</w:t>
      </w:r>
    </w:p>
    <w:p w14:paraId="40C71612" w14:textId="77777777" w:rsidR="0054743B" w:rsidRDefault="00ED2A14" w:rsidP="00245C0B">
      <w:pPr>
        <w:jc w:val="right"/>
      </w:pPr>
      <w:r>
        <w:t>Daniel 7</w:t>
      </w:r>
    </w:p>
    <w:p w14:paraId="30A6867C" w14:textId="77777777" w:rsidR="0054743B" w:rsidRDefault="00242944" w:rsidP="00245C0B">
      <w:pPr>
        <w:jc w:val="right"/>
      </w:pPr>
      <w:r>
        <w:t>The Stuff of Dreams</w:t>
      </w:r>
    </w:p>
    <w:p w14:paraId="7F8203A2" w14:textId="77777777" w:rsidR="0054743B" w:rsidRDefault="0054743B" w:rsidP="00245C0B">
      <w:pPr>
        <w:jc w:val="right"/>
      </w:pPr>
    </w:p>
    <w:p w14:paraId="39D24DB8"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w:t>
      </w:r>
      <w:r w:rsidR="00242944">
        <w:t>that we consider today is from Daniel chapter 7, which begins: “</w:t>
      </w:r>
      <w:r w:rsidR="00242944" w:rsidRPr="00242944">
        <w:rPr>
          <w:i/>
        </w:rPr>
        <w:t>In the first year of Belshazzar king of Babylon, Daniel saw a dream and visions of his head as he lay in his bed. Then he wrote down the dream and told the sum of the matter</w:t>
      </w:r>
      <w:r w:rsidRPr="00242944">
        <w:rPr>
          <w:i/>
        </w:rPr>
        <w:t>.</w:t>
      </w:r>
      <w:r w:rsidR="00242944" w:rsidRPr="00242944">
        <w:rPr>
          <w:i/>
        </w:rPr>
        <w:t>”</w:t>
      </w:r>
      <w:r w:rsidR="00ED2A14">
        <w:rPr>
          <w:i/>
        </w:rPr>
        <w:t xml:space="preserve"> (Dan 7:1)</w:t>
      </w:r>
    </w:p>
    <w:p w14:paraId="53FC6D06" w14:textId="77777777" w:rsidR="00B70DF8" w:rsidRDefault="00B70DF8" w:rsidP="00245C0B">
      <w:pPr>
        <w:spacing w:line="360" w:lineRule="auto"/>
      </w:pPr>
      <w:r>
        <w:tab/>
      </w:r>
      <w:r w:rsidR="00242944">
        <w:t xml:space="preserve">Have you ever had a dream that was so powerful you got out of bed and put your dream to pen and paper? Maybe it was so vivid or so horrifying or so </w:t>
      </w:r>
      <w:r w:rsidR="0092584D">
        <w:t xml:space="preserve">interesting that you wanted to make sure you remembered it the next morning. We’ve all experienced the nightmare that seems so very real. Even after we wake up, we are caught in that crack between the dream and real life before reality finally reasserts itself and we breathe a sigh of relief and thank God it wasn’t real. </w:t>
      </w:r>
    </w:p>
    <w:p w14:paraId="15EF6F93" w14:textId="77777777" w:rsidR="00664EDF" w:rsidRDefault="0092584D" w:rsidP="00245C0B">
      <w:pPr>
        <w:spacing w:line="360" w:lineRule="auto"/>
        <w:rPr>
          <w:i/>
        </w:rPr>
      </w:pPr>
      <w:r>
        <w:tab/>
        <w:t xml:space="preserve">Daniel had a nightmare like </w:t>
      </w:r>
      <w:proofErr w:type="gramStart"/>
      <w:r>
        <w:t>this,</w:t>
      </w:r>
      <w:proofErr w:type="gramEnd"/>
      <w:r>
        <w:t xml:space="preserve"> only Daniel’s dream was a vision from God. His nightmare was vivid and horrible. Picture this: </w:t>
      </w:r>
      <w:r w:rsidR="00664EDF">
        <w:t>he saw</w:t>
      </w:r>
      <w:r w:rsidR="00664EDF" w:rsidRPr="00664EDF">
        <w:rPr>
          <w:i/>
        </w:rPr>
        <w:t xml:space="preserve"> </w:t>
      </w:r>
      <w:r w:rsidRPr="00664EDF">
        <w:rPr>
          <w:i/>
        </w:rPr>
        <w:t>four great beasts came up out of the sea, different from one another.</w:t>
      </w:r>
      <w:r w:rsidRPr="00664EDF">
        <w:rPr>
          <w:b/>
          <w:bCs/>
          <w:i/>
        </w:rPr>
        <w:t> </w:t>
      </w:r>
      <w:r w:rsidRPr="00664EDF">
        <w:rPr>
          <w:i/>
        </w:rPr>
        <w:t>The first was lik</w:t>
      </w:r>
      <w:r w:rsidR="00664EDF" w:rsidRPr="00664EDF">
        <w:rPr>
          <w:i/>
        </w:rPr>
        <w:t>e a lion and had eagles' wings…</w:t>
      </w:r>
      <w:r w:rsidRPr="00664EDF">
        <w:rPr>
          <w:i/>
        </w:rPr>
        <w:t>And behold, another beast, a second one, like a bear. It was raised up on one side. It had three ribs in its mouth between its teeth; and it was to</w:t>
      </w:r>
      <w:r w:rsidR="00664EDF" w:rsidRPr="00664EDF">
        <w:rPr>
          <w:i/>
        </w:rPr>
        <w:t>ld, ‘Arise, devour much flesh.’</w:t>
      </w:r>
      <w:r w:rsidRPr="00664EDF">
        <w:rPr>
          <w:b/>
          <w:bCs/>
          <w:i/>
        </w:rPr>
        <w:t> </w:t>
      </w:r>
      <w:r w:rsidR="00664EDF" w:rsidRPr="00664EDF">
        <w:rPr>
          <w:i/>
        </w:rPr>
        <w:t>…</w:t>
      </w:r>
      <w:proofErr w:type="gramStart"/>
      <w:r w:rsidRPr="00664EDF">
        <w:rPr>
          <w:i/>
        </w:rPr>
        <w:t>and</w:t>
      </w:r>
      <w:proofErr w:type="gramEnd"/>
      <w:r w:rsidRPr="00664EDF">
        <w:rPr>
          <w:i/>
        </w:rPr>
        <w:t xml:space="preserve"> behold, another, like a leopard, with four wings of a bird on its back. And the beast had four heads</w:t>
      </w:r>
      <w:r w:rsidR="00664EDF" w:rsidRPr="00664EDF">
        <w:rPr>
          <w:i/>
        </w:rPr>
        <w:t>, and dominion was given to it.</w:t>
      </w:r>
      <w:r w:rsidR="00ED2A14">
        <w:rPr>
          <w:i/>
        </w:rPr>
        <w:t xml:space="preserve"> (Dan 7:3-6)</w:t>
      </w:r>
    </w:p>
    <w:p w14:paraId="1D981F90" w14:textId="77777777" w:rsidR="0092584D" w:rsidRDefault="00664EDF" w:rsidP="00664EDF">
      <w:pPr>
        <w:spacing w:line="360" w:lineRule="auto"/>
      </w:pPr>
      <w:r>
        <w:rPr>
          <w:i/>
        </w:rPr>
        <w:tab/>
      </w:r>
      <w:r>
        <w:t xml:space="preserve">And if these fearsome hybrid beasts weren’t menacing enough, it got even worse. Daniel saw a fourth beast that was more terrible than any of the others. Unlike the others, which resembled animals, this fourth beast looked like no creature of earth. This is how he described it: </w:t>
      </w:r>
      <w:r w:rsidR="0092584D" w:rsidRPr="00664EDF">
        <w:rPr>
          <w:i/>
        </w:rPr>
        <w:t xml:space="preserve">behold, a fourth beast, terrifying and dreadful and exceedingly strong. It had great iron teeth; it devoured and broke in pieces and stamped what was left with its feet. </w:t>
      </w:r>
      <w:r>
        <w:rPr>
          <w:i/>
        </w:rPr>
        <w:t>…I</w:t>
      </w:r>
      <w:r w:rsidR="0092584D" w:rsidRPr="00664EDF">
        <w:rPr>
          <w:i/>
        </w:rPr>
        <w:t xml:space="preserve">t had ten horns. </w:t>
      </w:r>
      <w:r w:rsidRPr="00664EDF">
        <w:rPr>
          <w:i/>
        </w:rPr>
        <w:t>A</w:t>
      </w:r>
      <w:r w:rsidR="0092584D" w:rsidRPr="00664EDF">
        <w:rPr>
          <w:i/>
        </w:rPr>
        <w:t>nd there came up among them another horn</w:t>
      </w:r>
      <w:r>
        <w:rPr>
          <w:i/>
        </w:rPr>
        <w:t>, a little one…</w:t>
      </w:r>
      <w:proofErr w:type="gramStart"/>
      <w:r w:rsidRPr="00664EDF">
        <w:rPr>
          <w:i/>
        </w:rPr>
        <w:t>In</w:t>
      </w:r>
      <w:proofErr w:type="gramEnd"/>
      <w:r w:rsidR="0092584D" w:rsidRPr="00664EDF">
        <w:rPr>
          <w:i/>
        </w:rPr>
        <w:t xml:space="preserve"> this horn were eyes like the eyes of a man, and a mouth speaking great things.</w:t>
      </w:r>
      <w:r w:rsidR="00ED2A14">
        <w:rPr>
          <w:i/>
        </w:rPr>
        <w:t xml:space="preserve"> (Dan 7:7-8)</w:t>
      </w:r>
    </w:p>
    <w:p w14:paraId="6FFFA3E3" w14:textId="77777777" w:rsidR="00664EDF" w:rsidRDefault="00664EDF" w:rsidP="00371EEA">
      <w:pPr>
        <w:spacing w:line="360" w:lineRule="auto"/>
        <w:ind w:firstLine="720"/>
      </w:pPr>
      <w:r>
        <w:t>These monsters represented the great and</w:t>
      </w:r>
      <w:r w:rsidR="00371EEA">
        <w:t xml:space="preserve"> powerful nations of the world. They shared in common that they each conquered and controlled Israel at some point in their history. </w:t>
      </w:r>
    </w:p>
    <w:p w14:paraId="3D3F2DBB" w14:textId="77777777" w:rsidR="00A273AA" w:rsidRDefault="00371EEA" w:rsidP="00371EEA">
      <w:pPr>
        <w:spacing w:line="360" w:lineRule="auto"/>
        <w:ind w:firstLine="720"/>
      </w:pPr>
      <w:r>
        <w:t>The dream continued, and as dreams often do, it took a completely different direction. Suddenly, Daniel was transported to a</w:t>
      </w:r>
      <w:r w:rsidR="00BB450D">
        <w:t xml:space="preserve"> great and kingly judgment hall.</w:t>
      </w:r>
      <w:r>
        <w:t xml:space="preserve"> </w:t>
      </w:r>
      <w:r w:rsidR="00BB450D">
        <w:t xml:space="preserve">We read: </w:t>
      </w:r>
      <w:r w:rsidRPr="00371EEA">
        <w:rPr>
          <w:i/>
        </w:rPr>
        <w:t xml:space="preserve">thrones were placed, and the Ancient of Days took his seat; his clothing was white as snow, and the hair of his head like pure wool; his throne was fiery </w:t>
      </w:r>
      <w:proofErr w:type="gramStart"/>
      <w:r w:rsidRPr="00371EEA">
        <w:rPr>
          <w:i/>
        </w:rPr>
        <w:t>flames;…[</w:t>
      </w:r>
      <w:proofErr w:type="gramEnd"/>
      <w:r w:rsidRPr="00371EEA">
        <w:rPr>
          <w:i/>
        </w:rPr>
        <w:t>and millions of angels] stood before him; the court sat in judgment, and the books were opened</w:t>
      </w:r>
      <w:r w:rsidR="00BB450D">
        <w:rPr>
          <w:i/>
        </w:rPr>
        <w:t>.</w:t>
      </w:r>
      <w:r w:rsidR="00ED2A14">
        <w:rPr>
          <w:i/>
        </w:rPr>
        <w:t xml:space="preserve"> (Dan 7:9-10)</w:t>
      </w:r>
      <w:r w:rsidR="00BB450D">
        <w:rPr>
          <w:i/>
        </w:rPr>
        <w:t xml:space="preserve"> </w:t>
      </w:r>
      <w:r w:rsidR="00BB450D">
        <w:t xml:space="preserve">So there sat God himself, the Ancient of Days, the great judge. A court case was about to be called to order. On trial were not only those beastly nations </w:t>
      </w:r>
      <w:proofErr w:type="gramStart"/>
      <w:r w:rsidR="00BB450D">
        <w:t>but</w:t>
      </w:r>
      <w:proofErr w:type="gramEnd"/>
      <w:r w:rsidR="00BB450D">
        <w:t xml:space="preserve"> all peoples of all nations. The evidence was all </w:t>
      </w:r>
      <w:proofErr w:type="gramStart"/>
      <w:r w:rsidR="00BB450D">
        <w:t>there</w:t>
      </w:r>
      <w:proofErr w:type="gramEnd"/>
      <w:r w:rsidR="00BB450D">
        <w:t xml:space="preserve"> in the books – every thought ever </w:t>
      </w:r>
      <w:proofErr w:type="spellStart"/>
      <w:r w:rsidR="00BB450D">
        <w:t>thunk</w:t>
      </w:r>
      <w:proofErr w:type="spellEnd"/>
      <w:r w:rsidR="00BB450D">
        <w:t>, every deed ever done, every word ever spoken</w:t>
      </w:r>
      <w:r w:rsidR="00A273AA">
        <w:t>.</w:t>
      </w:r>
    </w:p>
    <w:p w14:paraId="3BCA38EC" w14:textId="77777777" w:rsidR="00BB450D" w:rsidRDefault="00A273AA" w:rsidP="00371EEA">
      <w:pPr>
        <w:spacing w:line="360" w:lineRule="auto"/>
        <w:ind w:firstLine="720"/>
      </w:pPr>
      <w:r>
        <w:lastRenderedPageBreak/>
        <w:t xml:space="preserve">Wouldn’t this be a terrible nightmare? </w:t>
      </w:r>
      <w:r w:rsidR="00E7044F">
        <w:t>First these horrifying monsters and then y</w:t>
      </w:r>
      <w:r>
        <w:t>ou’re before God and there’s a book open on a table in front of you and in that book</w:t>
      </w:r>
      <w:r w:rsidR="00BB450D">
        <w:t xml:space="preserve"> </w:t>
      </w:r>
      <w:r>
        <w:t xml:space="preserve">you see the story of your life and it contains page upon page of all your sins – all those dark thoughts, all those harsh or gossiped words, all those selfish deeds, all that you wish you could hide, all that you wish could be forgotten, all that you wish were only figments of a fading nightmare, all right there in permanent ink, printed and in plain sight. I used to think that when I died, God would sit down with me and we would watch a video of my life so that all my foibles and sins could be pointed out. How embarrassing would that be? </w:t>
      </w:r>
    </w:p>
    <w:p w14:paraId="57F69557" w14:textId="77777777" w:rsidR="00A273AA" w:rsidRDefault="007610EA" w:rsidP="00371EEA">
      <w:pPr>
        <w:spacing w:line="360" w:lineRule="auto"/>
        <w:ind w:firstLine="720"/>
      </w:pPr>
      <w:r>
        <w:t xml:space="preserve">Of course, Daniel’s vision is the truth. God is aware of all our deeds. To him, we are all open books. </w:t>
      </w:r>
    </w:p>
    <w:p w14:paraId="29CC221E" w14:textId="77777777" w:rsidR="00A257AD" w:rsidRDefault="00E92CF0" w:rsidP="00371EEA">
      <w:pPr>
        <w:spacing w:line="360" w:lineRule="auto"/>
        <w:ind w:firstLine="720"/>
      </w:pPr>
      <w:r>
        <w:t>But t</w:t>
      </w:r>
      <w:r w:rsidR="007610EA">
        <w:t xml:space="preserve">here was a second part to Daniel’s dream – suddenly, he saw the horrifying, unearthly beast destroyed and burned with fire. The other three beasts were stripped of their power and authority. What moments ago seemed terrifying and irresistibly strong was suddenly reduced to nothing. The Ancient of Days </w:t>
      </w:r>
      <w:r w:rsidR="00A257AD">
        <w:t xml:space="preserve">subdued these great nations in an instant! </w:t>
      </w:r>
    </w:p>
    <w:p w14:paraId="1745A7E0" w14:textId="77777777" w:rsidR="007610EA" w:rsidRDefault="00A257AD" w:rsidP="00371EEA">
      <w:pPr>
        <w:spacing w:line="360" w:lineRule="auto"/>
        <w:ind w:firstLine="720"/>
      </w:pPr>
      <w:r>
        <w:t xml:space="preserve">And then he saw another creature. Unlike the others who emerged from the sea, this one came from above, </w:t>
      </w:r>
      <w:r w:rsidR="00A656CC">
        <w:t>on</w:t>
      </w:r>
      <w:r>
        <w:t xml:space="preserve"> the clouds of heaven. And it didn’t have the appearance of an animal or a beast but instead it was like a son of man. He came before the Ancient of Days and was given dominion, and glory, and a kingdom that all peoples, nations, and languages should serve him. The kingdoms of the beasts were only temporary but the dominion of the son of man </w:t>
      </w:r>
      <w:r w:rsidR="00E92CF0">
        <w:t>was</w:t>
      </w:r>
      <w:r>
        <w:t xml:space="preserve"> everlasting. </w:t>
      </w:r>
    </w:p>
    <w:p w14:paraId="66460115" w14:textId="77777777" w:rsidR="00C32DC5" w:rsidRDefault="00A257AD" w:rsidP="00371EEA">
      <w:pPr>
        <w:spacing w:line="360" w:lineRule="auto"/>
        <w:ind w:firstLine="720"/>
      </w:pPr>
      <w:r>
        <w:t>And who is this Son of Man? God answered</w:t>
      </w:r>
      <w:r w:rsidR="00A656CC">
        <w:t xml:space="preserve"> that question in another dream.</w:t>
      </w:r>
      <w:r>
        <w:t xml:space="preserve"> </w:t>
      </w:r>
      <w:r w:rsidR="00A656CC">
        <w:t>This time the dreamer was</w:t>
      </w:r>
      <w:r>
        <w:t xml:space="preserve"> a</w:t>
      </w:r>
      <w:r w:rsidR="0021333F">
        <w:t xml:space="preserve"> distraught carpenter. As he slept, an angel appeared to him and said, </w:t>
      </w:r>
      <w:r w:rsidR="0021333F" w:rsidRPr="0021333F">
        <w:rPr>
          <w:i/>
        </w:rPr>
        <w:t>“Joseph, son of David, do not fear to take Mary as your wife, for that which is conceived in her is from the Holy Spirit. She will bear a son, and you shall call his name Jesus, for he will save his people from their sins.”</w:t>
      </w:r>
      <w:r w:rsidR="00ED2A14">
        <w:rPr>
          <w:i/>
        </w:rPr>
        <w:t xml:space="preserve"> (Mt </w:t>
      </w:r>
      <w:r w:rsidR="00ED2770">
        <w:rPr>
          <w:i/>
        </w:rPr>
        <w:t>1:20-21)</w:t>
      </w:r>
      <w:bookmarkStart w:id="0" w:name="_GoBack"/>
      <w:bookmarkEnd w:id="0"/>
      <w:r w:rsidR="0021333F">
        <w:t xml:space="preserve"> </w:t>
      </w:r>
      <w:r w:rsidR="00C32DC5">
        <w:t xml:space="preserve">This Son of Man was sent into the world not to condemn but to save. </w:t>
      </w:r>
    </w:p>
    <w:p w14:paraId="26A47220" w14:textId="77777777" w:rsidR="00A656CC" w:rsidRDefault="00C32DC5" w:rsidP="00371EEA">
      <w:pPr>
        <w:spacing w:line="360" w:lineRule="auto"/>
        <w:ind w:firstLine="720"/>
      </w:pPr>
      <w:r>
        <w:t xml:space="preserve">As the hour approached for Jesus to save his people from their sins, he found himself standing in a judgment hall – not before </w:t>
      </w:r>
      <w:r w:rsidR="00A656CC">
        <w:t>the Ancient of Days</w:t>
      </w:r>
      <w:r>
        <w:t xml:space="preserve"> but in the courts of the high priest. The court sat in judgment and the books were opened. </w:t>
      </w:r>
      <w:r>
        <w:rPr>
          <w:i/>
        </w:rPr>
        <w:t>T</w:t>
      </w:r>
      <w:r w:rsidRPr="00C32DC5">
        <w:rPr>
          <w:i/>
        </w:rPr>
        <w:t>he high priest asked him, “Are you the Christ, the Son of the Blessed?” And Jesus said, “I am, and you will see the Son of Man seated at the right hand of Power, and coming with the clouds of heaven.”</w:t>
      </w:r>
      <w:r w:rsidRPr="00C32DC5">
        <w:rPr>
          <w:b/>
          <w:bCs/>
          <w:i/>
        </w:rPr>
        <w:t> </w:t>
      </w:r>
      <w:r w:rsidRPr="00C32DC5">
        <w:rPr>
          <w:i/>
        </w:rPr>
        <w:t>And the high priest tore his garments and said, “What further witnesses do we need?</w:t>
      </w:r>
      <w:r w:rsidRPr="00C32DC5">
        <w:rPr>
          <w:b/>
          <w:bCs/>
          <w:i/>
        </w:rPr>
        <w:t> </w:t>
      </w:r>
      <w:r w:rsidRPr="00C32DC5">
        <w:rPr>
          <w:i/>
        </w:rPr>
        <w:t>You have heard his blasphemy. What is your decision?” And they all condemned him as deserving death</w:t>
      </w:r>
      <w:r>
        <w:rPr>
          <w:i/>
        </w:rPr>
        <w:t>.</w:t>
      </w:r>
      <w:r w:rsidR="00ED2A14">
        <w:rPr>
          <w:i/>
        </w:rPr>
        <w:t xml:space="preserve"> (Mk 14:61-64)</w:t>
      </w:r>
      <w:r>
        <w:rPr>
          <w:i/>
        </w:rPr>
        <w:t xml:space="preserve"> </w:t>
      </w:r>
      <w:r>
        <w:t>Jesus must have felt like he was living a nightmare. He must have wished he could wake up; that it could all be a dream – “</w:t>
      </w:r>
      <w:r>
        <w:rPr>
          <w:i/>
        </w:rPr>
        <w:t xml:space="preserve">My Father, if it be possible, let this cup pass from me!” </w:t>
      </w:r>
      <w:r>
        <w:t xml:space="preserve">But it was no dream. Jesus resolved to fulfill his mission, no matter the cost – </w:t>
      </w:r>
      <w:r>
        <w:rPr>
          <w:i/>
        </w:rPr>
        <w:t>“nevertheless, not as I will but as you will, [my Father].”</w:t>
      </w:r>
      <w:r w:rsidR="00ED2A14">
        <w:rPr>
          <w:i/>
        </w:rPr>
        <w:t xml:space="preserve"> (Mt 26:39)</w:t>
      </w:r>
      <w:r>
        <w:rPr>
          <w:i/>
        </w:rPr>
        <w:t xml:space="preserve"> </w:t>
      </w:r>
      <w:r>
        <w:t xml:space="preserve">To Calvary he </w:t>
      </w:r>
      <w:r w:rsidR="00E92CF0">
        <w:t>carried</w:t>
      </w:r>
      <w:r>
        <w:t xml:space="preserve"> the heavy load – the sins of all p</w:t>
      </w:r>
      <w:r w:rsidR="00E92CF0">
        <w:t>eoples, nations, and languages.</w:t>
      </w:r>
      <w:r>
        <w:t xml:space="preserve"> </w:t>
      </w:r>
      <w:r w:rsidR="00A656CC">
        <w:t xml:space="preserve">Having finished his work, he ascended back to the throne of heaven to receive all authority in heaven and on earth. </w:t>
      </w:r>
    </w:p>
    <w:p w14:paraId="0DBAF3E5" w14:textId="77777777" w:rsidR="005F61AC" w:rsidRDefault="00A656CC" w:rsidP="00371EEA">
      <w:pPr>
        <w:spacing w:line="360" w:lineRule="auto"/>
        <w:ind w:firstLine="720"/>
      </w:pPr>
      <w:r>
        <w:t xml:space="preserve">Jesus’ death, resurrection, and ascension created a whole new reality. Those who scorned and rejected the Son of Man, those who mocked him as the King of the Jews will see him return in glory as the King of Kings and Lord of Lords. </w:t>
      </w:r>
      <w:r w:rsidR="005F61AC">
        <w:t>They will be gathered before the Ancient of Days and all the holy angels. The court will sit in judgment and the books will be opened. All of our worst nightmares will be subdued in an instant: the devil and his angels, death and the grave, those who have murdered in the name of Allah – they will all be brought to nothing. And then the book of your deeds and mine will be opened but no longer do we fear God’s judgment. The Son of Man has acquitted us. Those pages that once recorded all our sins are now drenched in the blood of Christ. God will look at the book and see written there only the name of Jesus. We will be a part of his everlasting dominion.</w:t>
      </w:r>
    </w:p>
    <w:p w14:paraId="582B497E" w14:textId="77777777" w:rsidR="00A257AD" w:rsidRPr="00E7044F" w:rsidRDefault="005F61AC" w:rsidP="00371EEA">
      <w:pPr>
        <w:spacing w:line="360" w:lineRule="auto"/>
        <w:ind w:firstLine="720"/>
      </w:pPr>
      <w:r>
        <w:t xml:space="preserve">Perhaps right now the end of the age and eternal kingdom seem like far off, hazy dreams to us. What seems real to us right now, what we know very vividly are the </w:t>
      </w:r>
      <w:r w:rsidR="00E7044F">
        <w:t>terrifying beasts</w:t>
      </w:r>
      <w:r>
        <w:t xml:space="preserve">: sickness, poverty, terrorism, </w:t>
      </w:r>
      <w:r w:rsidR="00E7044F">
        <w:t xml:space="preserve">and a never-ending battle against the sinful nature. But in the end, all of that will seem like a brief nightmare. Reality will assert itself and we will </w:t>
      </w:r>
      <w:proofErr w:type="gramStart"/>
      <w:r w:rsidR="00E7044F">
        <w:t>breathe</w:t>
      </w:r>
      <w:proofErr w:type="gramEnd"/>
      <w:r w:rsidR="00E7044F">
        <w:t xml:space="preserve"> a sigh of relief and thank God that even though it </w:t>
      </w:r>
      <w:r w:rsidR="00E7044F">
        <w:rPr>
          <w:i/>
        </w:rPr>
        <w:t>was</w:t>
      </w:r>
      <w:r w:rsidR="00E7044F">
        <w:t xml:space="preserve"> all real, he rescued us by the cross of Christ the King. AMEN.</w:t>
      </w:r>
    </w:p>
    <w:p w14:paraId="0FAF548C"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2944"/>
    <w:rsid w:val="00051F6B"/>
    <w:rsid w:val="00115729"/>
    <w:rsid w:val="0021333F"/>
    <w:rsid w:val="00242944"/>
    <w:rsid w:val="00245C0B"/>
    <w:rsid w:val="00371EEA"/>
    <w:rsid w:val="0054743B"/>
    <w:rsid w:val="005F61AC"/>
    <w:rsid w:val="00664EDF"/>
    <w:rsid w:val="007610EA"/>
    <w:rsid w:val="0092584D"/>
    <w:rsid w:val="00A257AD"/>
    <w:rsid w:val="00A273AA"/>
    <w:rsid w:val="00A656CC"/>
    <w:rsid w:val="00B45ECA"/>
    <w:rsid w:val="00B70DF8"/>
    <w:rsid w:val="00BB450D"/>
    <w:rsid w:val="00C32DC5"/>
    <w:rsid w:val="00E7044F"/>
    <w:rsid w:val="00E92CF0"/>
    <w:rsid w:val="00ED2770"/>
    <w:rsid w:val="00ED2A14"/>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46F380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849</TotalTime>
  <Pages>3</Pages>
  <Words>1166</Words>
  <Characters>6647</Characters>
  <Application>Microsoft Macintosh Word</Application>
  <DocSecurity>0</DocSecurity>
  <Lines>55</Lines>
  <Paragraphs>15</Paragraphs>
  <ScaleCrop>false</ScaleCrop>
  <Company>Concordia Seminary</Company>
  <LinksUpToDate>false</LinksUpToDate>
  <CharactersWithSpaces>7798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2015-11-21T02:05:00Z</dcterms:created>
  <dcterms:modified xsi:type="dcterms:W3CDTF">2015-11-21T17:05:00Z</dcterms:modified>
</cp:coreProperties>
</file>