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FBB3ED" w14:textId="77777777" w:rsidR="00051F6B" w:rsidRDefault="00FE6B83" w:rsidP="00245C0B">
      <w:pPr>
        <w:jc w:val="right"/>
      </w:pPr>
      <w:r>
        <w:t xml:space="preserve">Rev. </w:t>
      </w:r>
      <w:r w:rsidR="0054743B">
        <w:t>Jonathan Crawford</w:t>
      </w:r>
    </w:p>
    <w:p w14:paraId="083253EF" w14:textId="77777777" w:rsidR="0054743B" w:rsidRDefault="006A1E9F" w:rsidP="00245C0B">
      <w:pPr>
        <w:jc w:val="right"/>
      </w:pPr>
      <w:r>
        <w:t>November 7 &amp; 8, 2015</w:t>
      </w:r>
    </w:p>
    <w:p w14:paraId="0DCA9A38" w14:textId="77777777" w:rsidR="0054743B" w:rsidRDefault="006A1E9F" w:rsidP="00245C0B">
      <w:pPr>
        <w:jc w:val="right"/>
      </w:pPr>
      <w:r>
        <w:t>Mark 12:38-44</w:t>
      </w:r>
    </w:p>
    <w:p w14:paraId="308B1822" w14:textId="77777777" w:rsidR="0054743B" w:rsidRDefault="00870DFF" w:rsidP="00245C0B">
      <w:pPr>
        <w:jc w:val="right"/>
      </w:pPr>
      <w:r>
        <w:t>Giving out of Poverty</w:t>
      </w:r>
    </w:p>
    <w:p w14:paraId="63299642" w14:textId="77777777" w:rsidR="0054743B" w:rsidRDefault="0054743B" w:rsidP="00245C0B">
      <w:pPr>
        <w:jc w:val="right"/>
      </w:pPr>
    </w:p>
    <w:p w14:paraId="4D764DDF"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870DFF">
        <w:t xml:space="preserve">consider today is from Mark’s gospel: </w:t>
      </w:r>
      <w:r w:rsidR="00442C53" w:rsidRPr="00442C53">
        <w:rPr>
          <w:i/>
        </w:rPr>
        <w:t>For they all contributed out of their abundance, but she out of her poverty has put in everything she had, all she had to live on</w:t>
      </w:r>
      <w:r>
        <w:t>.</w:t>
      </w:r>
    </w:p>
    <w:p w14:paraId="4E96536E" w14:textId="1ADFFC74" w:rsidR="00B70DF8" w:rsidRDefault="00B70DF8" w:rsidP="00245C0B">
      <w:pPr>
        <w:spacing w:line="360" w:lineRule="auto"/>
      </w:pPr>
      <w:r>
        <w:tab/>
      </w:r>
      <w:r w:rsidR="00442C53">
        <w:t xml:space="preserve">Picture this…the counters arrive Monday/tomorrow afternoon to count the offerings. As they’re sorting through a pile of envelopes and loose cash, suddenly one of them gasps out loud. The others stop what they’re doing and look over her shoulder to see a check for one million dollars written out to St. Paul. </w:t>
      </w:r>
      <w:r w:rsidR="001D5A70">
        <w:t>Now we might think: “Great Scott!</w:t>
      </w:r>
      <w:r w:rsidR="00442C53">
        <w:t xml:space="preserve"> God and church must be very important to this person to give such an extraordinary offering!” Then you see the name </w:t>
      </w:r>
      <w:r w:rsidR="001A20C7">
        <w:t>on the check is Donald Trump…</w:t>
      </w:r>
      <w:r w:rsidR="001D5A70">
        <w:t xml:space="preserve">His net worth is estimated at 8.74 billion dollars, which makes his offering about one ten-thousandth of his wealth; a fraction of one percent. </w:t>
      </w:r>
      <w:proofErr w:type="gramStart"/>
      <w:r w:rsidR="001D5A70">
        <w:t>Still an impressive offering from our point of view but to someone that wealthy, it’s pocket change.</w:t>
      </w:r>
      <w:proofErr w:type="gramEnd"/>
      <w:r w:rsidR="001D5A70">
        <w:t xml:space="preserve"> </w:t>
      </w:r>
    </w:p>
    <w:p w14:paraId="780B809E" w14:textId="77777777" w:rsidR="000036CB" w:rsidRDefault="001D5A70" w:rsidP="00245C0B">
      <w:pPr>
        <w:spacing w:line="360" w:lineRule="auto"/>
      </w:pPr>
      <w:r>
        <w:tab/>
      </w:r>
      <w:r w:rsidR="000036CB">
        <w:t xml:space="preserve">The same principle is in play in our gospel reading where Jesus says that the wealthy people at the temple contributed out of their abundance. This can hardly be called a sacrifice. The amount given might be considered large but the giver would barely notice their money was gone! </w:t>
      </w:r>
    </w:p>
    <w:p w14:paraId="6C522F8C" w14:textId="4A01F5FB" w:rsidR="001D5A70" w:rsidRDefault="000036CB" w:rsidP="00245C0B">
      <w:pPr>
        <w:spacing w:line="360" w:lineRule="auto"/>
      </w:pPr>
      <w:r>
        <w:tab/>
        <w:t>Contrast these wealthy people giving huge amounts with the poor widow who put in two copper coins. Contrary to popular belief, she did not give a mite. She gave two coins known as leptons. They were the lowest value coin in circulation at the time and even though our translation says they equaled a penny, if we adjust for inflation they would probably be worth about 50 cents today. Two quarters. Two is significant. This poor widow could have easily kept one</w:t>
      </w:r>
      <w:r w:rsidR="008B792A">
        <w:t xml:space="preserve"> of these measly</w:t>
      </w:r>
      <w:r>
        <w:t xml:space="preserve"> coin</w:t>
      </w:r>
      <w:r w:rsidR="008B792A">
        <w:t>s</w:t>
      </w:r>
      <w:r>
        <w:t xml:space="preserve"> back for herself. Then she would still have given </w:t>
      </w:r>
      <w:r>
        <w:rPr>
          <w:u w:val="single"/>
        </w:rPr>
        <w:t>half</w:t>
      </w:r>
      <w:r>
        <w:t xml:space="preserve"> of all she had but she put in both coins –</w:t>
      </w:r>
      <w:r w:rsidR="00FE4003">
        <w:t xml:space="preserve"> everything she had. 100%. </w:t>
      </w:r>
      <w:r w:rsidR="008B792A">
        <w:t>Proportional giving was</w:t>
      </w:r>
      <w:r w:rsidR="00FE4003">
        <w:t xml:space="preserve"> important in Israel. Even before there was currency, God expected a tithe – a tenth of the fruit of the land, a tenth of the harvest, </w:t>
      </w:r>
      <w:proofErr w:type="gramStart"/>
      <w:r w:rsidR="00FE4003">
        <w:t>a</w:t>
      </w:r>
      <w:proofErr w:type="gramEnd"/>
      <w:r w:rsidR="00FE4003">
        <w:t xml:space="preserve"> tenth of the herds was to be sacrificed to the Lord. Christians today still use the tithe as a general guideline. We are not boun</w:t>
      </w:r>
      <w:r w:rsidR="00A36D0D">
        <w:t xml:space="preserve">d by law to tithe anymore. The </w:t>
      </w:r>
      <w:r w:rsidR="0068263E">
        <w:t xml:space="preserve">civil and </w:t>
      </w:r>
      <w:r w:rsidR="00A36D0D">
        <w:t xml:space="preserve">ceremonial laws of Israel ended with Christ. </w:t>
      </w:r>
      <w:r w:rsidR="0068263E">
        <w:t>B</w:t>
      </w:r>
      <w:r w:rsidR="00FE4003">
        <w:t>ut I think a tenth</w:t>
      </w:r>
      <w:r w:rsidR="0068263E">
        <w:t xml:space="preserve"> is still a good rule of thumb even for Christians who give freely and cheerfully. </w:t>
      </w:r>
    </w:p>
    <w:p w14:paraId="27F6FB55" w14:textId="57434EE9" w:rsidR="00B451B5" w:rsidRDefault="00FE4003" w:rsidP="00245C0B">
      <w:pPr>
        <w:spacing w:line="360" w:lineRule="auto"/>
      </w:pPr>
      <w:r>
        <w:tab/>
        <w:t xml:space="preserve">This widow </w:t>
      </w:r>
      <w:r w:rsidR="00201480">
        <w:t xml:space="preserve">gave more than the wealthy </w:t>
      </w:r>
      <w:proofErr w:type="gramStart"/>
      <w:r w:rsidR="00201480">
        <w:t>who</w:t>
      </w:r>
      <w:proofErr w:type="gramEnd"/>
      <w:r w:rsidR="00201480">
        <w:t xml:space="preserve"> put in large sums because she went above and beyond and gave all that she had to live on. Did she wonder how she was going to survive with no money? Did she wonder how she was going to buy food</w:t>
      </w:r>
      <w:r w:rsidR="001A20C7">
        <w:t xml:space="preserve"> or pay the rent</w:t>
      </w:r>
      <w:r w:rsidR="00201480">
        <w:t xml:space="preserve">? Evidently </w:t>
      </w:r>
      <w:r w:rsidR="001A20C7">
        <w:t>these were not</w:t>
      </w:r>
      <w:r w:rsidR="00201480">
        <w:t xml:space="preserve"> concern</w:t>
      </w:r>
      <w:r w:rsidR="001A20C7">
        <w:t>s</w:t>
      </w:r>
      <w:r w:rsidR="00201480">
        <w:t xml:space="preserve"> to her! She trusted that God would take care of her as He does the birds of the air and the lilies of the field. Her giving was a visible expression of her invisible faith. </w:t>
      </w:r>
      <w:r w:rsidR="00532784">
        <w:t xml:space="preserve"> </w:t>
      </w:r>
    </w:p>
    <w:p w14:paraId="4914ADE4" w14:textId="3DE8F8B0" w:rsidR="00B451B5" w:rsidRDefault="00B451B5" w:rsidP="00245C0B">
      <w:pPr>
        <w:spacing w:line="360" w:lineRule="auto"/>
      </w:pPr>
      <w:r>
        <w:tab/>
        <w:t>In other words, money talks. It doesn’t buy eternal things. It doesn’t earn us favor with God. But it does reveal where our priorities lie. Jesus said, “</w:t>
      </w:r>
      <w:r>
        <w:rPr>
          <w:i/>
        </w:rPr>
        <w:t xml:space="preserve">Where your treasure is, there will your heart be also.” </w:t>
      </w:r>
      <w:r>
        <w:t xml:space="preserve">Our spending habits can show where our hearts </w:t>
      </w:r>
      <w:r w:rsidR="00455539">
        <w:t xml:space="preserve">truly </w:t>
      </w:r>
      <w:r>
        <w:t xml:space="preserve">are. So if money talks, what is </w:t>
      </w:r>
      <w:r w:rsidR="00D57BBA">
        <w:t>ours</w:t>
      </w:r>
      <w:r>
        <w:t xml:space="preserve"> saying? </w:t>
      </w:r>
    </w:p>
    <w:p w14:paraId="7DC63F7F" w14:textId="6E75AA5E" w:rsidR="00454FC2" w:rsidRDefault="00B451B5" w:rsidP="00B451B5">
      <w:pPr>
        <w:spacing w:line="360" w:lineRule="auto"/>
        <w:ind w:firstLine="720"/>
      </w:pPr>
      <w:r>
        <w:lastRenderedPageBreak/>
        <w:t xml:space="preserve">I have some concerning numbers to share with you…and forgive me if this is too specific to share in a sermon but I do think it </w:t>
      </w:r>
      <w:r w:rsidR="00D57BBA">
        <w:t xml:space="preserve">fits right into our text for today…there are less than two months left in this year and our congregation is $85,000 short of meeting the budget. </w:t>
      </w:r>
      <w:r w:rsidR="00454FC2">
        <w:t xml:space="preserve">Part of that is this chair-lift project we agreed to support. It’s already been a great blessing used by many people! But as you can see each week on the way in to church, we’re stuck at a little over half way up the fundraising </w:t>
      </w:r>
      <w:r w:rsidR="00455539">
        <w:t>staircase</w:t>
      </w:r>
      <w:r w:rsidR="00454FC2">
        <w:t xml:space="preserve"> here. </w:t>
      </w:r>
    </w:p>
    <w:p w14:paraId="14D89CEC" w14:textId="5CCDC082" w:rsidR="00454FC2" w:rsidRDefault="00D57BBA" w:rsidP="00B451B5">
      <w:pPr>
        <w:spacing w:line="360" w:lineRule="auto"/>
        <w:ind w:firstLine="720"/>
      </w:pPr>
      <w:r>
        <w:t>Maybe you’re thinking, “Wow, we really over-spent on celebrating our anniversary or on fancy new communion ware and altar linens.” That</w:t>
      </w:r>
      <w:r w:rsidR="00455539">
        <w:t xml:space="preserve"> really</w:t>
      </w:r>
      <w:r>
        <w:t xml:space="preserve"> isn’t the case. We </w:t>
      </w:r>
      <w:r w:rsidRPr="00D57BBA">
        <w:rPr>
          <w:u w:val="single"/>
        </w:rPr>
        <w:t>have</w:t>
      </w:r>
      <w:r>
        <w:t xml:space="preserve"> spent slightly more this year with the anniversary but as a whole, our giving</w:t>
      </w:r>
      <w:r w:rsidR="00455539">
        <w:t xml:space="preserve"> is the problem. Our giving</w:t>
      </w:r>
      <w:r>
        <w:t xml:space="preserve"> is much lower than it has been</w:t>
      </w:r>
      <w:r w:rsidR="00455539">
        <w:t xml:space="preserve">. </w:t>
      </w:r>
      <w:r>
        <w:t xml:space="preserve">Bear with me and let me give you a few more numbers to think about. Our average weekly offering is $2000. Our average weekly attendance is 104 (which </w:t>
      </w:r>
      <w:proofErr w:type="gramStart"/>
      <w:r>
        <w:t>is</w:t>
      </w:r>
      <w:proofErr w:type="gramEnd"/>
      <w:r>
        <w:t xml:space="preserve"> good. Thanks </w:t>
      </w:r>
      <w:proofErr w:type="gramStart"/>
      <w:r>
        <w:t>be</w:t>
      </w:r>
      <w:proofErr w:type="gramEnd"/>
      <w:r>
        <w:t xml:space="preserve"> to God!) </w:t>
      </w:r>
      <w:proofErr w:type="gramStart"/>
      <w:r>
        <w:t>but</w:t>
      </w:r>
      <w:proofErr w:type="gramEnd"/>
      <w:r>
        <w:t xml:space="preserve"> that means on average we’re  each giving about $19/week. </w:t>
      </w:r>
      <w:r w:rsidR="00962F24">
        <w:t>Now, for some of us, maybe that’s all we can afford to give. For some, maybe we can’t even afford to give that much and that’s okay!</w:t>
      </w:r>
      <w:r w:rsidR="009E5F9E">
        <w:t xml:space="preserve"> Maybe some, like the widow with her two coins are really scraping the bottom of the barrel to give anything back to God.</w:t>
      </w:r>
      <w:r>
        <w:t xml:space="preserve"> </w:t>
      </w:r>
      <w:r w:rsidR="00962F24">
        <w:t>God doesn’t expect us to give huge amounts. He knows what he has given</w:t>
      </w:r>
      <w:r w:rsidR="00454FC2">
        <w:t xml:space="preserve"> each of</w:t>
      </w:r>
      <w:r w:rsidR="00962F24">
        <w:t xml:space="preserve"> us and he only expect</w:t>
      </w:r>
      <w:r w:rsidR="00455539">
        <w:t>s</w:t>
      </w:r>
      <w:r w:rsidR="00962F24">
        <w:t xml:space="preserve"> us to give as </w:t>
      </w:r>
      <w:r w:rsidR="00962F24" w:rsidRPr="00455539">
        <w:rPr>
          <w:u w:val="single"/>
        </w:rPr>
        <w:t>he</w:t>
      </w:r>
      <w:r w:rsidR="00962F24">
        <w:t xml:space="preserve"> enables us to do so. </w:t>
      </w:r>
      <w:r w:rsidR="008B792A">
        <w:t xml:space="preserve">If there are weeks where you just can’t put anything in the plate – please do not be ashamed. God knows and neither he nor anyone of us here </w:t>
      </w:r>
      <w:proofErr w:type="gramStart"/>
      <w:r w:rsidR="008B792A">
        <w:t>hold</w:t>
      </w:r>
      <w:proofErr w:type="gramEnd"/>
      <w:r w:rsidR="008B792A">
        <w:t xml:space="preserve"> that against you. What is important is that you are here to receive what God has to give to you! </w:t>
      </w:r>
      <w:r w:rsidR="00455539">
        <w:t>We may come to church with empty pockets but we always leave filled with the love and mercy of Christ.</w:t>
      </w:r>
    </w:p>
    <w:p w14:paraId="395FDEA4" w14:textId="5C5F34C2" w:rsidR="00B451B5" w:rsidRDefault="00454FC2" w:rsidP="00B451B5">
      <w:pPr>
        <w:spacing w:line="360" w:lineRule="auto"/>
        <w:ind w:firstLine="720"/>
      </w:pPr>
      <w:r>
        <w:t xml:space="preserve">Now, I don’t know how much money any of you make, and I don’t know how much you give at church, and I don’t want to know! </w:t>
      </w:r>
      <w:r w:rsidR="00D57BBA">
        <w:t xml:space="preserve">But I suspect that most of us </w:t>
      </w:r>
      <w:r w:rsidR="00962F24">
        <w:rPr>
          <w:u w:val="single"/>
        </w:rPr>
        <w:t>are</w:t>
      </w:r>
      <w:r w:rsidR="00962F24">
        <w:t xml:space="preserve"> able to give a little more</w:t>
      </w:r>
      <w:r w:rsidR="00D57BBA">
        <w:t xml:space="preserve">. </w:t>
      </w:r>
      <w:r w:rsidR="009E5F9E" w:rsidRPr="009E5F9E">
        <w:rPr>
          <w:u w:val="single"/>
        </w:rPr>
        <w:t>Dare</w:t>
      </w:r>
      <w:r w:rsidR="009E5F9E">
        <w:t xml:space="preserve"> I say, I suspect that most of us, myself included, if we looked through our bank or card statements would find that we spend more money on lots of other things than we give</w:t>
      </w:r>
      <w:r w:rsidR="00455539">
        <w:t xml:space="preserve"> back</w:t>
      </w:r>
      <w:r w:rsidR="009E5F9E">
        <w:t xml:space="preserve"> to God. </w:t>
      </w:r>
    </w:p>
    <w:p w14:paraId="2DED191D" w14:textId="4B77E824" w:rsidR="009E5F9E" w:rsidRDefault="009E5F9E" w:rsidP="00B451B5">
      <w:pPr>
        <w:spacing w:line="360" w:lineRule="auto"/>
        <w:ind w:firstLine="720"/>
      </w:pPr>
      <w:r>
        <w:t>Money talks. You know what the widow’s two littl</w:t>
      </w:r>
      <w:r w:rsidR="00DF1C67">
        <w:t>e leptons say? They say, “The Lord is my Shepherd</w:t>
      </w:r>
      <w:r w:rsidR="0068263E">
        <w:t>, I shall never be found wanting</w:t>
      </w:r>
      <w:r>
        <w:t xml:space="preserve">. I know that he will give me everything I need even if I give away </w:t>
      </w:r>
      <w:r w:rsidR="00DF1C67">
        <w:t>more than I can afford</w:t>
      </w:r>
      <w:r>
        <w:t xml:space="preserve">.” </w:t>
      </w:r>
      <w:r w:rsidR="00DF1C67">
        <w:t>Is that what our money says</w:t>
      </w:r>
      <w:r w:rsidR="00455539">
        <w:t xml:space="preserve"> about us</w:t>
      </w:r>
      <w:r w:rsidR="00DF1C67">
        <w:t>? Or does it say, “I’ll give God what’s left</w:t>
      </w:r>
      <w:r w:rsidR="0068263E">
        <w:t xml:space="preserve"> after I pay off everyone else</w:t>
      </w:r>
      <w:r w:rsidR="00DF1C67">
        <w:t>…I’ll give God my pocket change.” Are we like the many wealth</w:t>
      </w:r>
      <w:r w:rsidR="0068263E">
        <w:t xml:space="preserve">y who give out of their wealth; who give </w:t>
      </w:r>
      <w:r w:rsidR="00DF1C67">
        <w:t xml:space="preserve">an insignificant proportion that </w:t>
      </w:r>
      <w:r w:rsidR="0068263E">
        <w:t>we barely miss</w:t>
      </w:r>
      <w:r w:rsidR="00DF1C67">
        <w:t xml:space="preserve">? </w:t>
      </w:r>
      <w:r w:rsidR="00A36D0D">
        <w:t>W</w:t>
      </w:r>
      <w:r w:rsidR="00DF1C67">
        <w:t>e have all been stingy towards God.</w:t>
      </w:r>
      <w:r w:rsidR="0068263E">
        <w:t xml:space="preserve"> (And</w:t>
      </w:r>
      <w:r w:rsidR="00DF1C67">
        <w:t xml:space="preserve"> </w:t>
      </w:r>
      <w:r w:rsidR="00A36D0D">
        <w:t>I’m preaching to myself as much as anyone else.</w:t>
      </w:r>
      <w:r w:rsidR="0068263E">
        <w:t>)</w:t>
      </w:r>
      <w:r w:rsidR="00A36D0D">
        <w:t xml:space="preserve"> </w:t>
      </w:r>
      <w:r w:rsidR="00DF1C67">
        <w:t>We have all been afraid</w:t>
      </w:r>
      <w:r w:rsidR="00A36D0D">
        <w:t>! “If I give to the church</w:t>
      </w:r>
      <w:r w:rsidR="00DF1C67">
        <w:t>,</w:t>
      </w:r>
      <w:r w:rsidR="0068263E">
        <w:t xml:space="preserve"> if I give to the poor, if I give to support a missionary</w:t>
      </w:r>
      <w:r w:rsidR="00DF1C67">
        <w:t xml:space="preserve"> I won’t have enough to live on!” How foolish we are to think that God will not take care of his dear children!  </w:t>
      </w:r>
    </w:p>
    <w:p w14:paraId="7BE937B6" w14:textId="79311D11" w:rsidR="00F120F2" w:rsidRDefault="00532784" w:rsidP="00245C0B">
      <w:pPr>
        <w:spacing w:line="360" w:lineRule="auto"/>
      </w:pPr>
      <w:r>
        <w:tab/>
      </w:r>
      <w:r w:rsidR="00DF1C67">
        <w:t xml:space="preserve">But don’t be afraid! </w:t>
      </w:r>
      <w:r w:rsidR="0068263E">
        <w:t xml:space="preserve">God has proven to us what lengths he will go to </w:t>
      </w:r>
      <w:proofErr w:type="spellStart"/>
      <w:r w:rsidR="0068263E">
        <w:t>to</w:t>
      </w:r>
      <w:proofErr w:type="spellEnd"/>
      <w:r w:rsidR="0068263E">
        <w:t xml:space="preserve"> provide for us. When the widow tossed her coins into the </w:t>
      </w:r>
      <w:r w:rsidR="00390A21">
        <w:t>treasury i</w:t>
      </w:r>
      <w:r>
        <w:t>t was</w:t>
      </w:r>
      <w:r w:rsidR="00390A21">
        <w:t xml:space="preserve"> the week of the Passover</w:t>
      </w:r>
      <w:r w:rsidR="00367B0F">
        <w:t>. At the beginning of that week, someone arrived in Jerusalem to give his own offering.</w:t>
      </w:r>
      <w:r>
        <w:t xml:space="preserve"> </w:t>
      </w:r>
      <w:r w:rsidR="00367B0F">
        <w:t>Humble and mounted on a donkey, he would</w:t>
      </w:r>
      <w:r>
        <w:t xml:space="preserve"> offer to God all </w:t>
      </w:r>
      <w:r w:rsidRPr="00A04252">
        <w:rPr>
          <w:u w:val="single"/>
        </w:rPr>
        <w:t>he</w:t>
      </w:r>
      <w:r>
        <w:t xml:space="preserve"> had to live on –</w:t>
      </w:r>
      <w:r w:rsidR="00A04252">
        <w:t xml:space="preserve"> Jesus made the ultimate sacrifice to his Father and it was </w:t>
      </w:r>
      <w:r w:rsidR="00367B0F">
        <w:t>more than</w:t>
      </w:r>
      <w:r w:rsidR="00A04252">
        <w:t xml:space="preserve"> a large sum of money. Into the offering plate, Jesus gave not an envelope or a check but the clothing off his back, not</w:t>
      </w:r>
      <w:r w:rsidR="00390A21">
        <w:t xml:space="preserve"> a wad of</w:t>
      </w:r>
      <w:r w:rsidR="00A04252">
        <w:t xml:space="preserve"> cash but his dying breath, not gold or silver but his holy, precious blood. He paid the ultimate price that we never could: a perfect, sinless life</w:t>
      </w:r>
      <w:r w:rsidR="00390A21">
        <w:t xml:space="preserve"> poured out to God</w:t>
      </w:r>
      <w:r w:rsidR="00455539">
        <w:t xml:space="preserve"> in exchange for the sins of the world</w:t>
      </w:r>
      <w:r w:rsidR="00A04252">
        <w:t xml:space="preserve">. With his </w:t>
      </w:r>
      <w:r w:rsidR="003963FE">
        <w:t xml:space="preserve">perfect </w:t>
      </w:r>
      <w:r w:rsidR="00367B0F">
        <w:t>offering he purchased and won his</w:t>
      </w:r>
      <w:r w:rsidR="00A04252">
        <w:t xml:space="preserve"> great treasure – he bought you and me. </w:t>
      </w:r>
    </w:p>
    <w:p w14:paraId="3D0B3A94" w14:textId="69AEFF7B" w:rsidR="00532784" w:rsidRDefault="00F120F2" w:rsidP="00F120F2">
      <w:pPr>
        <w:spacing w:line="360" w:lineRule="auto"/>
        <w:ind w:firstLine="720"/>
      </w:pPr>
      <w:r>
        <w:t xml:space="preserve">Normally we might expect to be treated the way we treat someone else. You call me once a </w:t>
      </w:r>
      <w:proofErr w:type="gramStart"/>
      <w:r>
        <w:t>month,</w:t>
      </w:r>
      <w:proofErr w:type="gramEnd"/>
      <w:r>
        <w:t xml:space="preserve"> I’ll call you once a month. You buy my coffee this </w:t>
      </w:r>
      <w:proofErr w:type="gramStart"/>
      <w:r>
        <w:t>time,</w:t>
      </w:r>
      <w:proofErr w:type="gramEnd"/>
      <w:r>
        <w:t xml:space="preserve"> I’ll buy yours next time. You give God 10% or less of your income and he’ll answer 1</w:t>
      </w:r>
      <w:r w:rsidR="00367B0F">
        <w:t>0% or less of your prayers?</w:t>
      </w:r>
      <w:r w:rsidR="00455539">
        <w:t xml:space="preserve"> Fair</w:t>
      </w:r>
      <w:r>
        <w:t xml:space="preserve"> is fair. But that’s not how God operates. We are stingy and full of anxiety and fear but God is extravagant</w:t>
      </w:r>
      <w:r w:rsidR="003963FE">
        <w:t xml:space="preserve">. </w:t>
      </w:r>
      <w:r>
        <w:t xml:space="preserve">Before you give two quarters to God, before you give him even 1% of what you have, </w:t>
      </w:r>
      <w:r w:rsidR="001A20C7">
        <w:t xml:space="preserve">he has already filled your </w:t>
      </w:r>
      <w:proofErr w:type="gramStart"/>
      <w:r w:rsidR="001A20C7">
        <w:t>pockets,</w:t>
      </w:r>
      <w:proofErr w:type="gramEnd"/>
      <w:r w:rsidR="001A20C7">
        <w:t xml:space="preserve"> </w:t>
      </w:r>
      <w:r>
        <w:t xml:space="preserve">he has already given you 100% - everything he had. He gave us his </w:t>
      </w:r>
      <w:proofErr w:type="gramStart"/>
      <w:r>
        <w:t>Son,</w:t>
      </w:r>
      <w:proofErr w:type="gramEnd"/>
      <w:r>
        <w:t xml:space="preserve"> he forgives our miserliness and our needless fretting about </w:t>
      </w:r>
      <w:r w:rsidR="001A20C7">
        <w:t>money</w:t>
      </w:r>
      <w:r>
        <w:t xml:space="preserve">. He hands out eternity without any expectation that we should repay him because we never could! Even if we, like the widow, were to give all we had, we could never repay God for his lavish grace. We could never out-give God. His generosity is astounding. </w:t>
      </w:r>
      <w:r w:rsidR="003963FE">
        <w:t xml:space="preserve">So Christians give offerings to God not out of compulsion </w:t>
      </w:r>
      <w:r w:rsidR="001A20C7">
        <w:t xml:space="preserve">or to gain something from God </w:t>
      </w:r>
      <w:r w:rsidR="003963FE">
        <w:t xml:space="preserve">but freely and merrily out of thanksgiving </w:t>
      </w:r>
      <w:r w:rsidR="00367B0F">
        <w:t>because he has already given us everything</w:t>
      </w:r>
      <w:r w:rsidR="003963FE">
        <w:t xml:space="preserve">. </w:t>
      </w:r>
    </w:p>
    <w:p w14:paraId="72D3042C" w14:textId="114D42A6" w:rsidR="00532784" w:rsidRPr="00442C53" w:rsidRDefault="00201480" w:rsidP="003963FE">
      <w:pPr>
        <w:spacing w:line="360" w:lineRule="auto"/>
      </w:pPr>
      <w:r>
        <w:tab/>
      </w:r>
      <w:bookmarkStart w:id="0" w:name="_GoBack"/>
      <w:bookmarkEnd w:id="0"/>
      <w:r w:rsidR="008B792A">
        <w:t xml:space="preserve">Brothers and </w:t>
      </w:r>
      <w:proofErr w:type="gramStart"/>
      <w:r w:rsidR="008B792A">
        <w:t>sisters,</w:t>
      </w:r>
      <w:proofErr w:type="gramEnd"/>
      <w:r w:rsidR="00962F24">
        <w:t xml:space="preserve"> </w:t>
      </w:r>
      <w:r w:rsidR="008B792A">
        <w:t xml:space="preserve">give cheerfully, give with thanksgiving in your hearts. If you are able, please consider increasing your giving. If you’re already giving 10%, good for you! </w:t>
      </w:r>
      <w:r w:rsidR="001A20C7">
        <w:t xml:space="preserve">God has blessed you! </w:t>
      </w:r>
      <w:r w:rsidR="008B792A">
        <w:t xml:space="preserve">Maybe you can afford to give 12 or 15! And like that widow, do not fear when you give, for God knows what you need and he will take care of you. Finally, whether you give a large sum or a couple of quarters, rejoice because Jesus Christ has already paid for your sins and mine. AMEN. </w:t>
      </w:r>
    </w:p>
    <w:p w14:paraId="245405F8"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1E9F"/>
    <w:rsid w:val="000036CB"/>
    <w:rsid w:val="00051F6B"/>
    <w:rsid w:val="00115729"/>
    <w:rsid w:val="001A20C7"/>
    <w:rsid w:val="001D5A70"/>
    <w:rsid w:val="00201480"/>
    <w:rsid w:val="00245C0B"/>
    <w:rsid w:val="00367B0F"/>
    <w:rsid w:val="00390A21"/>
    <w:rsid w:val="003963FE"/>
    <w:rsid w:val="00442C53"/>
    <w:rsid w:val="00454FC2"/>
    <w:rsid w:val="00455539"/>
    <w:rsid w:val="00532784"/>
    <w:rsid w:val="0054743B"/>
    <w:rsid w:val="0068263E"/>
    <w:rsid w:val="006A1E9F"/>
    <w:rsid w:val="00870DFF"/>
    <w:rsid w:val="008B792A"/>
    <w:rsid w:val="00962F24"/>
    <w:rsid w:val="009E5F9E"/>
    <w:rsid w:val="00A04252"/>
    <w:rsid w:val="00A36D0D"/>
    <w:rsid w:val="00B451B5"/>
    <w:rsid w:val="00B45ECA"/>
    <w:rsid w:val="00B70DF8"/>
    <w:rsid w:val="00D57BBA"/>
    <w:rsid w:val="00DF1C67"/>
    <w:rsid w:val="00F120F2"/>
    <w:rsid w:val="00FE4003"/>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CD39A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418</TotalTime>
  <Pages>3</Pages>
  <Words>1300</Words>
  <Characters>7416</Characters>
  <Application>Microsoft Macintosh Word</Application>
  <DocSecurity>0</DocSecurity>
  <Lines>61</Lines>
  <Paragraphs>17</Paragraphs>
  <ScaleCrop>false</ScaleCrop>
  <Company>Concordia Seminary</Company>
  <LinksUpToDate>false</LinksUpToDate>
  <CharactersWithSpaces>8699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2015-11-05T22:18:00Z</dcterms:created>
  <dcterms:modified xsi:type="dcterms:W3CDTF">2015-11-07T21:47:00Z</dcterms:modified>
</cp:coreProperties>
</file>