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D988B8" w14:textId="77777777" w:rsidR="00051F6B" w:rsidRDefault="00FE6B83" w:rsidP="00245C0B">
      <w:pPr>
        <w:jc w:val="right"/>
      </w:pPr>
      <w:r>
        <w:t xml:space="preserve">Rev. </w:t>
      </w:r>
      <w:r w:rsidR="0054743B">
        <w:t>Jonathan Crawford</w:t>
      </w:r>
    </w:p>
    <w:p w14:paraId="4A5EB4C3" w14:textId="77777777" w:rsidR="0054743B" w:rsidRDefault="007003FC" w:rsidP="00245C0B">
      <w:pPr>
        <w:jc w:val="right"/>
      </w:pPr>
      <w:r>
        <w:t>November 14 &amp; 15, 2015</w:t>
      </w:r>
    </w:p>
    <w:p w14:paraId="2E498657" w14:textId="77777777" w:rsidR="0054743B" w:rsidRDefault="007003FC" w:rsidP="00245C0B">
      <w:pPr>
        <w:jc w:val="right"/>
      </w:pPr>
      <w:r>
        <w:t>Mark 13:1-13</w:t>
      </w:r>
    </w:p>
    <w:p w14:paraId="55B387DA" w14:textId="77777777" w:rsidR="0054743B" w:rsidRDefault="007003FC" w:rsidP="00245C0B">
      <w:pPr>
        <w:jc w:val="right"/>
      </w:pPr>
      <w:r>
        <w:t>Be On Your Guard</w:t>
      </w:r>
    </w:p>
    <w:p w14:paraId="636FA4A3" w14:textId="77777777" w:rsidR="0054743B" w:rsidRDefault="0054743B" w:rsidP="00245C0B">
      <w:pPr>
        <w:jc w:val="right"/>
      </w:pPr>
    </w:p>
    <w:p w14:paraId="4D0BF760"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7003FC">
        <w:t>consider today is from Mark 13, particularly Jesus’ warning to his disciples, “</w:t>
      </w:r>
      <w:r w:rsidR="007003FC">
        <w:rPr>
          <w:i/>
        </w:rPr>
        <w:t>Be on your guard”</w:t>
      </w:r>
      <w:r>
        <w:t>.</w:t>
      </w:r>
    </w:p>
    <w:p w14:paraId="5F1E08DF" w14:textId="77777777" w:rsidR="00B70DF8" w:rsidRDefault="00B70DF8" w:rsidP="00245C0B">
      <w:pPr>
        <w:spacing w:line="360" w:lineRule="auto"/>
      </w:pPr>
      <w:r>
        <w:tab/>
      </w:r>
      <w:r w:rsidR="007003FC">
        <w:t xml:space="preserve">As we approach the end of another church year, the readings point us ahead to the end of the age. Mark 13 is known as Jesus’ Olivet discourse. In it, he speaks often in the future tense and tells his disciples about the things that are to come. In it Jesus also repeats a particular word many times. It is a word that </w:t>
      </w:r>
      <w:proofErr w:type="gramStart"/>
      <w:r w:rsidR="007003FC">
        <w:t>means</w:t>
      </w:r>
      <w:proofErr w:type="gramEnd"/>
      <w:r w:rsidR="007003FC">
        <w:t xml:space="preserve"> “watch,” or “see,” or “Be on guard.” In our reading, Jesus warned his disciples to be on their guard for three things: first, for the day of God’s judgment, second for falsehood, and third for persecution. </w:t>
      </w:r>
      <w:r w:rsidR="000A19AA">
        <w:t xml:space="preserve">He wants </w:t>
      </w:r>
      <w:r w:rsidR="000A19AA" w:rsidRPr="003B5AFD">
        <w:rPr>
          <w:u w:val="single"/>
        </w:rPr>
        <w:t>us</w:t>
      </w:r>
      <w:r w:rsidR="000A19AA">
        <w:t xml:space="preserve"> to be on our guard for these things as well. </w:t>
      </w:r>
    </w:p>
    <w:p w14:paraId="1E473B8A" w14:textId="77777777" w:rsidR="00BA24AE" w:rsidRDefault="007003FC" w:rsidP="00245C0B">
      <w:pPr>
        <w:spacing w:line="360" w:lineRule="auto"/>
      </w:pPr>
      <w:r>
        <w:tab/>
      </w:r>
      <w:r w:rsidRPr="000A19AA">
        <w:rPr>
          <w:u w:val="single"/>
        </w:rPr>
        <w:t>First</w:t>
      </w:r>
      <w:r>
        <w:t xml:space="preserve">, Jesus wanted his disciples to be on their guard for the coming judgment of God. </w:t>
      </w:r>
      <w:r w:rsidR="000A19AA">
        <w:t xml:space="preserve">We sometimes fool ourselves into thinking </w:t>
      </w:r>
      <w:r w:rsidR="00605407">
        <w:t>judgment is far off or will never come</w:t>
      </w:r>
      <w:r w:rsidR="000A19AA">
        <w:t xml:space="preserve">. I remember </w:t>
      </w:r>
      <w:r w:rsidR="003B5AFD">
        <w:t>one time hiking with my Dad. W</w:t>
      </w:r>
      <w:r w:rsidR="000A19AA">
        <w:t xml:space="preserve">e were </w:t>
      </w:r>
      <w:r w:rsidR="00605407">
        <w:t xml:space="preserve">high up </w:t>
      </w:r>
      <w:r w:rsidR="000A19AA">
        <w:t>on our way to some peak and part of the trail was made up of several large boulders that jutted out of the mountain like shelves. I said to my Dad, “Don’t you feel safe knowing that these boulders have probably been here for hundreds of years</w:t>
      </w:r>
      <w:r w:rsidR="00605407">
        <w:t xml:space="preserve">?” He said, “No. To me that just means they’re overdue to crumble and collapse any second.” </w:t>
      </w:r>
      <w:r w:rsidR="000A19AA">
        <w:t xml:space="preserve"> </w:t>
      </w:r>
      <w:r w:rsidR="00605407">
        <w:t>Just as we don’t</w:t>
      </w:r>
      <w:r w:rsidR="003B5AFD">
        <w:t xml:space="preserve"> know when a rock will crumble</w:t>
      </w:r>
      <w:r w:rsidR="00605407">
        <w:t xml:space="preserve">, so we are ignorant concerning the day of God’s judgment.  </w:t>
      </w:r>
    </w:p>
    <w:p w14:paraId="2DC3DF85" w14:textId="77777777" w:rsidR="00605407" w:rsidRDefault="00903383" w:rsidP="00BA24AE">
      <w:pPr>
        <w:spacing w:line="360" w:lineRule="auto"/>
        <w:ind w:firstLine="720"/>
        <w:rPr>
          <w:lang w:eastAsia="ja-JP"/>
        </w:rPr>
      </w:pPr>
      <w:r>
        <w:t>That day during Holy Week, the disciples</w:t>
      </w:r>
      <w:r w:rsidR="00DB7135">
        <w:t xml:space="preserve"> marveled at the beauty of the temple in Jerusalem. </w:t>
      </w:r>
      <w:r>
        <w:t>According to historical reports, the temple was quite a sight to behold. It is regarded as one of the architectural wonders of the ancient world</w:t>
      </w:r>
      <w:proofErr w:type="gramStart"/>
      <w:r>
        <w:t>;</w:t>
      </w:r>
      <w:proofErr w:type="gramEnd"/>
      <w:r>
        <w:t xml:space="preserve"> one of the most impressive edifices in the world at the time.</w:t>
      </w:r>
      <w:r>
        <w:t xml:space="preserve"> Struck by its beauty and strength, perhaps they, too, assumed that it could never crumble. </w:t>
      </w:r>
      <w:r w:rsidR="00DB7135">
        <w:t xml:space="preserve">But Jesus shook them from their stupor with a shocking prophecy - </w:t>
      </w:r>
      <w:r w:rsidR="00DB7135" w:rsidRPr="00DB7135">
        <w:rPr>
          <w:i/>
          <w:lang w:eastAsia="ja-JP"/>
        </w:rPr>
        <w:t>Do you see these great buildings? There will not be left here one stone upon another that will not be thrown down.</w:t>
      </w:r>
      <w:r w:rsidR="00DB7135">
        <w:rPr>
          <w:i/>
          <w:lang w:eastAsia="ja-JP"/>
        </w:rPr>
        <w:t xml:space="preserve"> </w:t>
      </w:r>
    </w:p>
    <w:p w14:paraId="4E62C89B" w14:textId="77777777" w:rsidR="00DB7135" w:rsidRDefault="00DB7135" w:rsidP="00245C0B">
      <w:pPr>
        <w:spacing w:line="360" w:lineRule="auto"/>
      </w:pPr>
      <w:r>
        <w:rPr>
          <w:lang w:eastAsia="ja-JP"/>
        </w:rPr>
        <w:tab/>
        <w:t xml:space="preserve">So what’s the point? Jesus wanted his disciples to realize that what they thought was so beautiful and solid and enduring would not withstand God’s judgment. God took sin seriously; so seriously that the unfaithfulness of Israel would be punished severely. </w:t>
      </w:r>
      <w:r>
        <w:t>Jesus</w:t>
      </w:r>
      <w:r w:rsidR="00BA24AE">
        <w:t>’</w:t>
      </w:r>
      <w:r>
        <w:t xml:space="preserve"> prediction was fulfilled with awful finality in the destruction of Jerusalem by the legions of Rome in 70</w:t>
      </w:r>
      <w:r w:rsidR="00BA24AE">
        <w:t xml:space="preserve"> AD</w:t>
      </w:r>
      <w:r>
        <w:t xml:space="preserve">. As Jesus said to those disciples, so he says to his church: “Be on your guard!” Do not assume that things will continue on the same way forever. A day of reckoning is coming for </w:t>
      </w:r>
      <w:r w:rsidR="00A4573D">
        <w:t xml:space="preserve">Jerusalem and </w:t>
      </w:r>
      <w:r>
        <w:t>the whole world! Of course…this begged the question and so the four disciples asked Jesus, “</w:t>
      </w:r>
      <w:r>
        <w:rPr>
          <w:u w:val="single"/>
        </w:rPr>
        <w:t>When</w:t>
      </w:r>
      <w:proofErr w:type="gramStart"/>
      <w:r>
        <w:rPr>
          <w:u w:val="single"/>
        </w:rPr>
        <w:t>?!</w:t>
      </w:r>
      <w:proofErr w:type="gramEnd"/>
      <w:r>
        <w:rPr>
          <w:u w:val="single"/>
        </w:rPr>
        <w:t xml:space="preserve"> </w:t>
      </w:r>
      <w:r w:rsidRPr="00DB7135">
        <w:t>When will these things be, and what will be the sign when all these things are about to be accomplished?”</w:t>
      </w:r>
    </w:p>
    <w:p w14:paraId="3EB6D39A" w14:textId="77777777" w:rsidR="00DB7135" w:rsidRDefault="00DB7135" w:rsidP="00245C0B">
      <w:pPr>
        <w:spacing w:line="360" w:lineRule="auto"/>
      </w:pPr>
      <w:r>
        <w:lastRenderedPageBreak/>
        <w:tab/>
      </w:r>
      <w:r w:rsidR="00F2178A">
        <w:t xml:space="preserve">Jesus answered their question with a series of warnings, not only about the end of Jerusalem but the end of the world. So </w:t>
      </w:r>
      <w:r w:rsidR="001A184A">
        <w:t>a</w:t>
      </w:r>
      <w:r w:rsidR="00F2178A">
        <w:t xml:space="preserve"> </w:t>
      </w:r>
      <w:r w:rsidR="001A184A">
        <w:rPr>
          <w:u w:val="single"/>
        </w:rPr>
        <w:t>s</w:t>
      </w:r>
      <w:r w:rsidR="00A4573D">
        <w:rPr>
          <w:u w:val="single"/>
        </w:rPr>
        <w:t>econd</w:t>
      </w:r>
      <w:r w:rsidR="00F2178A">
        <w:t xml:space="preserve"> thing</w:t>
      </w:r>
      <w:r w:rsidR="00A4573D">
        <w:t xml:space="preserve"> Jesus </w:t>
      </w:r>
      <w:r w:rsidR="00F2178A">
        <w:t>told</w:t>
      </w:r>
      <w:r w:rsidR="00A4573D">
        <w:t xml:space="preserve"> his disciples to be on their guard against</w:t>
      </w:r>
      <w:r w:rsidR="00F2178A">
        <w:t xml:space="preserve"> was</w:t>
      </w:r>
      <w:r w:rsidR="00A4573D">
        <w:t xml:space="preserve"> false </w:t>
      </w:r>
      <w:proofErr w:type="spellStart"/>
      <w:r w:rsidR="00A4573D">
        <w:t>Christs</w:t>
      </w:r>
      <w:proofErr w:type="spellEnd"/>
      <w:r w:rsidR="00A4573D">
        <w:t>. In fact Galilee was famous as a haven for false messiahs</w:t>
      </w:r>
      <w:r w:rsidR="00F2178A">
        <w:t xml:space="preserve">. Several others had claimed to </w:t>
      </w:r>
      <w:r w:rsidR="00BA24AE">
        <w:t>be the savior</w:t>
      </w:r>
      <w:r w:rsidR="00F2178A">
        <w:t xml:space="preserve">. </w:t>
      </w:r>
      <w:r w:rsidR="00C868A5">
        <w:t xml:space="preserve">The message still holds for the church of today: Be on your guard! </w:t>
      </w:r>
      <w:r w:rsidR="001A184A">
        <w:t xml:space="preserve">There are still false messiahs out there. There are those who claim to have secret knowledge of the end-times. There are cults who present a different Christ to the world: a </w:t>
      </w:r>
      <w:proofErr w:type="gramStart"/>
      <w:r w:rsidR="001A184A">
        <w:t>Christ</w:t>
      </w:r>
      <w:proofErr w:type="gramEnd"/>
      <w:r w:rsidR="001A184A">
        <w:t xml:space="preserve"> who is not fully God, or a Christ who is not fully man, or a Christ who didn’t really die to take away the sin of the world. You’ll hear people saying things but be on your guard.</w:t>
      </w:r>
    </w:p>
    <w:p w14:paraId="06E08700" w14:textId="77777777" w:rsidR="00150ACB" w:rsidRDefault="001A184A" w:rsidP="00245C0B">
      <w:pPr>
        <w:spacing w:line="360" w:lineRule="auto"/>
      </w:pPr>
      <w:r>
        <w:tab/>
        <w:t xml:space="preserve">You’ll also see </w:t>
      </w:r>
      <w:r w:rsidR="00BA24AE">
        <w:t xml:space="preserve">things: </w:t>
      </w:r>
      <w:r>
        <w:t xml:space="preserve">disturbances in the world: wars, earthquakes, famines. </w:t>
      </w:r>
      <w:r>
        <w:rPr>
          <w:i/>
        </w:rPr>
        <w:t>Nation will rise against nation</w:t>
      </w:r>
      <w:r>
        <w:t xml:space="preserve">. The </w:t>
      </w:r>
      <w:proofErr w:type="gramStart"/>
      <w:r>
        <w:t>word translated</w:t>
      </w:r>
      <w:proofErr w:type="gramEnd"/>
      <w:r>
        <w:t xml:space="preserve"> nation is “</w:t>
      </w:r>
      <w:r w:rsidRPr="00150ACB">
        <w:rPr>
          <w:i/>
        </w:rPr>
        <w:t>ethnos</w:t>
      </w:r>
      <w:r>
        <w:t xml:space="preserve">” – </w:t>
      </w:r>
      <w:r w:rsidR="00150ACB">
        <w:t>which is where we get the word “ethnic”</w:t>
      </w:r>
      <w:r>
        <w:t>. Certainly this was already visible in Jesus’ day. There was tension between Jews and Samaritans, and Jews and Romans. It’s still true today. Islamic radicals are provoking wars with nations. ISI</w:t>
      </w:r>
      <w:r w:rsidR="000D53D1">
        <w:t xml:space="preserve">S attacks Paris. Racial tension in our country is at a high point. But Jesus says when we see these things we should not be alarmed. They are signs that the end is near…but not yet! </w:t>
      </w:r>
    </w:p>
    <w:p w14:paraId="6EA7CC7C" w14:textId="77777777" w:rsidR="001A184A" w:rsidRDefault="00150ACB" w:rsidP="00150ACB">
      <w:pPr>
        <w:spacing w:line="360" w:lineRule="auto"/>
        <w:ind w:firstLine="720"/>
      </w:pPr>
      <w:r>
        <w:t xml:space="preserve">The same is true of the various natural disasters. They have been documented in every century but now we can read them as reminders and signs pointing ahead to the final judgment and destruction of earth. They are mute messengers coming to us from that future time known to God alone. </w:t>
      </w:r>
      <w:r w:rsidR="000D53D1">
        <w:t xml:space="preserve">Jesus calls </w:t>
      </w:r>
      <w:r>
        <w:t>these events</w:t>
      </w:r>
      <w:r w:rsidR="000D53D1">
        <w:t xml:space="preserve"> the beginning of the birth pains. The so-called “birth pains of the Messiah” are mentioned in the Old Testament with connotation</w:t>
      </w:r>
      <w:r>
        <w:t xml:space="preserve">s of God’s end-times judgment. Be alert. Be on your guard but don’t be alarmed. The end is coming, but not yet. </w:t>
      </w:r>
    </w:p>
    <w:p w14:paraId="365CA7CF" w14:textId="77777777" w:rsidR="00150ACB" w:rsidRDefault="00150ACB" w:rsidP="00150ACB">
      <w:pPr>
        <w:spacing w:line="360" w:lineRule="auto"/>
        <w:ind w:firstLine="720"/>
      </w:pPr>
      <w:r>
        <w:t xml:space="preserve">We are </w:t>
      </w:r>
      <w:r w:rsidR="00676196">
        <w:t>living in the last days but our understanding of “last days” is broad. The last days began with Jesus’ empty tomb and continue into this</w:t>
      </w:r>
      <w:r w:rsidR="00BA24AE">
        <w:t xml:space="preserve"> very</w:t>
      </w:r>
      <w:r w:rsidR="00676196">
        <w:t xml:space="preserve"> moment. We are in the final chapter of a long book, or the final installment of an epic movie trilogy. All that remains to happen now is the proclamation of the gospel and then the end.</w:t>
      </w:r>
    </w:p>
    <w:p w14:paraId="1B9E864B" w14:textId="77777777" w:rsidR="004B7CFE" w:rsidRDefault="00676196" w:rsidP="00150ACB">
      <w:pPr>
        <w:spacing w:line="360" w:lineRule="auto"/>
        <w:ind w:firstLine="720"/>
        <w:rPr>
          <w:lang w:eastAsia="ja-JP"/>
        </w:rPr>
      </w:pPr>
      <w:r>
        <w:t xml:space="preserve">Jesus has a </w:t>
      </w:r>
      <w:r w:rsidRPr="00676196">
        <w:rPr>
          <w:u w:val="single"/>
        </w:rPr>
        <w:t>third</w:t>
      </w:r>
      <w:r>
        <w:t xml:space="preserve"> warning for his disciples. Be on</w:t>
      </w:r>
      <w:r w:rsidR="007D50EC">
        <w:t xml:space="preserve"> your</w:t>
      </w:r>
      <w:r w:rsidR="00BA24AE">
        <w:t xml:space="preserve"> guard</w:t>
      </w:r>
      <w:r>
        <w:t xml:space="preserve"> for persecution. Here is the warning he gave them: “</w:t>
      </w:r>
      <w:r w:rsidRPr="00676196">
        <w:rPr>
          <w:i/>
        </w:rPr>
        <w:t xml:space="preserve">But be on your guard. </w:t>
      </w:r>
      <w:proofErr w:type="gramStart"/>
      <w:r w:rsidRPr="00676196">
        <w:rPr>
          <w:i/>
        </w:rPr>
        <w:t xml:space="preserve">For </w:t>
      </w:r>
      <w:r w:rsidRPr="00676196">
        <w:rPr>
          <w:i/>
          <w:lang w:eastAsia="ja-JP"/>
        </w:rPr>
        <w:t>they will deliver you over to councils, and you will be beaten in synagogues, and you will stand before governors and kings for my sake, to bear witness before them.</w:t>
      </w:r>
      <w:proofErr w:type="gramEnd"/>
      <w:r>
        <w:rPr>
          <w:i/>
          <w:lang w:eastAsia="ja-JP"/>
        </w:rPr>
        <w:t xml:space="preserve"> </w:t>
      </w:r>
      <w:r w:rsidRPr="00676196">
        <w:rPr>
          <w:i/>
          <w:lang w:eastAsia="ja-JP"/>
        </w:rPr>
        <w:t>And brother will deliver brother over to death, and the father his child, and children will rise against parents and have them put to death.</w:t>
      </w:r>
      <w:r w:rsidRPr="00676196">
        <w:rPr>
          <w:rFonts w:ascii="Arial" w:hAnsi="Arial"/>
          <w:b/>
          <w:i/>
          <w:vertAlign w:val="superscript"/>
          <w:lang w:eastAsia="ja-JP"/>
        </w:rPr>
        <w:t> </w:t>
      </w:r>
      <w:r w:rsidRPr="00676196">
        <w:rPr>
          <w:i/>
          <w:lang w:eastAsia="ja-JP"/>
        </w:rPr>
        <w:t>And you will be hated by all for my name’s sake.</w:t>
      </w:r>
      <w:r>
        <w:rPr>
          <w:i/>
          <w:lang w:eastAsia="ja-JP"/>
        </w:rPr>
        <w:t>”</w:t>
      </w:r>
      <w:r>
        <w:rPr>
          <w:lang w:eastAsia="ja-JP"/>
        </w:rPr>
        <w:t xml:space="preserve"> </w:t>
      </w:r>
      <w:r w:rsidR="007D50EC">
        <w:rPr>
          <w:lang w:eastAsia="ja-JP"/>
        </w:rPr>
        <w:t xml:space="preserve">In the days after Jesus spoke these words, everything he described would be done to him. He would be delivered over to the Sanhedrin. He would stand before </w:t>
      </w:r>
      <w:r w:rsidR="00BA24AE">
        <w:rPr>
          <w:lang w:eastAsia="ja-JP"/>
        </w:rPr>
        <w:t>Governor</w:t>
      </w:r>
      <w:r w:rsidR="007D50EC">
        <w:rPr>
          <w:lang w:eastAsia="ja-JP"/>
        </w:rPr>
        <w:t xml:space="preserve"> Pilate and be beaten. </w:t>
      </w:r>
      <w:proofErr w:type="gramStart"/>
      <w:r w:rsidR="007D50EC">
        <w:rPr>
          <w:lang w:eastAsia="ja-JP"/>
        </w:rPr>
        <w:t>His blood relatives dismissed him as a lunatic</w:t>
      </w:r>
      <w:proofErr w:type="gramEnd"/>
      <w:r w:rsidR="007D50EC">
        <w:rPr>
          <w:lang w:eastAsia="ja-JP"/>
        </w:rPr>
        <w:t xml:space="preserve">, </w:t>
      </w:r>
      <w:proofErr w:type="gramStart"/>
      <w:r w:rsidR="007D50EC">
        <w:rPr>
          <w:lang w:eastAsia="ja-JP"/>
        </w:rPr>
        <w:t>his disciples disowned him</w:t>
      </w:r>
      <w:proofErr w:type="gramEnd"/>
      <w:r w:rsidR="007D50EC">
        <w:rPr>
          <w:lang w:eastAsia="ja-JP"/>
        </w:rPr>
        <w:t xml:space="preserve">. He was hated by all, mocked and spat upon and he continues to be mocked and hated today. He was put to death to deliver us from our sins and to promise his disciples the final victory even though </w:t>
      </w:r>
      <w:r w:rsidR="00BA24AE">
        <w:rPr>
          <w:lang w:eastAsia="ja-JP"/>
        </w:rPr>
        <w:t>we do not see it now</w:t>
      </w:r>
      <w:r w:rsidR="007D50EC">
        <w:rPr>
          <w:lang w:eastAsia="ja-JP"/>
        </w:rPr>
        <w:t>. Jesus’ own experience of persecution became the cruel prototype for persecution against his body, the church. Most of the original disciples were delivered over to authorities, were beaten, and were killed because of their belief in Jesus. This is what is happening to Jesus’ disciples even now</w:t>
      </w:r>
      <w:r w:rsidR="004B7CFE">
        <w:rPr>
          <w:lang w:eastAsia="ja-JP"/>
        </w:rPr>
        <w:t xml:space="preserve">. Some of us may even have tensions in our families over Jesus. And Jesus says the intensity </w:t>
      </w:r>
      <w:r w:rsidR="00BA24AE">
        <w:rPr>
          <w:lang w:eastAsia="ja-JP"/>
        </w:rPr>
        <w:t xml:space="preserve">of these things </w:t>
      </w:r>
      <w:r w:rsidR="004B7CFE">
        <w:rPr>
          <w:lang w:eastAsia="ja-JP"/>
        </w:rPr>
        <w:t xml:space="preserve">will only increase. More wars, more natural disasters, and sharper persecution. But the end is coming when our persecutors will finally be dealt with. In the meantime, be on your guard – expect that persecution will come and will grow worse as the end draws near. </w:t>
      </w:r>
    </w:p>
    <w:p w14:paraId="2B92B9C6" w14:textId="77777777" w:rsidR="003B5AFD" w:rsidRDefault="004B7CFE" w:rsidP="003B5AFD">
      <w:pPr>
        <w:spacing w:line="360" w:lineRule="auto"/>
        <w:rPr>
          <w:lang w:eastAsia="ja-JP"/>
        </w:rPr>
      </w:pPr>
      <w:r>
        <w:rPr>
          <w:lang w:eastAsia="ja-JP"/>
        </w:rPr>
        <w:tab/>
        <w:t xml:space="preserve">These three things Jesus wants us to be on our guard for - The day of judgment, falsehood, and persecution. But our reading ends with the gospel’s hope. </w:t>
      </w:r>
      <w:r>
        <w:rPr>
          <w:i/>
          <w:lang w:eastAsia="ja-JP"/>
        </w:rPr>
        <w:t xml:space="preserve">The one who endures to the end will be saved. </w:t>
      </w:r>
      <w:r>
        <w:rPr>
          <w:lang w:eastAsia="ja-JP"/>
        </w:rPr>
        <w:t xml:space="preserve">But how are we to face these terrifying pitfalls? How are we to navigate life’s perils with faith intact? </w:t>
      </w:r>
      <w:r>
        <w:rPr>
          <w:i/>
          <w:lang w:eastAsia="ja-JP"/>
        </w:rPr>
        <w:t>Do not be anxious,</w:t>
      </w:r>
      <w:r>
        <w:rPr>
          <w:lang w:eastAsia="ja-JP"/>
        </w:rPr>
        <w:t xml:space="preserve"> our Savior tells us, </w:t>
      </w:r>
      <w:r>
        <w:rPr>
          <w:i/>
          <w:lang w:eastAsia="ja-JP"/>
        </w:rPr>
        <w:t xml:space="preserve">for it is not you who speak but the Holy Spirit. </w:t>
      </w:r>
      <w:r>
        <w:rPr>
          <w:lang w:eastAsia="ja-JP"/>
        </w:rPr>
        <w:t>The Holy Spirit dwells within us. He will give us the words to say when persecution comes. He will give us courage. He will hold us steadfast in the faith. He helps us to be on our guard and endure faithfully to the end</w:t>
      </w:r>
      <w:proofErr w:type="gramStart"/>
      <w:r>
        <w:rPr>
          <w:lang w:eastAsia="ja-JP"/>
        </w:rPr>
        <w:t>;</w:t>
      </w:r>
      <w:proofErr w:type="gramEnd"/>
      <w:r>
        <w:rPr>
          <w:lang w:eastAsia="ja-JP"/>
        </w:rPr>
        <w:t xml:space="preserve"> to the completion of our salvation. Remember, all these signs are but the birth pains of the end. We will not enjoy the pains but the end result of birth pa</w:t>
      </w:r>
      <w:r w:rsidR="003B5AFD">
        <w:rPr>
          <w:lang w:eastAsia="ja-JP"/>
        </w:rPr>
        <w:t xml:space="preserve">ins is the joy of new life. This last chapter </w:t>
      </w:r>
      <w:r w:rsidR="00BA24AE">
        <w:rPr>
          <w:lang w:eastAsia="ja-JP"/>
        </w:rPr>
        <w:t>will have</w:t>
      </w:r>
      <w:r w:rsidR="003B5AFD">
        <w:rPr>
          <w:lang w:eastAsia="ja-JP"/>
        </w:rPr>
        <w:t xml:space="preserve"> a happy ending. </w:t>
      </w:r>
    </w:p>
    <w:p w14:paraId="36EDA231" w14:textId="77777777" w:rsidR="003B5AFD" w:rsidRDefault="003B5AFD" w:rsidP="003B5AFD">
      <w:pPr>
        <w:spacing w:line="360" w:lineRule="auto"/>
        <w:ind w:firstLine="720"/>
      </w:pPr>
      <w:r>
        <w:rPr>
          <w:lang w:eastAsia="ja-JP"/>
        </w:rPr>
        <w:t xml:space="preserve">Maybe Sam </w:t>
      </w:r>
      <w:proofErr w:type="spellStart"/>
      <w:r>
        <w:rPr>
          <w:lang w:eastAsia="ja-JP"/>
        </w:rPr>
        <w:t>Gamgee</w:t>
      </w:r>
      <w:proofErr w:type="spellEnd"/>
      <w:r>
        <w:rPr>
          <w:lang w:eastAsia="ja-JP"/>
        </w:rPr>
        <w:t xml:space="preserve"> said it best in The Lord of the Rings: “</w:t>
      </w:r>
      <w:r w:rsidR="00903383">
        <w:rPr>
          <w:lang w:eastAsia="ja-JP"/>
        </w:rPr>
        <w:t>It’s like in the great stories...</w:t>
      </w:r>
      <w:r w:rsidRPr="003B5AFD">
        <w:rPr>
          <w:lang w:eastAsia="ja-JP"/>
        </w:rPr>
        <w:t>Full of darkness and danger they were. And sometimes you didn’t want to know the end. Because how could the end be happy? How could the world go back to the way it was when so much bad had happened? But in the end, it’s only a passing thing, this shadow. Even darkness must pass. A new day will come and when the sun shines it will shine out the clearer. Those were the stories that stayed with you; that meant something, even if you were too small to understand why. But I think…I do understand. I know now. Folk in those stories had lots of chances of turning back only they didn’t.</w:t>
      </w:r>
      <w:r>
        <w:t>”</w:t>
      </w:r>
    </w:p>
    <w:p w14:paraId="557413A8" w14:textId="77777777" w:rsidR="003B5AFD" w:rsidRPr="004B7CFE" w:rsidRDefault="003B5AFD" w:rsidP="003B5AFD">
      <w:pPr>
        <w:spacing w:line="360" w:lineRule="auto"/>
        <w:ind w:firstLine="720"/>
      </w:pPr>
      <w:bookmarkStart w:id="0" w:name="_GoBack"/>
      <w:bookmarkEnd w:id="0"/>
      <w:r>
        <w:t>Be on your guard, for the final judgment is near. Be on your guard, for false teachers and false alarms about the end of the world</w:t>
      </w:r>
      <w:r w:rsidR="00903383">
        <w:t xml:space="preserve"> will continue</w:t>
      </w:r>
      <w:r>
        <w:t xml:space="preserve">. Be on your guard </w:t>
      </w:r>
      <w:r w:rsidR="00903383">
        <w:t>against the coming</w:t>
      </w:r>
      <w:r>
        <w:t xml:space="preserve"> persecution. </w:t>
      </w:r>
      <w:r w:rsidR="00903383">
        <w:t>But</w:t>
      </w:r>
      <w:r>
        <w:t xml:space="preserve"> in all this take heart. Do not be anxious</w:t>
      </w:r>
      <w:r w:rsidR="00903383">
        <w:t xml:space="preserve"> or alarmed, f</w:t>
      </w:r>
      <w:r>
        <w:t xml:space="preserve">or God </w:t>
      </w:r>
      <w:r w:rsidR="00903383">
        <w:t xml:space="preserve">remains in control. He </w:t>
      </w:r>
      <w:r>
        <w:t>who began your salvation has given you His Spirit as a pledge that he will bring you through to its completion. AMEN.</w:t>
      </w:r>
    </w:p>
    <w:p w14:paraId="6122F669"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7DBBC9" w14:textId="77777777" w:rsidR="00BA24AE" w:rsidRDefault="00BA24AE" w:rsidP="00DB7135">
      <w:r>
        <w:separator/>
      </w:r>
    </w:p>
  </w:endnote>
  <w:endnote w:type="continuationSeparator" w:id="0">
    <w:p w14:paraId="2E69A81E" w14:textId="77777777" w:rsidR="00BA24AE" w:rsidRDefault="00BA24AE" w:rsidP="00DB7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5406F1" w14:textId="77777777" w:rsidR="00BA24AE" w:rsidRDefault="00BA24AE" w:rsidP="00DB7135">
      <w:r>
        <w:separator/>
      </w:r>
    </w:p>
  </w:footnote>
  <w:footnote w:type="continuationSeparator" w:id="0">
    <w:p w14:paraId="007AD013" w14:textId="77777777" w:rsidR="00BA24AE" w:rsidRDefault="00BA24AE" w:rsidP="00DB71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9406ECE"/>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3FC"/>
    <w:rsid w:val="00051F6B"/>
    <w:rsid w:val="000A19AA"/>
    <w:rsid w:val="000D53D1"/>
    <w:rsid w:val="00115729"/>
    <w:rsid w:val="00150ACB"/>
    <w:rsid w:val="001A184A"/>
    <w:rsid w:val="00245C0B"/>
    <w:rsid w:val="003B5AFD"/>
    <w:rsid w:val="004B7CFE"/>
    <w:rsid w:val="0054743B"/>
    <w:rsid w:val="00605407"/>
    <w:rsid w:val="00676196"/>
    <w:rsid w:val="007003FC"/>
    <w:rsid w:val="007D50EC"/>
    <w:rsid w:val="00903383"/>
    <w:rsid w:val="00A4573D"/>
    <w:rsid w:val="00B45ECA"/>
    <w:rsid w:val="00B70DF8"/>
    <w:rsid w:val="00BA24AE"/>
    <w:rsid w:val="00C868A5"/>
    <w:rsid w:val="00DB7135"/>
    <w:rsid w:val="00E126AF"/>
    <w:rsid w:val="00F2178A"/>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2BC4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3B5AFD"/>
    <w:pPr>
      <w:keepNext/>
      <w:numPr>
        <w:numId w:val="1"/>
      </w:numPr>
      <w:contextualSpacing/>
      <w:outlineLvl w:val="0"/>
    </w:pPr>
    <w:rPr>
      <w:rFonts w:ascii="Verdana" w:hAnsi="Verdana"/>
    </w:rPr>
  </w:style>
  <w:style w:type="paragraph" w:styleId="NoteLevel2">
    <w:name w:val="Note Level 2"/>
    <w:basedOn w:val="Normal"/>
    <w:uiPriority w:val="99"/>
    <w:unhideWhenUsed/>
    <w:rsid w:val="003B5AFD"/>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3B5AFD"/>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3B5AFD"/>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3B5AFD"/>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3B5AFD"/>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3B5AFD"/>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3B5AFD"/>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3B5AFD"/>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3B5AFD"/>
    <w:pPr>
      <w:keepNext/>
      <w:numPr>
        <w:numId w:val="1"/>
      </w:numPr>
      <w:contextualSpacing/>
      <w:outlineLvl w:val="0"/>
    </w:pPr>
    <w:rPr>
      <w:rFonts w:ascii="Verdana" w:hAnsi="Verdana"/>
    </w:rPr>
  </w:style>
  <w:style w:type="paragraph" w:styleId="NoteLevel2">
    <w:name w:val="Note Level 2"/>
    <w:basedOn w:val="Normal"/>
    <w:uiPriority w:val="99"/>
    <w:unhideWhenUsed/>
    <w:rsid w:val="003B5AFD"/>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3B5AFD"/>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3B5AFD"/>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3B5AFD"/>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3B5AFD"/>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3B5AFD"/>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3B5AFD"/>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3B5AFD"/>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797</TotalTime>
  <Pages>3</Pages>
  <Words>1310</Words>
  <Characters>7472</Characters>
  <Application>Microsoft Macintosh Word</Application>
  <DocSecurity>0</DocSecurity>
  <Lines>62</Lines>
  <Paragraphs>17</Paragraphs>
  <ScaleCrop>false</ScaleCrop>
  <Company>Concordia Seminary</Company>
  <LinksUpToDate>false</LinksUpToDate>
  <CharactersWithSpaces>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2015-11-14T02:24:00Z</dcterms:created>
  <dcterms:modified xsi:type="dcterms:W3CDTF">2015-11-14T16:35:00Z</dcterms:modified>
</cp:coreProperties>
</file>