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9148D6" w14:textId="77777777" w:rsidR="00051F6B" w:rsidRDefault="00FE6B83" w:rsidP="00245C0B">
      <w:pPr>
        <w:jc w:val="right"/>
      </w:pPr>
      <w:r>
        <w:t xml:space="preserve">Rev. </w:t>
      </w:r>
      <w:r w:rsidR="0054743B">
        <w:t>Jonathan Crawford</w:t>
      </w:r>
    </w:p>
    <w:p w14:paraId="06A424E5" w14:textId="77777777" w:rsidR="0054743B" w:rsidRDefault="002D2FC8" w:rsidP="00245C0B">
      <w:pPr>
        <w:jc w:val="right"/>
      </w:pPr>
      <w:r>
        <w:t>Reformation 2015</w:t>
      </w:r>
    </w:p>
    <w:p w14:paraId="62280EED" w14:textId="77777777" w:rsidR="0054743B" w:rsidRDefault="002D2FC8" w:rsidP="00245C0B">
      <w:pPr>
        <w:jc w:val="right"/>
      </w:pPr>
      <w:r>
        <w:t>Matthew 11:12-19</w:t>
      </w:r>
    </w:p>
    <w:p w14:paraId="35D17A9B" w14:textId="77777777" w:rsidR="0054743B" w:rsidRDefault="002D2FC8" w:rsidP="00245C0B">
      <w:pPr>
        <w:jc w:val="right"/>
      </w:pPr>
      <w:r>
        <w:t>He Who Has Ears to Hear</w:t>
      </w:r>
    </w:p>
    <w:p w14:paraId="4059645A" w14:textId="77777777" w:rsidR="0054743B" w:rsidRDefault="0054743B" w:rsidP="00245C0B">
      <w:pPr>
        <w:jc w:val="right"/>
      </w:pPr>
    </w:p>
    <w:p w14:paraId="406B9495"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2D2FC8">
        <w:t xml:space="preserve">consider today is from the Gospel of Matthew: </w:t>
      </w:r>
      <w:proofErr w:type="gramStart"/>
      <w:r w:rsidR="002D2FC8">
        <w:rPr>
          <w:i/>
        </w:rPr>
        <w:t>He</w:t>
      </w:r>
      <w:proofErr w:type="gramEnd"/>
      <w:r w:rsidR="002D2FC8">
        <w:rPr>
          <w:i/>
        </w:rPr>
        <w:t xml:space="preserve"> who has ears to hear, let him hear</w:t>
      </w:r>
      <w:r>
        <w:t>.</w:t>
      </w:r>
    </w:p>
    <w:p w14:paraId="7A2FE155" w14:textId="77777777" w:rsidR="002255A8" w:rsidRDefault="00B70DF8" w:rsidP="00245C0B">
      <w:pPr>
        <w:spacing w:line="360" w:lineRule="auto"/>
      </w:pPr>
      <w:r>
        <w:tab/>
      </w:r>
      <w:r w:rsidR="002D2FC8">
        <w:t xml:space="preserve">The Reformation is really all about </w:t>
      </w:r>
      <w:r w:rsidR="002D2FC8">
        <w:rPr>
          <w:u w:val="single"/>
        </w:rPr>
        <w:t>hearing</w:t>
      </w:r>
      <w:r w:rsidR="002D2FC8">
        <w:t xml:space="preserve"> the Word of God. It’s about hearing God’s Word over the word of princes, God’s Word over the word of popes, God’s Word over the word of councils…God’s Word over the word of men and of devils who would entice or lure us away from the truth. But in order to hear God’s Word for what it really is, we must have ears to hear it. We need the right kind of ears, attentive, trusting </w:t>
      </w:r>
      <w:proofErr w:type="gramStart"/>
      <w:r w:rsidR="002D2FC8">
        <w:t xml:space="preserve">ears </w:t>
      </w:r>
      <w:r w:rsidR="002255A8">
        <w:t>which</w:t>
      </w:r>
      <w:proofErr w:type="gramEnd"/>
      <w:r w:rsidR="002255A8">
        <w:t xml:space="preserve"> take God’s Word to heart. God’s Word often contradicts what we think or expect: “</w:t>
      </w:r>
      <w:r w:rsidR="002255A8">
        <w:rPr>
          <w:i/>
        </w:rPr>
        <w:t xml:space="preserve">Sell all that you have and give to the poor…take up your </w:t>
      </w:r>
      <w:r w:rsidR="002255A8">
        <w:rPr>
          <w:i/>
          <w:u w:val="single"/>
        </w:rPr>
        <w:t>cross</w:t>
      </w:r>
      <w:r w:rsidR="002255A8">
        <w:rPr>
          <w:i/>
        </w:rPr>
        <w:t xml:space="preserve"> and follow me…the Son of Man will be delivered over to the chief priests and scribes, and they will condemn him to death.”</w:t>
      </w:r>
      <w:r w:rsidR="002255A8">
        <w:t xml:space="preserve"> God’s Word sounds downright difficult and not at all glorious. Why should I take up a cross? I thought following Jesus meant my life would be </w:t>
      </w:r>
      <w:r w:rsidR="002255A8">
        <w:rPr>
          <w:u w:val="single"/>
        </w:rPr>
        <w:t>easier!</w:t>
      </w:r>
      <w:r w:rsidR="002255A8">
        <w:t xml:space="preserve"> Why is the Son of Man sentenced to death? Why doesn’t he use his divine powers to defeat the chief priests, scribes, and Pontius Pilate? </w:t>
      </w:r>
    </w:p>
    <w:p w14:paraId="19E4657B" w14:textId="77777777" w:rsidR="007A5A84" w:rsidRDefault="002255A8" w:rsidP="00245C0B">
      <w:pPr>
        <w:spacing w:line="360" w:lineRule="auto"/>
      </w:pPr>
      <w:r>
        <w:tab/>
        <w:t xml:space="preserve"> </w:t>
      </w:r>
      <w:r w:rsidR="00124607">
        <w:t xml:space="preserve">The power of the Word is hidden in weakness. </w:t>
      </w:r>
      <w:r w:rsidR="00124607" w:rsidRPr="00124607">
        <w:rPr>
          <w:b/>
          <w:bCs/>
        </w:rPr>
        <w:t> </w:t>
      </w:r>
      <w:r w:rsidR="00124607" w:rsidRPr="00124607">
        <w:rPr>
          <w:i/>
        </w:rPr>
        <w:t>From the days of John the Baptist until now the kingdom of heaven has suffered violence, and the violent take it by force</w:t>
      </w:r>
      <w:r w:rsidR="00124607">
        <w:rPr>
          <w:i/>
        </w:rPr>
        <w:t>..</w:t>
      </w:r>
      <w:r w:rsidR="00124607" w:rsidRPr="00124607">
        <w:rPr>
          <w:i/>
        </w:rPr>
        <w:t>.</w:t>
      </w:r>
      <w:r w:rsidR="00124607">
        <w:t xml:space="preserve"> </w:t>
      </w:r>
      <w:proofErr w:type="gramStart"/>
      <w:r w:rsidR="00124607">
        <w:rPr>
          <w:i/>
        </w:rPr>
        <w:t>He</w:t>
      </w:r>
      <w:proofErr w:type="gramEnd"/>
      <w:r w:rsidR="00124607">
        <w:rPr>
          <w:i/>
        </w:rPr>
        <w:t xml:space="preserve"> who has ears to hear, let him hear</w:t>
      </w:r>
      <w:r w:rsidR="00124607">
        <w:t xml:space="preserve">. Not many people had the right kind of ears throughout history. </w:t>
      </w:r>
      <w:r w:rsidR="007A5A84">
        <w:t>Unbelievers in every age have inflicted violence on God’s Word and kingdom</w:t>
      </w:r>
      <w:r w:rsidR="00124607">
        <w:t xml:space="preserve">. What </w:t>
      </w:r>
      <w:r w:rsidR="007A5A84">
        <w:t>did they do</w:t>
      </w:r>
      <w:r w:rsidR="00124607">
        <w:t xml:space="preserve"> to the prophets who spoke God’s Word? They were </w:t>
      </w:r>
      <w:r w:rsidR="00722FD1">
        <w:t>cast out</w:t>
      </w:r>
      <w:r w:rsidR="00124607">
        <w:t xml:space="preserve">, driven from the land, ignored, persecuted, and killed right down to John the Baptist who was the final prophet before the arrival of the Christ. And what </w:t>
      </w:r>
      <w:r w:rsidR="007A5A84">
        <w:t>did they do</w:t>
      </w:r>
      <w:r w:rsidR="00124607">
        <w:t xml:space="preserve"> to Jesus? He was the embodiment of God’s Word and they plotted to destroy him, they came out </w:t>
      </w:r>
      <w:r w:rsidR="00124607" w:rsidRPr="00124607">
        <w:rPr>
          <w:i/>
        </w:rPr>
        <w:t xml:space="preserve">as against a robber, with </w:t>
      </w:r>
      <w:r w:rsidR="00124607" w:rsidRPr="00124607">
        <w:rPr>
          <w:bCs/>
          <w:i/>
        </w:rPr>
        <w:t>swords</w:t>
      </w:r>
      <w:r w:rsidR="00124607" w:rsidRPr="00124607">
        <w:rPr>
          <w:i/>
        </w:rPr>
        <w:t xml:space="preserve"> and </w:t>
      </w:r>
      <w:r w:rsidR="00124607" w:rsidRPr="00124607">
        <w:rPr>
          <w:bCs/>
          <w:i/>
        </w:rPr>
        <w:t>clubs</w:t>
      </w:r>
      <w:r w:rsidR="00124607" w:rsidRPr="00124607">
        <w:rPr>
          <w:i/>
        </w:rPr>
        <w:t xml:space="preserve"> to capture </w:t>
      </w:r>
      <w:r w:rsidR="00124607">
        <w:t xml:space="preserve">him, they whipped and they stripped, and they hung him high and they left him there on the cross to die. What </w:t>
      </w:r>
      <w:r w:rsidR="007A5A84">
        <w:t>did they do</w:t>
      </w:r>
      <w:r w:rsidR="00124607">
        <w:t xml:space="preserve"> to the early Christians? </w:t>
      </w:r>
      <w:r w:rsidR="007A5A84">
        <w:t xml:space="preserve">The Jews saw the Word about God’s kingdom as a </w:t>
      </w:r>
      <w:r w:rsidR="00630426">
        <w:t>scandal</w:t>
      </w:r>
      <w:r w:rsidR="007A5A84">
        <w:t xml:space="preserve">. The Gentiles saw it as </w:t>
      </w:r>
      <w:r w:rsidR="00630426">
        <w:t>sheer madness</w:t>
      </w:r>
      <w:r w:rsidR="00124607">
        <w:t xml:space="preserve">. Christians were arrested for treason, stoned to death, fed to lions, and burned </w:t>
      </w:r>
      <w:r w:rsidR="00722FD1">
        <w:t xml:space="preserve">alive </w:t>
      </w:r>
      <w:r w:rsidR="00124607">
        <w:t xml:space="preserve">for listening to God’s Word. Then what </w:t>
      </w:r>
      <w:r w:rsidR="00630426">
        <w:t>did they do</w:t>
      </w:r>
      <w:r w:rsidR="00124607">
        <w:t xml:space="preserve"> to the </w:t>
      </w:r>
      <w:r w:rsidR="007A5A84">
        <w:t xml:space="preserve">Church in the </w:t>
      </w:r>
      <w:proofErr w:type="gramStart"/>
      <w:r w:rsidR="007A5A84">
        <w:t>Middle</w:t>
      </w:r>
      <w:proofErr w:type="gramEnd"/>
      <w:r w:rsidR="007A5A84">
        <w:t xml:space="preserve"> Ages? God’s Word was overlooked,</w:t>
      </w:r>
      <w:r w:rsidR="00630426">
        <w:t xml:space="preserve"> forgotten, and buried beneath a</w:t>
      </w:r>
      <w:r w:rsidR="007A5A84">
        <w:t xml:space="preserve"> mountain </w:t>
      </w:r>
      <w:r w:rsidR="00630426">
        <w:t>of man-made traditions</w:t>
      </w:r>
      <w:r w:rsidR="007A5A84">
        <w:t xml:space="preserve">. What </w:t>
      </w:r>
      <w:r w:rsidR="00630426">
        <w:t>do they do</w:t>
      </w:r>
      <w:r w:rsidR="007A5A84">
        <w:t xml:space="preserve"> to the Word today? Churches near and far are burned to the ground, Christians are being shot and beheaded, and the Word is being pushed out of mainstream society. So</w:t>
      </w:r>
      <w:r w:rsidR="00630426">
        <w:t xml:space="preserve"> unbelievers have always reacted violently to the Word. They have sought to storm God’s kingdom but they have not been successful.</w:t>
      </w:r>
    </w:p>
    <w:p w14:paraId="6A15CCDD" w14:textId="77777777" w:rsidR="001C4A10" w:rsidRDefault="00630426" w:rsidP="00245C0B">
      <w:pPr>
        <w:spacing w:line="360" w:lineRule="auto"/>
      </w:pPr>
      <w:r>
        <w:tab/>
      </w:r>
      <w:r w:rsidR="00722FD1">
        <w:t>Violent</w:t>
      </w:r>
      <w:r w:rsidR="00FB603E">
        <w:t xml:space="preserve"> assault is the picture from the outside but what about from within? How do God’s own people react to the Word of the kingdom? </w:t>
      </w:r>
      <w:r w:rsidR="00FB603E">
        <w:rPr>
          <w:i/>
        </w:rPr>
        <w:t>To what shall I compare this generation?</w:t>
      </w:r>
      <w:r w:rsidR="00FB603E">
        <w:t xml:space="preserve"> Jesus asks. He likened his people to whiny children who don’t get their way: </w:t>
      </w:r>
      <w:r w:rsidR="00FB603E">
        <w:rPr>
          <w:i/>
        </w:rPr>
        <w:t>We played the flute for you and you did not dance.</w:t>
      </w:r>
      <w:r w:rsidR="00A007F6">
        <w:rPr>
          <w:i/>
        </w:rPr>
        <w:t xml:space="preserve"> We sang a dirge </w:t>
      </w:r>
      <w:r w:rsidR="00A007F6">
        <w:rPr>
          <w:i/>
        </w:rPr>
        <w:lastRenderedPageBreak/>
        <w:t xml:space="preserve">and you did not mourn! </w:t>
      </w:r>
      <w:proofErr w:type="gramStart"/>
      <w:r w:rsidR="00A007F6">
        <w:t>He</w:t>
      </w:r>
      <w:proofErr w:type="gramEnd"/>
      <w:r w:rsidR="00A007F6">
        <w:t xml:space="preserve"> who has ears to hear, let him hear. Well, they heard and they didn’t like what they heard.</w:t>
      </w:r>
    </w:p>
    <w:p w14:paraId="6161286E" w14:textId="77777777" w:rsidR="001C4A10" w:rsidRDefault="00A007F6" w:rsidP="001C4A10">
      <w:pPr>
        <w:spacing w:line="360" w:lineRule="auto"/>
        <w:ind w:firstLine="720"/>
      </w:pPr>
      <w:r>
        <w:t xml:space="preserve">They thought John the Baptist was too strict, too austere. They played the flute for him, hoping he would dance. They wanted John to lighten up and have fun. They wanted him to eat and drink and be merry. They wanted him to lay off this life of extreme self-discipline, lay off this hollering about repenting or being burned with fire! “What’s up with this guy? He must have a demon!” they said. </w:t>
      </w:r>
      <w:r w:rsidR="001C4A10">
        <w:t xml:space="preserve">Do we find ourselves in this camp too? Do we sometimes whine about God’s strict demands of us? </w:t>
      </w:r>
      <w:r w:rsidR="00CE6AB2">
        <w:t>“</w:t>
      </w:r>
      <w:r w:rsidR="001C4A10">
        <w:t>Come on lighten up! Enough of this thundering about repenting and shaping up! I know I should try harder but i</w:t>
      </w:r>
      <w:r w:rsidR="00CE6AB2">
        <w:t>s God really going to judge me?”</w:t>
      </w:r>
    </w:p>
    <w:p w14:paraId="6758DE3F" w14:textId="027B5A6E" w:rsidR="00630426" w:rsidRDefault="001C4A10" w:rsidP="001C4A10">
      <w:pPr>
        <w:spacing w:line="360" w:lineRule="auto"/>
        <w:ind w:firstLine="720"/>
      </w:pPr>
      <w:r>
        <w:t>On the other hand, it seems they thought Jesus was too liberal! They sang a dirge for him and he didn’t mourn. Instead of carefully observing all the traditions of the Pharisees, associating with the “right” kind of people, and maintaining strict self-disciplin</w:t>
      </w:r>
      <w:r w:rsidR="00CE6AB2">
        <w:t>e, he came eating a</w:t>
      </w:r>
      <w:r w:rsidR="00181440">
        <w:t>nd</w:t>
      </w:r>
      <w:r w:rsidR="00CE6AB2">
        <w:t xml:space="preserve"> drinking. They said, “Look at this guy! He must be a glutton and a drunkard! The way he eats and drinks you’d think there’s something huge to celebrate here. And look who he celebrates with – lowlifes and notorious sinners!” To them, it was too incredible that the Christ would come and offer free salvation to sinners. Don’t we find ourselves in this camp too? It is so incredible and so alien to our way of thinking that Jesus would do 100% of the work for us. We always want to contribute or help in some way so that we can say, “I came to Jesus and believed in him” or “I go to church” or “I at least </w:t>
      </w:r>
      <w:r w:rsidR="00CE6AB2" w:rsidRPr="00CE6AB2">
        <w:rPr>
          <w:u w:val="single"/>
        </w:rPr>
        <w:t>try</w:t>
      </w:r>
      <w:r w:rsidR="00CE6AB2">
        <w:t xml:space="preserve"> to live a decent life.” We all do that and it leads us to think we are somehow a higher class of sinner than some of the other ones out there. “Well, yeah Jesus came for sinners but not </w:t>
      </w:r>
      <w:r w:rsidR="00CE6AB2" w:rsidRPr="00CE6AB2">
        <w:rPr>
          <w:u w:val="single"/>
        </w:rPr>
        <w:t>that</w:t>
      </w:r>
      <w:r w:rsidR="00CE6AB2">
        <w:t xml:space="preserve"> kind of sinner! Why should Jesus be hanging out with </w:t>
      </w:r>
      <w:r w:rsidR="00CE6AB2" w:rsidRPr="00CE6AB2">
        <w:rPr>
          <w:u w:val="single"/>
        </w:rPr>
        <w:t>these</w:t>
      </w:r>
      <w:r w:rsidR="00CE6AB2">
        <w:t xml:space="preserve"> people in the rough part of town?” </w:t>
      </w:r>
    </w:p>
    <w:p w14:paraId="5753125E" w14:textId="77777777" w:rsidR="00C61787" w:rsidRDefault="00CE6AB2" w:rsidP="001C4A10">
      <w:pPr>
        <w:spacing w:line="360" w:lineRule="auto"/>
        <w:ind w:firstLine="720"/>
      </w:pPr>
      <w:r>
        <w:t xml:space="preserve">Yes, we are just like that generation who wants God to dance when we play the flute and to </w:t>
      </w:r>
      <w:proofErr w:type="gramStart"/>
      <w:r>
        <w:t>mourn</w:t>
      </w:r>
      <w:proofErr w:type="gramEnd"/>
      <w:r>
        <w:t xml:space="preserve"> when we sing a dirge. We want Him to loosen the rules when they apply to us and tighten them when they apply to others. We want God to </w:t>
      </w:r>
      <w:r w:rsidR="00C61787">
        <w:t xml:space="preserve">listen to us…but Jesus says, </w:t>
      </w:r>
      <w:r w:rsidR="00C61787">
        <w:rPr>
          <w:i/>
        </w:rPr>
        <w:t xml:space="preserve">He who has ears to </w:t>
      </w:r>
      <w:proofErr w:type="gramStart"/>
      <w:r w:rsidR="00C61787">
        <w:rPr>
          <w:i/>
        </w:rPr>
        <w:t>hear,</w:t>
      </w:r>
      <w:proofErr w:type="gramEnd"/>
      <w:r w:rsidR="00C61787">
        <w:rPr>
          <w:i/>
        </w:rPr>
        <w:t xml:space="preserve"> let him hear.</w:t>
      </w:r>
      <w:r w:rsidR="00C61787">
        <w:t xml:space="preserve"> </w:t>
      </w:r>
    </w:p>
    <w:p w14:paraId="28F4872D" w14:textId="77777777" w:rsidR="00CE6AB2" w:rsidRDefault="00C61787" w:rsidP="001C4A10">
      <w:pPr>
        <w:spacing w:line="360" w:lineRule="auto"/>
        <w:ind w:firstLine="720"/>
      </w:pPr>
      <w:r>
        <w:t>What is the overall picture we get of God’s Word? It’s not very positive. This is a God who allows his kingdom to suffer violence</w:t>
      </w:r>
      <w:proofErr w:type="gramStart"/>
      <w:r>
        <w:t>;</w:t>
      </w:r>
      <w:proofErr w:type="gramEnd"/>
      <w:r>
        <w:t xml:space="preserve"> a God who allows his Word to be rejected, resisted, spat upon, and whined agains</w:t>
      </w:r>
      <w:r w:rsidR="00B80419">
        <w:t xml:space="preserve">t. His Word appears to be weak! And it is. The Word of God became weak for your sake and mine. He was seized by violent hands and crucified for our sake! Christians, if you have ears to hear, then </w:t>
      </w:r>
      <w:r w:rsidR="00B80419" w:rsidRPr="00B80419">
        <w:rPr>
          <w:u w:val="single"/>
        </w:rPr>
        <w:t>hear</w:t>
      </w:r>
      <w:r w:rsidR="00B80419">
        <w:t xml:space="preserve"> and treasure this Word because it is the Word of your salvation! </w:t>
      </w:r>
    </w:p>
    <w:p w14:paraId="47F299D2" w14:textId="2D7E86E1" w:rsidR="0097389B" w:rsidRDefault="00B80419" w:rsidP="001C4A10">
      <w:pPr>
        <w:spacing w:line="360" w:lineRule="auto"/>
        <w:ind w:firstLine="720"/>
      </w:pPr>
      <w:r>
        <w:t>The Word of the kingdom will continue to be unpopular. God’s law is whined about</w:t>
      </w:r>
      <w:r w:rsidR="00247303">
        <w:t xml:space="preserve"> and resisted. The world will rather choose the devil’s lies: that which masquerades as science, that which masquerades as love and tolerance and truth. </w:t>
      </w:r>
      <w:r w:rsidR="00181440">
        <w:t>And</w:t>
      </w:r>
      <w:r w:rsidR="00247303">
        <w:t xml:space="preserve"> the Gospel is</w:t>
      </w:r>
      <w:r w:rsidR="00181440">
        <w:t>n’t popular either! N</w:t>
      </w:r>
      <w:r w:rsidR="00247303">
        <w:t>obody thinks they need forgiveness because</w:t>
      </w:r>
      <w:r w:rsidR="00181440">
        <w:t xml:space="preserve"> they don’t believe in sin! Also, t</w:t>
      </w:r>
      <w:r w:rsidR="00247303">
        <w:t xml:space="preserve">he world does not trust something that is free. If it’s free, it can’t be any good. When Jesus saves us </w:t>
      </w:r>
      <w:r w:rsidR="0097389B">
        <w:t xml:space="preserve">by grace alone, through faith alone, it is the most precious gift ever given to anyone in the world </w:t>
      </w:r>
      <w:r w:rsidR="00181440">
        <w:t>but who could believe that God would give it away in a place like this? But</w:t>
      </w:r>
      <w:r w:rsidR="0097389B">
        <w:t xml:space="preserve"> </w:t>
      </w:r>
      <w:r w:rsidR="0097389B">
        <w:rPr>
          <w:u w:val="single"/>
        </w:rPr>
        <w:t>you</w:t>
      </w:r>
      <w:r w:rsidR="0097389B">
        <w:t xml:space="preserve"> have</w:t>
      </w:r>
      <w:r w:rsidR="00181440">
        <w:t xml:space="preserve"> been given the</w:t>
      </w:r>
      <w:r w:rsidR="0097389B">
        <w:t xml:space="preserve"> ears to hear it!</w:t>
      </w:r>
    </w:p>
    <w:p w14:paraId="4103EA46" w14:textId="70374FA6" w:rsidR="00B80419" w:rsidRPr="00CE6AB2" w:rsidRDefault="0097389B" w:rsidP="001C4A10">
      <w:pPr>
        <w:spacing w:line="360" w:lineRule="auto"/>
        <w:ind w:firstLine="720"/>
      </w:pPr>
      <w:r>
        <w:t>We have the ears to hear the Word and we continue to suffer for the Word just as the prophets did, just as John the Baptist did, just as Martin Luther did, and just as our Lord Jesus himself did. We suffer unpopularity, shrinking numbers, and violence. But</w:t>
      </w:r>
      <w:r w:rsidR="00722FD1">
        <w:t xml:space="preserve"> there is a promise attached to </w:t>
      </w:r>
      <w:r w:rsidR="00181440">
        <w:t>that</w:t>
      </w:r>
      <w:r w:rsidR="00722FD1">
        <w:t xml:space="preserve"> Word: “Let this world’s tyrant rage, in battle we’ll engage, his might is doomed to fail, God’s judgment must prevail! One little word subdues him!” The Word appears weak and insignificant now but we know that God’s Word forever shall abide, no thanks to foes </w:t>
      </w:r>
      <w:proofErr w:type="gramStart"/>
      <w:r w:rsidR="00722FD1">
        <w:t>who</w:t>
      </w:r>
      <w:proofErr w:type="gramEnd"/>
      <w:r w:rsidR="00722FD1">
        <w:t xml:space="preserve"> fear it! The words of devils and men will pass away but God’s Word and His kingdom are forever. </w:t>
      </w:r>
      <w:proofErr w:type="gramStart"/>
      <w:r w:rsidR="00722FD1" w:rsidRPr="00722FD1">
        <w:rPr>
          <w:i/>
        </w:rPr>
        <w:t>He</w:t>
      </w:r>
      <w:proofErr w:type="gramEnd"/>
      <w:r w:rsidR="00722FD1" w:rsidRPr="00722FD1">
        <w:rPr>
          <w:i/>
        </w:rPr>
        <w:t xml:space="preserve"> who has ears to hear, let him hear</w:t>
      </w:r>
      <w:r w:rsidR="00722FD1">
        <w:t>. AMEN.</w:t>
      </w:r>
      <w:bookmarkStart w:id="0" w:name="_GoBack"/>
      <w:bookmarkEnd w:id="0"/>
    </w:p>
    <w:p w14:paraId="4E3F693A"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FC8"/>
    <w:rsid w:val="00051F6B"/>
    <w:rsid w:val="00115729"/>
    <w:rsid w:val="00124607"/>
    <w:rsid w:val="00181440"/>
    <w:rsid w:val="001C4A10"/>
    <w:rsid w:val="002255A8"/>
    <w:rsid w:val="00245C0B"/>
    <w:rsid w:val="00247303"/>
    <w:rsid w:val="002D2FC8"/>
    <w:rsid w:val="0054743B"/>
    <w:rsid w:val="00630426"/>
    <w:rsid w:val="00722FD1"/>
    <w:rsid w:val="007A5A84"/>
    <w:rsid w:val="0097389B"/>
    <w:rsid w:val="00A007F6"/>
    <w:rsid w:val="00B45ECA"/>
    <w:rsid w:val="00B70DF8"/>
    <w:rsid w:val="00B80419"/>
    <w:rsid w:val="00C61787"/>
    <w:rsid w:val="00CE6AB2"/>
    <w:rsid w:val="00FB603E"/>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8AAF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105</TotalTime>
  <Pages>3</Pages>
  <Words>1095</Words>
  <Characters>6248</Characters>
  <Application>Microsoft Macintosh Word</Application>
  <DocSecurity>0</DocSecurity>
  <Lines>52</Lines>
  <Paragraphs>14</Paragraphs>
  <ScaleCrop>false</ScaleCrop>
  <Company>Concordia Seminary</Company>
  <LinksUpToDate>false</LinksUpToDate>
  <CharactersWithSpaces>7329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2015-10-24T02:42:00Z</dcterms:created>
  <dcterms:modified xsi:type="dcterms:W3CDTF">2015-10-24T18:18:00Z</dcterms:modified>
</cp:coreProperties>
</file>