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4617FE" w14:textId="77777777" w:rsidR="00051F6B" w:rsidRDefault="00FE6B83" w:rsidP="00245C0B">
      <w:pPr>
        <w:jc w:val="right"/>
      </w:pPr>
      <w:r>
        <w:t xml:space="preserve">Rev. </w:t>
      </w:r>
      <w:r w:rsidR="0054743B">
        <w:t>Jonathan Crawford</w:t>
      </w:r>
    </w:p>
    <w:p w14:paraId="1A1315D6" w14:textId="77777777" w:rsidR="0054743B" w:rsidRDefault="00062ECB" w:rsidP="00245C0B">
      <w:pPr>
        <w:jc w:val="right"/>
      </w:pPr>
      <w:r>
        <w:t>December 12 &amp; 13, 2015</w:t>
      </w:r>
    </w:p>
    <w:p w14:paraId="69396CCF" w14:textId="77777777" w:rsidR="0054743B" w:rsidRDefault="00062ECB" w:rsidP="00245C0B">
      <w:pPr>
        <w:jc w:val="right"/>
      </w:pPr>
      <w:r>
        <w:t>Zephaniah 3:14-20</w:t>
      </w:r>
    </w:p>
    <w:p w14:paraId="5B1038A2" w14:textId="77777777" w:rsidR="0054743B" w:rsidRDefault="00062ECB" w:rsidP="00245C0B">
      <w:pPr>
        <w:jc w:val="right"/>
      </w:pPr>
      <w:r>
        <w:t>The King Will Have His Day</w:t>
      </w:r>
    </w:p>
    <w:p w14:paraId="18598D39" w14:textId="77777777" w:rsidR="0054743B" w:rsidRDefault="0054743B" w:rsidP="00245C0B">
      <w:pPr>
        <w:jc w:val="right"/>
      </w:pPr>
    </w:p>
    <w:p w14:paraId="3E8B8C8A" w14:textId="77777777" w:rsidR="00B70DF8" w:rsidRDefault="00115729" w:rsidP="00245C0B">
      <w:pPr>
        <w:spacing w:line="360" w:lineRule="auto"/>
        <w:rPr>
          <w:i/>
        </w:rPr>
      </w:pPr>
      <w:r>
        <w:tab/>
        <w:t xml:space="preserve">Grace, mercy and peace be to you from God our Father and from our Lord and Savior Jesus Christ. Amen. The word of God that we </w:t>
      </w:r>
      <w:r w:rsidR="00062ECB">
        <w:t>consider today is from Zephaniah 3:</w:t>
      </w:r>
      <w:r w:rsidR="00062ECB" w:rsidRPr="00062ECB">
        <w:rPr>
          <w:i/>
        </w:rPr>
        <w:t xml:space="preserve"> On that day it shall be said to Jerusalem: “Fear not, O Zion; let not your hands grow weak. The Lord your God is in your midst, a mighty one who will save; he will rejoice over you with gladness; he will quiet you by his love; he will exult over you with loud singing</w:t>
      </w:r>
      <w:r w:rsidRPr="00062ECB">
        <w:rPr>
          <w:i/>
        </w:rPr>
        <w:t>.</w:t>
      </w:r>
    </w:p>
    <w:p w14:paraId="0A9B52E4" w14:textId="77777777" w:rsidR="00062ECB" w:rsidRDefault="00062ECB" w:rsidP="00245C0B">
      <w:pPr>
        <w:spacing w:line="360" w:lineRule="auto"/>
      </w:pPr>
      <w:r>
        <w:rPr>
          <w:i/>
        </w:rPr>
        <w:tab/>
      </w:r>
      <w:r w:rsidR="00F04F00">
        <w:t>In some ways, every day is alike. The sun rises and sets. People are born and people die. Life goes on in the world as it has for long years. Every day presents the same set of opportunities. Any day can be the day we start working on some of those long-term goals we might have. This day, like any day, could be the day when something major happens – for better or for worse. God has made one day as well as the next and there is no difference.</w:t>
      </w:r>
    </w:p>
    <w:p w14:paraId="03C7B69F" w14:textId="48D40159" w:rsidR="004C7839" w:rsidRDefault="00F04F00" w:rsidP="00245C0B">
      <w:pPr>
        <w:spacing w:line="360" w:lineRule="auto"/>
      </w:pPr>
      <w:r>
        <w:tab/>
        <w:t xml:space="preserve">But to </w:t>
      </w:r>
      <w:r>
        <w:rPr>
          <w:u w:val="single"/>
        </w:rPr>
        <w:t>us</w:t>
      </w:r>
      <w:r>
        <w:t xml:space="preserve"> the days are not all alike. We have calendars to help us differentiate one day from another. During this season, some of us </w:t>
      </w:r>
      <w:r w:rsidR="009A3D3C">
        <w:t>use</w:t>
      </w:r>
      <w:r>
        <w:t xml:space="preserve"> advent calendars or we light candles to mark the passing of the days. Our calendars are filled with little notes that tell us some days are different or special in some way. Tomorrow/Today is for Kristie Fry a birthday! Some days are set aside as anniversaries of weddings or anniversaries of deaths, or anniversaries of national events – recently the calendar was marked with Pearl Harbor Day. The days are different for us. Some days are bad days. People say to us, “Today just isn’t your day.” </w:t>
      </w:r>
      <w:r w:rsidR="004C7839">
        <w:t xml:space="preserve">Sometimes we have really good days and we might say, “This was really my day!” </w:t>
      </w:r>
    </w:p>
    <w:p w14:paraId="1FB5914F" w14:textId="349B39C6" w:rsidR="004C7839" w:rsidRDefault="004C7839" w:rsidP="00245C0B">
      <w:pPr>
        <w:spacing w:line="360" w:lineRule="auto"/>
      </w:pPr>
      <w:r>
        <w:tab/>
        <w:t xml:space="preserve">The children of Israel also saw a mixture of good and bad days. The prophet Zephaniah speaks a message of hope to Israel in one of their darkest days. We’re back in the time of the exile. God’s anger weighed heavily on </w:t>
      </w:r>
      <w:r w:rsidR="009A3D3C">
        <w:t>Israel</w:t>
      </w:r>
      <w:r>
        <w:t xml:space="preserve">. They were cut off from their home and also from the temple, which meant that God had hidden his face from </w:t>
      </w:r>
      <w:r w:rsidR="009A3D3C">
        <w:t>them</w:t>
      </w:r>
      <w:r>
        <w:t xml:space="preserve">. God’s patience was at an end and the window to forgiveness had been slammed shut. </w:t>
      </w:r>
    </w:p>
    <w:p w14:paraId="1394493C" w14:textId="77777777" w:rsidR="00527040" w:rsidRDefault="004C7839" w:rsidP="00245C0B">
      <w:pPr>
        <w:spacing w:line="360" w:lineRule="auto"/>
      </w:pPr>
      <w:r>
        <w:tab/>
        <w:t xml:space="preserve">But </w:t>
      </w:r>
      <w:r w:rsidR="00527040">
        <w:t xml:space="preserve">of course Israel had brought this bad day on themselves. And in reality, we are the authors of all our own bad days too. Even the very best days of our lives could be unimaginably better if sin were not part of our world. Sometimes we bring suffering on ourselves. Our own sins, big or small, known or unknown, things done or left undone, have consequences. Life just isn’t quite right when we aren’t living it the way God designed us to live. Our failure to love God and love our neighbor causes suffering in our lives and the lives of others. </w:t>
      </w:r>
    </w:p>
    <w:p w14:paraId="3ACA4BDA" w14:textId="77777777" w:rsidR="004C7839" w:rsidRDefault="00527040" w:rsidP="00527040">
      <w:pPr>
        <w:spacing w:line="360" w:lineRule="auto"/>
        <w:ind w:firstLine="720"/>
      </w:pPr>
      <w:r>
        <w:t>We know that Israel’s</w:t>
      </w:r>
      <w:r w:rsidR="004C7839">
        <w:t xml:space="preserve"> </w:t>
      </w:r>
      <w:r>
        <w:t xml:space="preserve">exile was self-inflicted because the prophets had warned that there would be </w:t>
      </w:r>
      <w:r w:rsidR="0002341D">
        <w:t xml:space="preserve">consequences for their idolatry. The window of forgiveness was wide open for a long time but they ignored the warnings. </w:t>
      </w:r>
    </w:p>
    <w:p w14:paraId="7DCCC7DA" w14:textId="77777777" w:rsidR="0002341D" w:rsidRDefault="0002341D" w:rsidP="00527040">
      <w:pPr>
        <w:spacing w:line="360" w:lineRule="auto"/>
        <w:ind w:firstLine="720"/>
      </w:pPr>
      <w:r>
        <w:lastRenderedPageBreak/>
        <w:t xml:space="preserve">Now, that doesn’t mean that every time we have a bad day, it’s the direct result of a sin we committed. Many times, we suffer simply because there is sin in the world. Sin has corrupted the entire creation – because there is sin, there are deadly disasters, there is miscarriage, genetic disorders, cancer and a range of other things that make for very bad days indeed. But the fact remains that every bad day can be attributed to sin. God never intended Dec. 7 to be remembered as Pearl Harbor Day. </w:t>
      </w:r>
    </w:p>
    <w:p w14:paraId="341BF859" w14:textId="77777777" w:rsidR="0002341D" w:rsidRDefault="0002341D" w:rsidP="00527040">
      <w:pPr>
        <w:spacing w:line="360" w:lineRule="auto"/>
        <w:ind w:firstLine="720"/>
      </w:pPr>
      <w:r>
        <w:t>But in those dark days, Zephaniah sounded a note of hope – good days are a-comin! God will have his day, and when that day comes, He will say to you, “</w:t>
      </w:r>
      <w:r w:rsidRPr="00062ECB">
        <w:rPr>
          <w:i/>
        </w:rPr>
        <w:t>Fear not, O Zion; let not your hands grow weak. The Lord your God is in your midst, a mighty one who will save; he will rejoice over you with gladness; he will quiet you by his love; he will exult over you with loud singing.</w:t>
      </w:r>
      <w:r>
        <w:rPr>
          <w:i/>
        </w:rPr>
        <w:t xml:space="preserve">” </w:t>
      </w:r>
      <w:r>
        <w:t xml:space="preserve">But Israel had to wait and watch for that day. </w:t>
      </w:r>
      <w:r w:rsidR="00324F2F">
        <w:t>They waited an awful long time before it finally came. In the dark of night, angels announced the dawn of a new day for the people of earth: “</w:t>
      </w:r>
      <w:r w:rsidR="00324F2F">
        <w:rPr>
          <w:i/>
        </w:rPr>
        <w:t>Unto you is born this day in the City of David a Savior, which is Christ the Lord.”</w:t>
      </w:r>
      <w:r w:rsidR="00324F2F">
        <w:t xml:space="preserve"> This was God’s day. The day when the creator of all visited his creation – up close and personal, in human flesh. </w:t>
      </w:r>
      <w:r w:rsidR="00B24C3A">
        <w:t xml:space="preserve">Jesus was the Lord God in the midst of Zion, a mighty one who </w:t>
      </w:r>
      <w:r w:rsidR="002732F6">
        <w:t>would</w:t>
      </w:r>
      <w:r w:rsidR="00B24C3A">
        <w:t xml:space="preserve"> save. </w:t>
      </w:r>
    </w:p>
    <w:p w14:paraId="30133571" w14:textId="38CC80CF" w:rsidR="00AC6C42" w:rsidRDefault="00AC6C42" w:rsidP="00527040">
      <w:pPr>
        <w:spacing w:line="360" w:lineRule="auto"/>
        <w:ind w:firstLine="720"/>
      </w:pPr>
      <w:r>
        <w:t>This was the day God showed up and began to restore all that sin had ruined. Jesus healed the sick, he disturbed demons and he forgave sins. It was finally on the cross where he flung wide open the door to forgiveness once again. His resurrection was the beginning of another great day. God began a whole new creation that day and it continues to grow</w:t>
      </w:r>
      <w:r w:rsidR="00B24C3A">
        <w:t xml:space="preserve"> up right in the middle of the old, dying </w:t>
      </w:r>
      <w:r w:rsidR="00033618">
        <w:t>world</w:t>
      </w:r>
      <w:r w:rsidR="00B24C3A">
        <w:t xml:space="preserve">. We have been incorporated into that new creation through the water of baptism. </w:t>
      </w:r>
      <w:r w:rsidR="001F2E9F">
        <w:t xml:space="preserve">From then on, God </w:t>
      </w:r>
      <w:r w:rsidR="00033618">
        <w:t>has rejoiced</w:t>
      </w:r>
      <w:r w:rsidR="001F2E9F">
        <w:t xml:space="preserve"> over us with gladness, he </w:t>
      </w:r>
      <w:r w:rsidR="00033618">
        <w:t>has quieted</w:t>
      </w:r>
      <w:r w:rsidR="001F2E9F">
        <w:t xml:space="preserve"> us by his love, and he </w:t>
      </w:r>
      <w:r w:rsidR="00033618">
        <w:t>has exulted</w:t>
      </w:r>
      <w:r w:rsidR="001F2E9F">
        <w:t xml:space="preserve"> over us with loud singing! We may be the authors of our own bad days but God alone is the author and perfector of the day of salvation.</w:t>
      </w:r>
    </w:p>
    <w:p w14:paraId="6BF5F1FC" w14:textId="3103D965" w:rsidR="001F2E9F" w:rsidRPr="00324F2F" w:rsidRDefault="00CF2270" w:rsidP="00527040">
      <w:pPr>
        <w:spacing w:line="360" w:lineRule="auto"/>
        <w:ind w:firstLine="720"/>
      </w:pPr>
      <w:r>
        <w:t xml:space="preserve">There’s an </w:t>
      </w:r>
      <w:r w:rsidR="002732F6">
        <w:t xml:space="preserve">even greater day coming though; one that we still wait for and watch for. </w:t>
      </w:r>
      <w:r>
        <w:t>It will be the day to end all bad da</w:t>
      </w:r>
      <w:r w:rsidR="00CC0F01">
        <w:t>ys. That day is the Lord’s Day. It is the last page on the calendar</w:t>
      </w:r>
      <w:r w:rsidR="00033618">
        <w:t xml:space="preserve"> of planet earth</w:t>
      </w:r>
      <w:r w:rsidR="00CC0F01">
        <w:t xml:space="preserve">, the day upon which the whole of creation will change forever, the end of time itself. That will be the day when the king of the ages returns. Christ will put away all sin and sorrow and inaugurate an eternity of peace and joy. We will rejoice and exult and sing </w:t>
      </w:r>
      <w:r w:rsidR="002732F6">
        <w:t xml:space="preserve">loudly </w:t>
      </w:r>
      <w:r w:rsidR="00CC0F01">
        <w:t xml:space="preserve">with our God. So though for a time we </w:t>
      </w:r>
      <w:r w:rsidR="00033618">
        <w:t>mourn</w:t>
      </w:r>
      <w:bookmarkStart w:id="0" w:name="_GoBack"/>
      <w:bookmarkEnd w:id="0"/>
      <w:r w:rsidR="00CC0F01">
        <w:t xml:space="preserve"> in lonely exile here, Zephaniah and our Lord Christ tell us, “Rejoice! Rejoice! For Emmanuel again shall come to thee, O Israel.” AMEN. </w:t>
      </w:r>
    </w:p>
    <w:p w14:paraId="55514AC1" w14:textId="77777777" w:rsidR="00115729" w:rsidRDefault="00115729" w:rsidP="00245C0B">
      <w:pPr>
        <w:spacing w:line="360" w:lineRule="auto"/>
      </w:pPr>
      <w:r>
        <w:tab/>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1CA59C" w14:textId="77777777" w:rsidR="009A3D3C" w:rsidRDefault="009A3D3C" w:rsidP="00062ECB">
      <w:r>
        <w:separator/>
      </w:r>
    </w:p>
  </w:endnote>
  <w:endnote w:type="continuationSeparator" w:id="0">
    <w:p w14:paraId="17B5C377" w14:textId="77777777" w:rsidR="009A3D3C" w:rsidRDefault="009A3D3C" w:rsidP="00062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ADB1D8" w14:textId="77777777" w:rsidR="009A3D3C" w:rsidRDefault="009A3D3C" w:rsidP="00062ECB">
      <w:r>
        <w:separator/>
      </w:r>
    </w:p>
  </w:footnote>
  <w:footnote w:type="continuationSeparator" w:id="0">
    <w:p w14:paraId="7C872904" w14:textId="77777777" w:rsidR="009A3D3C" w:rsidRDefault="009A3D3C" w:rsidP="00062E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ECB"/>
    <w:rsid w:val="0002341D"/>
    <w:rsid w:val="00033618"/>
    <w:rsid w:val="00051F6B"/>
    <w:rsid w:val="00062ECB"/>
    <w:rsid w:val="00115729"/>
    <w:rsid w:val="001F2E9F"/>
    <w:rsid w:val="00245C0B"/>
    <w:rsid w:val="002732F6"/>
    <w:rsid w:val="00324F2F"/>
    <w:rsid w:val="004C7839"/>
    <w:rsid w:val="00527040"/>
    <w:rsid w:val="0054743B"/>
    <w:rsid w:val="009A3D3C"/>
    <w:rsid w:val="00AC6C42"/>
    <w:rsid w:val="00B24C3A"/>
    <w:rsid w:val="00B45ECA"/>
    <w:rsid w:val="00B70DF8"/>
    <w:rsid w:val="00CC0F01"/>
    <w:rsid w:val="00CF2270"/>
    <w:rsid w:val="00F04F00"/>
    <w:rsid w:val="00F47BC3"/>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72E3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192</TotalTime>
  <Pages>2</Pages>
  <Words>851</Words>
  <Characters>4854</Characters>
  <Application>Microsoft Macintosh Word</Application>
  <DocSecurity>0</DocSecurity>
  <Lines>40</Lines>
  <Paragraphs>11</Paragraphs>
  <ScaleCrop>false</ScaleCrop>
  <Company>Concordia Seminary</Company>
  <LinksUpToDate>false</LinksUpToDate>
  <CharactersWithSpaces>5694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2015-12-12T01:37:00Z</dcterms:created>
  <dcterms:modified xsi:type="dcterms:W3CDTF">2015-12-12T21:05:00Z</dcterms:modified>
</cp:coreProperties>
</file>