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A47ACA3" w14:textId="77777777" w:rsidR="00051F6B" w:rsidRDefault="00FE6B83" w:rsidP="00245C0B">
      <w:pPr>
        <w:jc w:val="right"/>
      </w:pPr>
      <w:r>
        <w:t xml:space="preserve">Rev. </w:t>
      </w:r>
      <w:r w:rsidR="0054743B">
        <w:t>Jonathan Crawford</w:t>
      </w:r>
    </w:p>
    <w:p w14:paraId="6AB6B4F7" w14:textId="77777777" w:rsidR="0054743B" w:rsidRDefault="00B16772" w:rsidP="00245C0B">
      <w:pPr>
        <w:jc w:val="right"/>
      </w:pPr>
      <w:r>
        <w:t>January 16 &amp; 17, 2016</w:t>
      </w:r>
    </w:p>
    <w:p w14:paraId="7E495A11" w14:textId="77777777" w:rsidR="0054743B" w:rsidRDefault="00B16772" w:rsidP="00245C0B">
      <w:pPr>
        <w:jc w:val="right"/>
      </w:pPr>
      <w:r>
        <w:t>1 Corinthians 12:1-11</w:t>
      </w:r>
    </w:p>
    <w:p w14:paraId="5F11456B" w14:textId="77777777" w:rsidR="0054743B" w:rsidRDefault="00B16772" w:rsidP="00245C0B">
      <w:pPr>
        <w:jc w:val="right"/>
      </w:pPr>
      <w:r>
        <w:t>All for One and One for All</w:t>
      </w:r>
    </w:p>
    <w:p w14:paraId="34A114D4" w14:textId="77777777" w:rsidR="0054743B" w:rsidRDefault="0054743B" w:rsidP="00245C0B">
      <w:pPr>
        <w:jc w:val="right"/>
      </w:pPr>
    </w:p>
    <w:p w14:paraId="22A8E5A1" w14:textId="77777777" w:rsidR="0054743B" w:rsidRPr="00B16772" w:rsidRDefault="00115729" w:rsidP="00245C0B">
      <w:pPr>
        <w:spacing w:line="360" w:lineRule="auto"/>
        <w:rPr>
          <w:i/>
        </w:rPr>
      </w:pPr>
      <w:r>
        <w:tab/>
        <w:t xml:space="preserve">Grace, mercy and peace </w:t>
      </w:r>
      <w:proofErr w:type="gramStart"/>
      <w:r>
        <w:t>be</w:t>
      </w:r>
      <w:proofErr w:type="gramEnd"/>
      <w:r>
        <w:t xml:space="preserve"> to you from God our Father and from our Lord and Savior Jesus Christ. Amen. The word of God that we</w:t>
      </w:r>
      <w:r w:rsidR="00B16772">
        <w:t xml:space="preserve"> consider today and for the next 3 weeks is from 1 Corinthians</w:t>
      </w:r>
      <w:r>
        <w:t>.</w:t>
      </w:r>
      <w:r w:rsidR="00B16772">
        <w:t xml:space="preserve"> Today the appointed reading from chapter 12 reads in part, “</w:t>
      </w:r>
      <w:r w:rsidR="00B16772" w:rsidRPr="00B16772">
        <w:rPr>
          <w:i/>
          <w:lang w:eastAsia="ja-JP"/>
        </w:rPr>
        <w:t>Now there are varieties of gifts, but the same Spirit…To each is given the manifestation of the Spirit for the common good.”</w:t>
      </w:r>
    </w:p>
    <w:p w14:paraId="447E1872" w14:textId="77777777" w:rsidR="00B70DF8" w:rsidRDefault="00B70DF8" w:rsidP="00245C0B">
      <w:pPr>
        <w:spacing w:line="360" w:lineRule="auto"/>
      </w:pPr>
      <w:r>
        <w:tab/>
      </w:r>
      <w:r w:rsidR="00B16772">
        <w:t xml:space="preserve">Only a few years after Paul planted the church in Corinth, word had reached him that there were problems arising in the infant congregation. In response to these issues and others raised by the Corinthians </w:t>
      </w:r>
      <w:proofErr w:type="gramStart"/>
      <w:r w:rsidR="00B16772">
        <w:t>themselves</w:t>
      </w:r>
      <w:proofErr w:type="gramEnd"/>
      <w:r w:rsidR="00B16772">
        <w:t xml:space="preserve">, Paul wrote a letter; a letter that we now recognize as the inspired Word of God; a letter that we call First Corinthians. One of the major problems in the church of Corinth concerned gifts of the Spirit. Paul devoted all of chapters 12-14 to the topic! </w:t>
      </w:r>
    </w:p>
    <w:p w14:paraId="347CA7C7" w14:textId="0315C195" w:rsidR="00F615D9" w:rsidRDefault="006A517A" w:rsidP="006A517A">
      <w:pPr>
        <w:spacing w:line="360" w:lineRule="auto"/>
        <w:ind w:firstLine="720"/>
      </w:pPr>
      <w:r>
        <w:t xml:space="preserve">The issue Paul addressed in the section we read today was one that we are all familiar with in some form. The </w:t>
      </w:r>
      <w:proofErr w:type="gramStart"/>
      <w:r>
        <w:t>Corinthians</w:t>
      </w:r>
      <w:proofErr w:type="gramEnd"/>
      <w:r>
        <w:t xml:space="preserve"> were </w:t>
      </w:r>
      <w:r w:rsidR="003E5ECD">
        <w:t xml:space="preserve">prideful. They were </w:t>
      </w:r>
      <w:r>
        <w:t xml:space="preserve">using the gifts of the Holy Spirit as a source </w:t>
      </w:r>
      <w:r w:rsidR="003E5ECD">
        <w:t xml:space="preserve">of </w:t>
      </w:r>
      <w:r>
        <w:t xml:space="preserve">boasting, and bickering. They were using these gifts of grace, things like wisdom, knowledge, extraordinary faith, and the ability to perform miracles, as a way of ranking or measuring themselves. Some gifts, especially the ability to </w:t>
      </w:r>
      <w:r w:rsidR="00F615D9">
        <w:t xml:space="preserve">miraculously speak in other tongues, </w:t>
      </w:r>
      <w:r w:rsidR="00397D3E">
        <w:t>they</w:t>
      </w:r>
      <w:r w:rsidR="00F615D9">
        <w:t xml:space="preserve"> considered superior to other gifts. Those who possessed the so-called higher gifts would consider themselves more worthy, more spiritual, or more Christian than others. </w:t>
      </w:r>
    </w:p>
    <w:p w14:paraId="2D3D5962" w14:textId="77777777" w:rsidR="006A517A" w:rsidRDefault="00F615D9" w:rsidP="006A517A">
      <w:pPr>
        <w:spacing w:line="360" w:lineRule="auto"/>
        <w:ind w:firstLine="720"/>
      </w:pPr>
      <w:r>
        <w:t xml:space="preserve">Of course, this was an abuse of the gifts of the Spirit. Whenever there is comparison and ranking, there are also hurt feelings, envy, jealousy, and pride. These attitudes were tearing the Corinthian church apart. They treated the Holy Spirit as something </w:t>
      </w:r>
      <w:r w:rsidR="00D94CBF">
        <w:t xml:space="preserve">that could be achieved and used for selfish gain. </w:t>
      </w:r>
      <w:r w:rsidR="00397D3E">
        <w:t>They needed to be taught that t</w:t>
      </w:r>
      <w:r w:rsidR="00D94CBF">
        <w:t xml:space="preserve">he Holy Spirit is not a thing that we can use as we wish. The Spirit is not like the Force in Star Wars. “Use the force, Luke!” We don’t “use the Spirit.” God </w:t>
      </w:r>
      <w:r w:rsidR="00D94CBF" w:rsidRPr="00D94CBF">
        <w:rPr>
          <w:i/>
        </w:rPr>
        <w:t>gives</w:t>
      </w:r>
      <w:r w:rsidR="00D94CBF">
        <w:t xml:space="preserve"> His Spirit to people and the Spirit uses </w:t>
      </w:r>
      <w:r w:rsidR="00D94CBF" w:rsidRPr="00D94CBF">
        <w:rPr>
          <w:i/>
        </w:rPr>
        <w:t>them</w:t>
      </w:r>
      <w:r w:rsidR="00D94CBF">
        <w:t xml:space="preserve">! </w:t>
      </w:r>
    </w:p>
    <w:p w14:paraId="259AC125" w14:textId="77777777" w:rsidR="00D94CBF" w:rsidRDefault="00D94CBF" w:rsidP="006A517A">
      <w:pPr>
        <w:spacing w:line="360" w:lineRule="auto"/>
        <w:ind w:firstLine="720"/>
        <w:rPr>
          <w:lang w:eastAsia="ja-JP"/>
        </w:rPr>
      </w:pPr>
      <w:r>
        <w:t xml:space="preserve">So Paul wrote to correct their thinking: </w:t>
      </w:r>
      <w:r w:rsidRPr="00D94CBF">
        <w:rPr>
          <w:i/>
          <w:lang w:eastAsia="ja-JP"/>
        </w:rPr>
        <w:t xml:space="preserve">All these [gifts] are empowered by one and the same Spirit, who apportions to each one individually as </w:t>
      </w:r>
      <w:r w:rsidRPr="00D94CBF">
        <w:rPr>
          <w:b/>
          <w:i/>
          <w:lang w:eastAsia="ja-JP"/>
        </w:rPr>
        <w:t>he</w:t>
      </w:r>
      <w:r w:rsidRPr="00D94CBF">
        <w:rPr>
          <w:i/>
          <w:lang w:eastAsia="ja-JP"/>
        </w:rPr>
        <w:t xml:space="preserve"> wills.</w:t>
      </w:r>
      <w:r>
        <w:rPr>
          <w:lang w:eastAsia="ja-JP"/>
        </w:rPr>
        <w:t xml:space="preserve"> And these gifts are not to be used for self-promotion or boasting but rather </w:t>
      </w:r>
      <w:r w:rsidRPr="00D94CBF">
        <w:rPr>
          <w:i/>
          <w:lang w:eastAsia="ja-JP"/>
        </w:rPr>
        <w:t>To each is given the manifestation of the Spirit for the common good</w:t>
      </w:r>
      <w:r>
        <w:rPr>
          <w:lang w:eastAsia="ja-JP"/>
        </w:rPr>
        <w:t xml:space="preserve">, for building up and edifying one another, for strengthening the church as a whole. And lest the </w:t>
      </w:r>
      <w:proofErr w:type="gramStart"/>
      <w:r>
        <w:rPr>
          <w:lang w:eastAsia="ja-JP"/>
        </w:rPr>
        <w:t>Corinthians</w:t>
      </w:r>
      <w:proofErr w:type="gramEnd"/>
      <w:r>
        <w:rPr>
          <w:lang w:eastAsia="ja-JP"/>
        </w:rPr>
        <w:t xml:space="preserve"> think that some of them had the Holy Spirit and some did not, Paul reminded them</w:t>
      </w:r>
      <w:r w:rsidRPr="00D94CBF">
        <w:rPr>
          <w:i/>
          <w:lang w:eastAsia="ja-JP"/>
        </w:rPr>
        <w:t>, no one can say “Jesus is Lord” except in the Holy Spirit</w:t>
      </w:r>
      <w:r>
        <w:rPr>
          <w:lang w:eastAsia="ja-JP"/>
        </w:rPr>
        <w:t xml:space="preserve">. In other words, if you are a Christian, if you confess Jesus to be the Lord, that means you </w:t>
      </w:r>
      <w:r>
        <w:rPr>
          <w:b/>
          <w:lang w:eastAsia="ja-JP"/>
        </w:rPr>
        <w:t>do</w:t>
      </w:r>
      <w:r>
        <w:rPr>
          <w:lang w:eastAsia="ja-JP"/>
        </w:rPr>
        <w:t xml:space="preserve"> have the Holy Spirit because we can </w:t>
      </w:r>
      <w:r>
        <w:rPr>
          <w:b/>
          <w:lang w:eastAsia="ja-JP"/>
        </w:rPr>
        <w:t>only</w:t>
      </w:r>
      <w:r>
        <w:rPr>
          <w:lang w:eastAsia="ja-JP"/>
        </w:rPr>
        <w:t xml:space="preserve"> believe in Christ by the working of the Spirit. </w:t>
      </w:r>
    </w:p>
    <w:p w14:paraId="3CF0794A" w14:textId="77777777" w:rsidR="00D94CBF" w:rsidRDefault="00D94CBF" w:rsidP="006A517A">
      <w:pPr>
        <w:spacing w:line="360" w:lineRule="auto"/>
        <w:ind w:firstLine="720"/>
        <w:rPr>
          <w:lang w:eastAsia="ja-JP"/>
        </w:rPr>
      </w:pPr>
      <w:r>
        <w:rPr>
          <w:lang w:eastAsia="ja-JP"/>
        </w:rPr>
        <w:t xml:space="preserve">In summary, Corinthians, all your gifts are given by </w:t>
      </w:r>
      <w:proofErr w:type="gramStart"/>
      <w:r>
        <w:rPr>
          <w:lang w:eastAsia="ja-JP"/>
        </w:rPr>
        <w:t>One</w:t>
      </w:r>
      <w:proofErr w:type="gramEnd"/>
      <w:r>
        <w:rPr>
          <w:lang w:eastAsia="ja-JP"/>
        </w:rPr>
        <w:t>, and the One gives them fo</w:t>
      </w:r>
      <w:r w:rsidR="00397D3E">
        <w:rPr>
          <w:lang w:eastAsia="ja-JP"/>
        </w:rPr>
        <w:t>r the benefit of all. All from One, and O</w:t>
      </w:r>
      <w:r>
        <w:rPr>
          <w:lang w:eastAsia="ja-JP"/>
        </w:rPr>
        <w:t xml:space="preserve">ne for all! </w:t>
      </w:r>
    </w:p>
    <w:p w14:paraId="7069E558" w14:textId="491CEB21" w:rsidR="00D94CBF" w:rsidRPr="00F47590" w:rsidRDefault="00317AD5" w:rsidP="006A517A">
      <w:pPr>
        <w:spacing w:line="360" w:lineRule="auto"/>
        <w:ind w:firstLine="720"/>
        <w:rPr>
          <w:color w:val="FF0000"/>
          <w:lang w:eastAsia="ja-JP"/>
        </w:rPr>
      </w:pPr>
      <w:r>
        <w:rPr>
          <w:lang w:eastAsia="ja-JP"/>
        </w:rPr>
        <w:t xml:space="preserve">So, let’s also consider that these words are not only Paul’s words to the church of Corinth, they are the Holy Spirit’s words to the church of Dubuque too. Are spiritual pride or envy problems that we share with those </w:t>
      </w:r>
      <w:r w:rsidR="00A453C0">
        <w:rPr>
          <w:lang w:eastAsia="ja-JP"/>
        </w:rPr>
        <w:lastRenderedPageBreak/>
        <w:t>in</w:t>
      </w:r>
      <w:r>
        <w:rPr>
          <w:lang w:eastAsia="ja-JP"/>
        </w:rPr>
        <w:t xml:space="preserve"> ancient Corinth? Do we find that among ourselves, we try to rank one another, looking down on some people who we perceive to be “not as spiritual” or “not as Christian.</w:t>
      </w:r>
      <w:proofErr w:type="gramStart"/>
      <w:r>
        <w:rPr>
          <w:lang w:eastAsia="ja-JP"/>
        </w:rPr>
        <w:t>”</w:t>
      </w:r>
      <w:proofErr w:type="gramEnd"/>
      <w:r>
        <w:rPr>
          <w:lang w:eastAsia="ja-JP"/>
        </w:rPr>
        <w:t xml:space="preserve"> Or, on the flipside, do we find that we envy the gifts the Spirit has given others? What about as a wh</w:t>
      </w:r>
      <w:r w:rsidR="00397D3E">
        <w:rPr>
          <w:lang w:eastAsia="ja-JP"/>
        </w:rPr>
        <w:t xml:space="preserve">ole? Do we at St. Paul </w:t>
      </w:r>
      <w:r w:rsidR="00F47590">
        <w:rPr>
          <w:lang w:eastAsia="ja-JP"/>
        </w:rPr>
        <w:t>draw comparisons with other nearby Lutheran churches? Do we see ourselves as spiritually superior in some way? Or do we envy another congregation for its numbers, its location, or other God-given gifts? It is very easy for us, perhaps especially for pastors to see other congregations, whether Lutheran or otherwise, as c</w:t>
      </w:r>
      <w:r w:rsidR="00993B29">
        <w:rPr>
          <w:lang w:eastAsia="ja-JP"/>
        </w:rPr>
        <w:t>ompetitors. This should not be.</w:t>
      </w:r>
    </w:p>
    <w:p w14:paraId="29905C87" w14:textId="6BDB4266" w:rsidR="00F47590" w:rsidRDefault="005F64FE" w:rsidP="006A517A">
      <w:pPr>
        <w:spacing w:line="360" w:lineRule="auto"/>
        <w:ind w:firstLine="720"/>
      </w:pPr>
      <w:r>
        <w:t>What we need to remember, first of all, is that every Christian, no matter how weak their theology may be, no matter how gifted or not gifted they appear to be, every Christian has been endowed with the Holy Spirit in baptism. The Holy Spirit even operates in people prior to baptism simply through the hearing of God’s Word. If anyone confesses that Jesus is Lord</w:t>
      </w:r>
      <w:r w:rsidR="009B57FB">
        <w:t>, then</w:t>
      </w:r>
      <w:r>
        <w:t xml:space="preserve"> he or she has the Holy Spirit. Any additional gifts they possess are </w:t>
      </w:r>
      <w:r w:rsidR="00885412">
        <w:t>miniscule</w:t>
      </w:r>
      <w:r>
        <w:t xml:space="preserve"> in comparison with</w:t>
      </w:r>
      <w:r w:rsidR="007D29C4">
        <w:t xml:space="preserve"> the gift of the Spirit himself. </w:t>
      </w:r>
      <w:r>
        <w:t xml:space="preserve"> </w:t>
      </w:r>
    </w:p>
    <w:p w14:paraId="223A6EC0" w14:textId="77777777" w:rsidR="003F5195" w:rsidRDefault="00993B29" w:rsidP="006A517A">
      <w:pPr>
        <w:spacing w:line="360" w:lineRule="auto"/>
        <w:ind w:firstLine="720"/>
      </w:pPr>
      <w:r>
        <w:t>Now, in addition to saving faith in Christ, God has seen fit to bestow extraordinary gifts upon particular Christians. Paul mentions some of them in 1 Corinthians. It is not a complete list, but he gives a few examples. He emphasizes that there is a variety of these gifts: wisdom, knowledge, heroic faith, healing, tongues, and so forth.</w:t>
      </w:r>
      <w:r w:rsidRPr="00993B29">
        <w:rPr>
          <w:i/>
          <w:lang w:eastAsia="ja-JP"/>
        </w:rPr>
        <w:t xml:space="preserve"> </w:t>
      </w:r>
      <w:r>
        <w:t>But he also emphasizes that these many and diverse gifts all come from the same God, the same Lord, the same Spirit – the Triune God is the source.</w:t>
      </w:r>
      <w:r w:rsidR="003F5195">
        <w:t xml:space="preserve"> Nobody owns or possesses these gifts. They are entirely dependent on God. He may choose to give them at one time and not another. This should give us a sense of humility. We cannot boast about having the Spirit’s gifts because we neither generate nor can we keep them. </w:t>
      </w:r>
    </w:p>
    <w:p w14:paraId="36B78F12" w14:textId="77777777" w:rsidR="00993B29" w:rsidRDefault="003F5195" w:rsidP="006A517A">
      <w:pPr>
        <w:spacing w:line="360" w:lineRule="auto"/>
        <w:ind w:firstLine="720"/>
      </w:pPr>
      <w:r>
        <w:t xml:space="preserve">But we should use them. And I know some of you are thinking, “But I don’t have any extraordinary spiritual gift! Miracles? Healing? Speaking in foreign tongues? Not me!” According to Scripture though, every Christian has at least one special spiritual gift – Paul says, </w:t>
      </w:r>
      <w:proofErr w:type="gramStart"/>
      <w:r w:rsidRPr="003F5195">
        <w:rPr>
          <w:b/>
          <w:i/>
          <w:lang w:eastAsia="ja-JP"/>
        </w:rPr>
        <w:t>All</w:t>
      </w:r>
      <w:proofErr w:type="gramEnd"/>
      <w:r w:rsidRPr="003F5195">
        <w:rPr>
          <w:b/>
          <w:i/>
          <w:lang w:eastAsia="ja-JP"/>
        </w:rPr>
        <w:t xml:space="preserve"> these</w:t>
      </w:r>
      <w:r w:rsidRPr="00993B29">
        <w:rPr>
          <w:i/>
          <w:lang w:eastAsia="ja-JP"/>
        </w:rPr>
        <w:t xml:space="preserve"> are empowered by one and the same Spirit, who apportions to </w:t>
      </w:r>
      <w:r w:rsidRPr="003F5195">
        <w:rPr>
          <w:b/>
          <w:i/>
          <w:lang w:eastAsia="ja-JP"/>
        </w:rPr>
        <w:t>each one</w:t>
      </w:r>
      <w:r w:rsidRPr="00993B29">
        <w:rPr>
          <w:i/>
          <w:lang w:eastAsia="ja-JP"/>
        </w:rPr>
        <w:t xml:space="preserve"> individually as he wills</w:t>
      </w:r>
      <w:r>
        <w:rPr>
          <w:i/>
          <w:lang w:eastAsia="ja-JP"/>
        </w:rPr>
        <w:t>.</w:t>
      </w:r>
      <w:r>
        <w:rPr>
          <w:lang w:eastAsia="ja-JP"/>
        </w:rPr>
        <w:t xml:space="preserve"> We may not have the kind of gifts Paul names in t</w:t>
      </w:r>
      <w:r w:rsidR="00890AB8">
        <w:rPr>
          <w:lang w:eastAsia="ja-JP"/>
        </w:rPr>
        <w:t xml:space="preserve">his list, but there are other gifts that we may not think as glamorous. </w:t>
      </w:r>
      <w:r>
        <w:rPr>
          <w:lang w:eastAsia="ja-JP"/>
        </w:rPr>
        <w:t xml:space="preserve">Some of us have a gift of encouragement. </w:t>
      </w:r>
      <w:r w:rsidR="00890AB8">
        <w:rPr>
          <w:lang w:eastAsia="ja-JP"/>
        </w:rPr>
        <w:t xml:space="preserve">Some have a gift for teaching the faith. Some have a gift of hospitality. </w:t>
      </w:r>
      <w:r>
        <w:rPr>
          <w:lang w:eastAsia="ja-JP"/>
        </w:rPr>
        <w:t xml:space="preserve">To some, God gives special grace to enable them to live as married persons. To others, he gives the grace to live </w:t>
      </w:r>
      <w:r w:rsidR="00B303DD">
        <w:rPr>
          <w:lang w:eastAsia="ja-JP"/>
        </w:rPr>
        <w:t xml:space="preserve">a celibate life. It is a gift of the Spirit when a pastor is enabled to fulfill his office. It is a gift of the Spirit for any </w:t>
      </w:r>
      <w:proofErr w:type="spellStart"/>
      <w:r w:rsidR="00B303DD">
        <w:rPr>
          <w:lang w:eastAsia="ja-JP"/>
        </w:rPr>
        <w:t>Chrisitan</w:t>
      </w:r>
      <w:proofErr w:type="spellEnd"/>
      <w:r w:rsidR="00B2261C">
        <w:rPr>
          <w:lang w:eastAsia="ja-JP"/>
        </w:rPr>
        <w:t xml:space="preserve"> to be able to cheerfully carry out his or her vocation. </w:t>
      </w:r>
      <w:r w:rsidR="00890AB8">
        <w:rPr>
          <w:lang w:eastAsia="ja-JP"/>
        </w:rPr>
        <w:t xml:space="preserve">Paul lists faith as a special endowment and we may think, “My faith isn’t that strong” but </w:t>
      </w:r>
      <w:r w:rsidR="00890AB8">
        <w:t>some people, just by their patience and their ability to see</w:t>
      </w:r>
      <w:r w:rsidR="00A30C45">
        <w:t xml:space="preserve"> the hand of God in everything</w:t>
      </w:r>
      <w:r w:rsidR="00890AB8">
        <w:t xml:space="preserve"> are able to encourage others and b</w:t>
      </w:r>
      <w:r w:rsidR="00A30C45">
        <w:t>uild the congregation’s morale.</w:t>
      </w:r>
    </w:p>
    <w:p w14:paraId="3AF87EC7" w14:textId="6F438D12" w:rsidR="00A30C45" w:rsidRDefault="00A30C45" w:rsidP="006A517A">
      <w:pPr>
        <w:spacing w:line="360" w:lineRule="auto"/>
        <w:ind w:firstLine="720"/>
      </w:pPr>
      <w:r>
        <w:t xml:space="preserve">When it comes to these spiritual gifts, whether we think they are ordinary or extraordinary, we must remember their purpose. They are not to be used for self-promotion. They are not </w:t>
      </w:r>
      <w:r w:rsidR="0038681D">
        <w:t xml:space="preserve">meant for us </w:t>
      </w:r>
      <w:r>
        <w:t xml:space="preserve">to puff ourselves up. And we are not to envy others for the gifts they have been given. Rather, all of God’s gifts are meant to enable each </w:t>
      </w:r>
      <w:r w:rsidR="0038681D">
        <w:t>of us</w:t>
      </w:r>
      <w:r>
        <w:t xml:space="preserve"> to serve, love, and encourage others, </w:t>
      </w:r>
      <w:r w:rsidR="006304ED">
        <w:t xml:space="preserve">building up </w:t>
      </w:r>
      <w:r>
        <w:t xml:space="preserve">the whole. For where there is internal health and harmony, external growth is that much more likely. For </w:t>
      </w:r>
      <w:proofErr w:type="gramStart"/>
      <w:r>
        <w:t>all the gifts are given by One, and the One</w:t>
      </w:r>
      <w:proofErr w:type="gramEnd"/>
      <w:r>
        <w:t xml:space="preserve"> gives them for the benefit of all.</w:t>
      </w:r>
      <w:r w:rsidR="00610474">
        <w:t xml:space="preserve"> All from One, One for all. </w:t>
      </w:r>
    </w:p>
    <w:p w14:paraId="6A247EF1" w14:textId="4A65FFC0" w:rsidR="00610474" w:rsidRPr="00290FB8" w:rsidRDefault="00290FB8" w:rsidP="006A517A">
      <w:pPr>
        <w:spacing w:line="360" w:lineRule="auto"/>
        <w:ind w:firstLine="720"/>
      </w:pPr>
      <w:r>
        <w:t xml:space="preserve">I want to leave you with the assurance that no matter what your gifts are or how poorly you may </w:t>
      </w:r>
      <w:r w:rsidR="006304ED">
        <w:t>have used</w:t>
      </w:r>
      <w:r>
        <w:t xml:space="preserve"> them,</w:t>
      </w:r>
      <w:r w:rsidR="00E45515">
        <w:t xml:space="preserve"> know that</w:t>
      </w:r>
      <w:r>
        <w:t xml:space="preserve"> the Holy Spirit resides in you. </w:t>
      </w:r>
      <w:bookmarkStart w:id="0" w:name="_GoBack"/>
      <w:bookmarkEnd w:id="0"/>
      <w:r>
        <w:t>To quote F. D. Bruner, “</w:t>
      </w:r>
      <w:r>
        <w:rPr>
          <w:i/>
        </w:rPr>
        <w:t>fluttering in the breast of every baptized person is the gentle Spirit, and, as we b</w:t>
      </w:r>
      <w:r w:rsidR="006304ED">
        <w:rPr>
          <w:i/>
        </w:rPr>
        <w:t>elieve in Jesus Christ, the S</w:t>
      </w:r>
      <w:r>
        <w:rPr>
          <w:i/>
        </w:rPr>
        <w:t xml:space="preserve">pirit is at work in quiet power in our lives, </w:t>
      </w:r>
      <w:r w:rsidRPr="006304ED">
        <w:rPr>
          <w:i/>
          <w:u w:val="single"/>
        </w:rPr>
        <w:t>conforming</w:t>
      </w:r>
      <w:r>
        <w:rPr>
          <w:i/>
        </w:rPr>
        <w:t xml:space="preserve"> us to Christ and sending us out into the world </w:t>
      </w:r>
      <w:r w:rsidR="006304ED">
        <w:rPr>
          <w:i/>
        </w:rPr>
        <w:t>in</w:t>
      </w:r>
      <w:r>
        <w:rPr>
          <w:i/>
        </w:rPr>
        <w:t xml:space="preserve"> quiet service…Two spirits live inside every Chris</w:t>
      </w:r>
      <w:r w:rsidR="006304ED">
        <w:rPr>
          <w:i/>
        </w:rPr>
        <w:t>tian: one’s own spirit and the S</w:t>
      </w:r>
      <w:r>
        <w:rPr>
          <w:i/>
        </w:rPr>
        <w:t>pirit of the living God. This means that we have all the resources we n</w:t>
      </w:r>
      <w:r w:rsidR="006304ED">
        <w:rPr>
          <w:i/>
        </w:rPr>
        <w:t xml:space="preserve">eed for overcoming the evil one, </w:t>
      </w:r>
      <w:r>
        <w:rPr>
          <w:i/>
        </w:rPr>
        <w:t>for living the Christian life fruitfully and for faithfully performing the Christian mission God assigns to each of us.”</w:t>
      </w:r>
      <w:r>
        <w:t xml:space="preserve"> May the Spirit who has adopted us into Christ Jesus </w:t>
      </w:r>
      <w:r w:rsidR="00FC232F">
        <w:t>use us each day as he sees fit</w:t>
      </w:r>
      <w:r>
        <w:t>. AMEN.</w:t>
      </w:r>
    </w:p>
    <w:p w14:paraId="1526DDE9" w14:textId="77777777" w:rsidR="00115729" w:rsidRDefault="00115729" w:rsidP="00245C0B">
      <w:pPr>
        <w:spacing w:line="360" w:lineRule="auto"/>
      </w:pPr>
      <w:r>
        <w:tab/>
        <w:t xml:space="preserve">May the peace of God, which surpasses all understanding, guard your hearts and minds in Christ </w:t>
      </w:r>
      <w:proofErr w:type="gramStart"/>
      <w:r>
        <w:t>Jesus.</w:t>
      </w:r>
      <w:proofErr w:type="gramEnd"/>
      <w:r>
        <w:t xml:space="preserve"> Amen.</w:t>
      </w:r>
    </w:p>
    <w:sectPr w:rsidR="00115729" w:rsidSect="00245C0B">
      <w:pgSz w:w="12240" w:h="15840"/>
      <w:pgMar w:top="720" w:right="720" w:bottom="720" w:left="720" w:header="720" w:footer="72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0A427FA" w14:textId="77777777" w:rsidR="009B57FB" w:rsidRDefault="009B57FB" w:rsidP="00B16772">
      <w:r>
        <w:separator/>
      </w:r>
    </w:p>
  </w:endnote>
  <w:endnote w:type="continuationSeparator" w:id="0">
    <w:p w14:paraId="0122BB3D" w14:textId="77777777" w:rsidR="009B57FB" w:rsidRDefault="009B57FB" w:rsidP="00B1677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ＭＳ 明朝">
    <w:charset w:val="4E"/>
    <w:family w:val="auto"/>
    <w:pitch w:val="variable"/>
    <w:sig w:usb0="E00002FF" w:usb1="6AC7FDFB" w:usb2="00000012" w:usb3="00000000" w:csb0="000200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F1BFEE0" w14:textId="77777777" w:rsidR="009B57FB" w:rsidRDefault="009B57FB" w:rsidP="00B16772">
      <w:r>
        <w:separator/>
      </w:r>
    </w:p>
  </w:footnote>
  <w:footnote w:type="continuationSeparator" w:id="0">
    <w:p w14:paraId="64B1068D" w14:textId="77777777" w:rsidR="009B57FB" w:rsidRDefault="009B57FB" w:rsidP="00B1677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attachedTemplate r:id="rId1"/>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16772"/>
    <w:rsid w:val="00051F6B"/>
    <w:rsid w:val="00115729"/>
    <w:rsid w:val="00245C0B"/>
    <w:rsid w:val="00290FB8"/>
    <w:rsid w:val="00317AD5"/>
    <w:rsid w:val="0038681D"/>
    <w:rsid w:val="00397D3E"/>
    <w:rsid w:val="003E5ECD"/>
    <w:rsid w:val="003F5195"/>
    <w:rsid w:val="0054743B"/>
    <w:rsid w:val="005F64FE"/>
    <w:rsid w:val="00610474"/>
    <w:rsid w:val="006304ED"/>
    <w:rsid w:val="006A517A"/>
    <w:rsid w:val="007D29C4"/>
    <w:rsid w:val="00885412"/>
    <w:rsid w:val="00890AB8"/>
    <w:rsid w:val="00993B29"/>
    <w:rsid w:val="009B57FB"/>
    <w:rsid w:val="00A30C45"/>
    <w:rsid w:val="00A453C0"/>
    <w:rsid w:val="00B16772"/>
    <w:rsid w:val="00B2261C"/>
    <w:rsid w:val="00B303DD"/>
    <w:rsid w:val="00B45ECA"/>
    <w:rsid w:val="00B70DF8"/>
    <w:rsid w:val="00D94CBF"/>
    <w:rsid w:val="00E45515"/>
    <w:rsid w:val="00F47590"/>
    <w:rsid w:val="00F615D9"/>
    <w:rsid w:val="00FC232F"/>
    <w:rsid w:val="00FE6B8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3A9F264C"/>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_rels/settings.xml.rels><?xml version="1.0" encoding="UTF-8" standalone="yes"?>
<Relationships xmlns="http://schemas.openxmlformats.org/package/2006/relationships"><Relationship Id="rId1" Type="http://schemas.openxmlformats.org/officeDocument/2006/relationships/attachedTemplate" Target="Macintosh%20HD:Users:Jon:Library:Application%20Support:Microsoft:Office:User%20Templates:My%20Templates:Sermon.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Sermon.dotx</Template>
  <TotalTime>312</TotalTime>
  <Pages>3</Pages>
  <Words>1165</Words>
  <Characters>6645</Characters>
  <Application>Microsoft Macintosh Word</Application>
  <DocSecurity>0</DocSecurity>
  <Lines>55</Lines>
  <Paragraphs>15</Paragraphs>
  <ScaleCrop>false</ScaleCrop>
  <Company>Concordia Seminary</Company>
  <LinksUpToDate>false</LinksUpToDate>
  <CharactersWithSpaces>7795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Jonathan Crawford</dc:creator>
  <cp:keywords/>
  <dc:description/>
  <cp:lastModifiedBy>Jonathan Crawford</cp:lastModifiedBy>
  <cp:revision>8</cp:revision>
  <dcterms:created xsi:type="dcterms:W3CDTF">2016-01-16T02:04:00Z</dcterms:created>
  <dcterms:modified xsi:type="dcterms:W3CDTF">2016-01-16T21:41:00Z</dcterms:modified>
</cp:coreProperties>
</file>