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65653CB" w14:textId="77777777" w:rsidR="00051F6B" w:rsidRDefault="00FE6B83" w:rsidP="00245C0B">
      <w:pPr>
        <w:jc w:val="right"/>
      </w:pPr>
      <w:r>
        <w:t xml:space="preserve">Rev. </w:t>
      </w:r>
      <w:r w:rsidR="0054743B">
        <w:t>Jonathan Crawford</w:t>
      </w:r>
    </w:p>
    <w:p w14:paraId="18D97D26" w14:textId="77777777" w:rsidR="0054743B" w:rsidRDefault="00997C60" w:rsidP="00245C0B">
      <w:pPr>
        <w:jc w:val="right"/>
      </w:pPr>
      <w:r>
        <w:t>Christmas Eve 2015</w:t>
      </w:r>
    </w:p>
    <w:p w14:paraId="6AA2CB95" w14:textId="77777777" w:rsidR="0054743B" w:rsidRDefault="00997C60" w:rsidP="00245C0B">
      <w:pPr>
        <w:jc w:val="right"/>
      </w:pPr>
      <w:r>
        <w:t>Isaiah 9:2-7 &amp; Luke 2:1-20</w:t>
      </w:r>
    </w:p>
    <w:p w14:paraId="0268F67D" w14:textId="77777777" w:rsidR="0054743B" w:rsidRDefault="00997C60" w:rsidP="00245C0B">
      <w:pPr>
        <w:jc w:val="right"/>
      </w:pPr>
      <w:r>
        <w:t>Peace on Earth (Can it Be?)</w:t>
      </w:r>
    </w:p>
    <w:p w14:paraId="0FC4C758" w14:textId="77777777" w:rsidR="0054743B" w:rsidRDefault="0054743B" w:rsidP="00245C0B">
      <w:pPr>
        <w:jc w:val="right"/>
      </w:pPr>
    </w:p>
    <w:p w14:paraId="0B203BB6" w14:textId="77777777" w:rsidR="0054743B" w:rsidRPr="00997C60" w:rsidRDefault="00115729" w:rsidP="00997C60">
      <w:pPr>
        <w:spacing w:line="360" w:lineRule="auto"/>
      </w:pPr>
      <w:r>
        <w:tab/>
        <w:t xml:space="preserve">Grace, mercy and peace be to you from God our Father and from our Lord and Savior Jesus Christ. Amen. </w:t>
      </w:r>
      <w:r w:rsidR="00997C60">
        <w:t xml:space="preserve">A long time ago, in a galaxy not so far </w:t>
      </w:r>
      <w:r w:rsidR="002F5318">
        <w:t>from here</w:t>
      </w:r>
      <w:r w:rsidR="00997C60">
        <w:t xml:space="preserve">, the prophet Isaiah wrote: </w:t>
      </w:r>
      <w:r w:rsidR="00997C60" w:rsidRPr="00997C60">
        <w:rPr>
          <w:i/>
        </w:rPr>
        <w:t>For to us a child is born, to us a son is given; and the government shall be upon his shoulder, and his name shall be called Wonderful Counselor, Mighty God, Everlasting Father, Prince of Peace. Of the increase of his government and of peace there will be no end,</w:t>
      </w:r>
    </w:p>
    <w:p w14:paraId="6E9F7D32" w14:textId="77777777" w:rsidR="00193F00" w:rsidRDefault="00B70DF8" w:rsidP="00245C0B">
      <w:pPr>
        <w:spacing w:line="360" w:lineRule="auto"/>
      </w:pPr>
      <w:r>
        <w:tab/>
      </w:r>
      <w:r w:rsidR="00997C60">
        <w:t xml:space="preserve">What word best sums up 2015 for us? One word that captures the </w:t>
      </w:r>
      <w:r w:rsidR="00D812B3">
        <w:t>spirit</w:t>
      </w:r>
      <w:r w:rsidR="00997C60">
        <w:t xml:space="preserve"> of many this year is “fear.” Sadly, ours is a world increasingly governed by fear. In medieval times, people had a great fear of what was beyond their own borders. There were sea monsters waiting at the edges of the map. There were evil spirits running amuck and there were dreadful enemies waiting </w:t>
      </w:r>
      <w:r w:rsidR="007D6A67">
        <w:t>in ambush</w:t>
      </w:r>
      <w:r w:rsidR="00997C60">
        <w:t xml:space="preserve"> at the borders. America today is starting to look like medieval Europe in that way: there is a rising fear of what lies outside. Much debate is now centered around how to keep the “monsters” out of our land. Do we institute religious bans? Do we halt immigration? Do we built a 200 foot wall? Regardless of what </w:t>
      </w:r>
      <w:r w:rsidR="00997C60" w:rsidRPr="00997C60">
        <w:rPr>
          <w:i/>
        </w:rPr>
        <w:t>your</w:t>
      </w:r>
      <w:r w:rsidR="00997C60">
        <w:t xml:space="preserve"> opinion may be, the fact that we are even discussing these things reveals that we live in fear! </w:t>
      </w:r>
    </w:p>
    <w:p w14:paraId="7792DD53" w14:textId="77777777" w:rsidR="00B70DF8" w:rsidRDefault="00193F00" w:rsidP="00193F00">
      <w:pPr>
        <w:spacing w:line="360" w:lineRule="auto"/>
        <w:ind w:firstLine="720"/>
      </w:pPr>
      <w:r>
        <w:t xml:space="preserve">Another candidate for word of the year could be “terrorism.” Terrorism is exactly what it sounds like – more than inflicting violence, it seeks to strike terror into the hearts of its victims. Terrorism piggybacks off of fear. </w:t>
      </w:r>
      <w:r w:rsidR="00997C60">
        <w:t>Following the attack on Paris, a poll found that 83% of Americans think an attack on the United States is likely</w:t>
      </w:r>
      <w:r>
        <w:t xml:space="preserve">. We </w:t>
      </w:r>
      <w:r w:rsidR="007D6A67">
        <w:t>fear not only</w:t>
      </w:r>
      <w:r>
        <w:t xml:space="preserve"> the terror that lurks outside our borders but within our land too. Our sense of safety erodes away with each new outburst of mass murder. </w:t>
      </w:r>
    </w:p>
    <w:p w14:paraId="5841A439" w14:textId="77777777" w:rsidR="00997C60" w:rsidRDefault="00997C60" w:rsidP="00997C60">
      <w:pPr>
        <w:spacing w:line="360" w:lineRule="auto"/>
      </w:pPr>
      <w:r>
        <w:tab/>
      </w:r>
      <w:r w:rsidR="00193F00">
        <w:t>Amid the fear, we long for peace. Especially at this time of year, religious and non-religious people alike dream of an end to the reign of fear. Maybe you’ve heard David Bowie sing, “</w:t>
      </w:r>
      <w:r w:rsidRPr="00193F00">
        <w:rPr>
          <w:i/>
        </w:rPr>
        <w:t>Peace on earth, can it be</w:t>
      </w:r>
      <w:r w:rsidR="00193F00" w:rsidRPr="00193F00">
        <w:rPr>
          <w:i/>
        </w:rPr>
        <w:t xml:space="preserve">. </w:t>
      </w:r>
      <w:r w:rsidRPr="00193F00">
        <w:rPr>
          <w:i/>
        </w:rPr>
        <w:t>Years from now, perhaps we'll see</w:t>
      </w:r>
      <w:r w:rsidR="00193F00" w:rsidRPr="00193F00">
        <w:rPr>
          <w:i/>
        </w:rPr>
        <w:t xml:space="preserve"> </w:t>
      </w:r>
      <w:r w:rsidRPr="00193F00">
        <w:rPr>
          <w:i/>
        </w:rPr>
        <w:t>See the day of glory</w:t>
      </w:r>
      <w:r w:rsidR="00193F00" w:rsidRPr="00193F00">
        <w:rPr>
          <w:i/>
        </w:rPr>
        <w:t xml:space="preserve"> </w:t>
      </w:r>
      <w:r w:rsidRPr="00193F00">
        <w:rPr>
          <w:i/>
        </w:rPr>
        <w:t>See the day, when men of good will</w:t>
      </w:r>
      <w:r w:rsidR="00193F00" w:rsidRPr="00193F00">
        <w:rPr>
          <w:i/>
        </w:rPr>
        <w:t xml:space="preserve"> </w:t>
      </w:r>
      <w:r w:rsidRPr="00193F00">
        <w:rPr>
          <w:i/>
        </w:rPr>
        <w:t>Live in peace, live in peace again</w:t>
      </w:r>
      <w:r w:rsidR="00193F00" w:rsidRPr="00193F00">
        <w:rPr>
          <w:i/>
        </w:rPr>
        <w:t>.</w:t>
      </w:r>
      <w:r w:rsidR="00193F00">
        <w:t xml:space="preserve">” Peace on earth - Can it be? </w:t>
      </w:r>
    </w:p>
    <w:p w14:paraId="69460E46" w14:textId="0127C0A9" w:rsidR="00193F00" w:rsidRDefault="00193F00" w:rsidP="00997C60">
      <w:pPr>
        <w:spacing w:line="360" w:lineRule="auto"/>
      </w:pPr>
      <w:r>
        <w:tab/>
        <w:t xml:space="preserve">The people in Isaiah’s time lived in the same darkness of fear and longed for the same peace we do. </w:t>
      </w:r>
      <w:r w:rsidR="00953BE1">
        <w:t>Terrorists – known</w:t>
      </w:r>
      <w:r w:rsidR="00B56282">
        <w:t xml:space="preserve"> to them</w:t>
      </w:r>
      <w:r w:rsidR="00953BE1">
        <w:t xml:space="preserve"> as the Assyrians – had </w:t>
      </w:r>
      <w:r w:rsidR="00B56282">
        <w:t xml:space="preserve">conquered Israel, </w:t>
      </w:r>
      <w:r w:rsidR="00FE687F">
        <w:t xml:space="preserve">destroyed God’s city Jerusalem and his temple, and carried off </w:t>
      </w:r>
      <w:r w:rsidR="004C75C7">
        <w:t>his</w:t>
      </w:r>
      <w:r w:rsidR="00FE687F">
        <w:t xml:space="preserve"> people into exile. The Promised Land that had taken centuries to acquire was lost. </w:t>
      </w:r>
      <w:r w:rsidR="00217377">
        <w:t xml:space="preserve">Israel feared </w:t>
      </w:r>
      <w:r w:rsidR="00F60F7B">
        <w:t>for what the</w:t>
      </w:r>
      <w:r w:rsidR="00251CB8">
        <w:t>ir</w:t>
      </w:r>
      <w:r w:rsidR="00F60F7B">
        <w:t xml:space="preserve"> future might hold</w:t>
      </w:r>
      <w:r w:rsidR="00217377">
        <w:t>.</w:t>
      </w:r>
    </w:p>
    <w:p w14:paraId="3F9E7F07" w14:textId="314B2294" w:rsidR="00217377" w:rsidRDefault="00217377" w:rsidP="00483432">
      <w:pPr>
        <w:spacing w:line="360" w:lineRule="auto"/>
      </w:pPr>
      <w:r>
        <w:tab/>
        <w:t xml:space="preserve">Do you know the root cause of fear – </w:t>
      </w:r>
      <w:r w:rsidR="00172468">
        <w:t xml:space="preserve">both </w:t>
      </w:r>
      <w:r>
        <w:t xml:space="preserve">for Israel and for us? Some would like to blame God or religion in general for the fear and violence in the world. To quote another pop song from </w:t>
      </w:r>
      <w:r w:rsidR="00483432">
        <w:t>the baby boomer era, “</w:t>
      </w:r>
      <w:r w:rsidR="00483432" w:rsidRPr="00483432">
        <w:rPr>
          <w:i/>
        </w:rPr>
        <w:t>Imagine there's no countries; It isn't hard to do; Nothing to kill or die for; And no religion too; Imagine all the people Living life in peace</w:t>
      </w:r>
      <w:r w:rsidR="00483432">
        <w:t xml:space="preserve">.” No religion. If people would just stop believing in all these gods, we would have </w:t>
      </w:r>
      <w:r w:rsidR="00483432">
        <w:lastRenderedPageBreak/>
        <w:t xml:space="preserve">peace. If people stopped putting all their hopes in God and heaven, we could make a perfect world right here…couldn’t we? </w:t>
      </w:r>
    </w:p>
    <w:p w14:paraId="3E7C0317" w14:textId="77777777" w:rsidR="00483432" w:rsidRDefault="00483432" w:rsidP="00483432">
      <w:pPr>
        <w:spacing w:line="360" w:lineRule="auto"/>
      </w:pPr>
      <w:r>
        <w:tab/>
        <w:t xml:space="preserve">Sacred Scripture tells a very different story…and history bears it out. </w:t>
      </w:r>
      <w:r w:rsidRPr="00BF3C0F">
        <w:rPr>
          <w:u w:val="single"/>
        </w:rPr>
        <w:t>We do not suffer because we are too attached to our God but because we are separated from Him</w:t>
      </w:r>
      <w:r>
        <w:t xml:space="preserve">. </w:t>
      </w:r>
      <w:r w:rsidR="00BF3C0F">
        <w:t xml:space="preserve">Sin is actually the root of fear, the root of violence, the root of all the problems we face individually and collectively. When our first parents Adam and Eve sinned, right away they hid from God because they were afraid. The first </w:t>
      </w:r>
      <w:r w:rsidR="007D6A67">
        <w:t>ever experience of</w:t>
      </w:r>
      <w:r w:rsidR="00BF3C0F">
        <w:t xml:space="preserve"> fear was the result of the sin that drove a wedge between </w:t>
      </w:r>
      <w:r w:rsidR="007D6A67">
        <w:t>man</w:t>
      </w:r>
      <w:r w:rsidR="00BF3C0F">
        <w:t xml:space="preserve"> and his Creator. Sin is always a declaration of war against God. There can be no peace on earth while there is rebellion against the maker of earth. To this day it is the rebellious, sinful nature that fights against God’s design, causing all kinds of idolatry, mistrust, violence, and a fear-filled world. </w:t>
      </w:r>
    </w:p>
    <w:p w14:paraId="368F5123" w14:textId="77777777" w:rsidR="009512B4" w:rsidRDefault="00BF3C0F" w:rsidP="00483432">
      <w:pPr>
        <w:spacing w:line="360" w:lineRule="auto"/>
      </w:pPr>
      <w:r>
        <w:tab/>
      </w:r>
      <w:r w:rsidR="009512B4">
        <w:t>So what is the solution to sin and its partners</w:t>
      </w:r>
      <w:r w:rsidR="007D6A67">
        <w:t>,</w:t>
      </w:r>
      <w:r w:rsidR="009512B4">
        <w:t xml:space="preserve"> fear and terror? Bowie would suggest, “</w:t>
      </w:r>
      <w:r w:rsidR="009512B4" w:rsidRPr="009512B4">
        <w:rPr>
          <w:i/>
        </w:rPr>
        <w:t>Every child must be made aware, every child must be made to care, care enough for his fellow man to give all the love that he can.</w:t>
      </w:r>
      <w:r w:rsidR="009512B4">
        <w:t xml:space="preserve">” </w:t>
      </w:r>
      <w:r w:rsidR="007D6A67">
        <w:t xml:space="preserve">John </w:t>
      </w:r>
      <w:r w:rsidR="009512B4">
        <w:t>Lennon would have us believe that getting God out of the picture will solve the problem. It’s all been tried and it’s all failed. The fact is we cannot achieve peace from below. Peace must be declared from above. We cannot find peace and lift ourselves up to it. Peace must come</w:t>
      </w:r>
      <w:r w:rsidR="007D6A67">
        <w:t xml:space="preserve"> down</w:t>
      </w:r>
      <w:r w:rsidR="009512B4">
        <w:t xml:space="preserve"> to us. Our fallen nature </w:t>
      </w:r>
      <w:r w:rsidR="007D6A67">
        <w:t>drives us</w:t>
      </w:r>
      <w:r w:rsidR="009512B4">
        <w:t xml:space="preserve"> to hide from peace. In Eden, the Lord God had to come looking for his beloved Adam and Eve. He left his footprints in the soil as he searched the garden. </w:t>
      </w:r>
    </w:p>
    <w:p w14:paraId="33288601" w14:textId="77777777" w:rsidR="00BF3C0F" w:rsidRDefault="009512B4" w:rsidP="007725DF">
      <w:pPr>
        <w:spacing w:line="360" w:lineRule="auto"/>
      </w:pPr>
      <w:r>
        <w:tab/>
        <w:t xml:space="preserve">Israel too had hidden herself from the Lord. Wrapped in darkness, loathing, and fear, she hid herself. It was clear that they were suffering the punishment </w:t>
      </w:r>
      <w:r w:rsidR="007D6A67">
        <w:t>for</w:t>
      </w:r>
      <w:r>
        <w:t xml:space="preserve"> abandoning their God. They deserved this. Peace seemed impossible. But Isaiah spoke to them a message of hope in </w:t>
      </w:r>
      <w:r w:rsidR="007D6A67">
        <w:t>the midst of fear</w:t>
      </w:r>
      <w:r>
        <w:t xml:space="preserve">: </w:t>
      </w:r>
      <w:r w:rsidRPr="009512B4">
        <w:rPr>
          <w:i/>
        </w:rPr>
        <w:t>The people who walked in darkness have seen a great light; those who dwelt in a land of deep da</w:t>
      </w:r>
      <w:r w:rsidR="007725DF">
        <w:rPr>
          <w:i/>
        </w:rPr>
        <w:t>rkness, on them has light shone…</w:t>
      </w:r>
      <w:r w:rsidR="007725DF" w:rsidRPr="007725DF">
        <w:rPr>
          <w:i/>
        </w:rPr>
        <w:t>For to us a child is born, to us a son is given; and the government shall be upon his shoulder, and his name shall be called</w:t>
      </w:r>
      <w:r w:rsidR="007725DF">
        <w:rPr>
          <w:i/>
        </w:rPr>
        <w:t xml:space="preserve"> </w:t>
      </w:r>
      <w:r w:rsidR="007725DF" w:rsidRPr="007725DF">
        <w:rPr>
          <w:i/>
        </w:rPr>
        <w:t xml:space="preserve">Wonderful Counselor, Mighty God, Everlasting Father, Prince of </w:t>
      </w:r>
      <w:r w:rsidR="007725DF" w:rsidRPr="007725DF">
        <w:rPr>
          <w:i/>
          <w:u w:val="single"/>
        </w:rPr>
        <w:t>Peace</w:t>
      </w:r>
      <w:r w:rsidR="007725DF" w:rsidRPr="007725DF">
        <w:rPr>
          <w:i/>
        </w:rPr>
        <w:t xml:space="preserve">. </w:t>
      </w:r>
    </w:p>
    <w:p w14:paraId="34A9A97C" w14:textId="1663959B" w:rsidR="007725DF" w:rsidRDefault="007725DF" w:rsidP="007725DF">
      <w:pPr>
        <w:spacing w:line="360" w:lineRule="auto"/>
      </w:pPr>
      <w:r>
        <w:tab/>
        <w:t xml:space="preserve">Some 700 tumultuous and </w:t>
      </w:r>
      <w:r>
        <w:rPr>
          <w:i/>
        </w:rPr>
        <w:t>un</w:t>
      </w:r>
      <w:r>
        <w:t>peaceful years later, God fulfilled what was spoken by Isaiah. A great light pierced the night’s fearful darkness. God did not wait for people to find peace themselves. He sought them out and brought peace to them right where they were, in the middle of their business: out in the fields where shepherds were tending their flocks, the bright</w:t>
      </w:r>
      <w:r w:rsidR="006953B4">
        <w:t>ness of God shone and the</w:t>
      </w:r>
      <w:r>
        <w:t xml:space="preserve"> angel </w:t>
      </w:r>
      <w:r w:rsidR="006953B4">
        <w:t>came</w:t>
      </w:r>
      <w:r>
        <w:t xml:space="preserve"> with this greeting: “</w:t>
      </w:r>
      <w:r>
        <w:rPr>
          <w:b/>
          <w:i/>
        </w:rPr>
        <w:t>Fear not</w:t>
      </w:r>
      <w:r>
        <w:t xml:space="preserve">…you can stop being afraid…because I’ve come with good news for everyone.” </w:t>
      </w:r>
      <w:r w:rsidR="006953B4">
        <w:t xml:space="preserve">And once </w:t>
      </w:r>
      <w:r w:rsidR="00D21409">
        <w:t>he</w:t>
      </w:r>
      <w:r w:rsidR="006953B4">
        <w:t xml:space="preserve"> had announced the birth of the Savior, the angelic choir sang as we did earlier, “</w:t>
      </w:r>
      <w:r w:rsidR="006953B4">
        <w:rPr>
          <w:i/>
        </w:rPr>
        <w:t xml:space="preserve">Gloria in excelsis Deo” </w:t>
      </w:r>
      <w:r w:rsidR="006953B4">
        <w:t xml:space="preserve">Glory to God in the highest. </w:t>
      </w:r>
      <w:r w:rsidR="00A30343">
        <w:t>But</w:t>
      </w:r>
      <w:r w:rsidR="006953B4">
        <w:t xml:space="preserve"> then it continues! “</w:t>
      </w:r>
      <w:r w:rsidR="006953B4">
        <w:rPr>
          <w:i/>
        </w:rPr>
        <w:t>Et in terra pax.”</w:t>
      </w:r>
      <w:r w:rsidR="006953B4">
        <w:t xml:space="preserve"> And on earth </w:t>
      </w:r>
      <w:r w:rsidR="006953B4">
        <w:rPr>
          <w:b/>
        </w:rPr>
        <w:t>peace</w:t>
      </w:r>
      <w:r w:rsidR="006953B4">
        <w:t xml:space="preserve">! What this means is </w:t>
      </w:r>
      <w:r w:rsidR="0025667C">
        <w:t xml:space="preserve">heaven and earth were being united in a new and awesome way. </w:t>
      </w:r>
      <w:r w:rsidR="006953B4">
        <w:t xml:space="preserve">God was about to begin to set everything in order again – his </w:t>
      </w:r>
      <w:r w:rsidR="0025667C">
        <w:t>will being</w:t>
      </w:r>
      <w:r w:rsidR="006953B4">
        <w:t xml:space="preserve"> done, </w:t>
      </w:r>
      <w:r w:rsidR="0025667C">
        <w:t xml:space="preserve">as </w:t>
      </w:r>
      <w:r w:rsidR="006953B4">
        <w:t xml:space="preserve">in heaven </w:t>
      </w:r>
      <w:r w:rsidR="0025667C">
        <w:t>so also</w:t>
      </w:r>
      <w:r w:rsidR="006953B4">
        <w:t xml:space="preserve"> on earth! </w:t>
      </w:r>
    </w:p>
    <w:p w14:paraId="6BD7BAB5" w14:textId="45DBB18A" w:rsidR="006953B4" w:rsidRDefault="006953B4" w:rsidP="007725DF">
      <w:pPr>
        <w:spacing w:line="360" w:lineRule="auto"/>
      </w:pPr>
      <w:r>
        <w:tab/>
        <w:t xml:space="preserve">Jesus came to banish fear, for he came to make peace between God and man. In Jesus Christ, conceived in Mary and born in Bethlehem, God made peace by physically uniting himself to humanity, </w:t>
      </w:r>
      <w:r w:rsidR="00D812B3">
        <w:t>taking on</w:t>
      </w:r>
      <w:r>
        <w:t xml:space="preserve"> human flesh. </w:t>
      </w:r>
      <w:r w:rsidR="00770129">
        <w:t>Jesus</w:t>
      </w:r>
      <w:bookmarkStart w:id="0" w:name="_GoBack"/>
      <w:bookmarkEnd w:id="0"/>
      <w:r>
        <w:t xml:space="preserve"> made peace by offering himself as a sacrifice to pay for sin – </w:t>
      </w:r>
      <w:r w:rsidR="0025667C">
        <w:t>being fully God, he was a perfect and spotless sacrifice, and being fully man, he was able to be our substitute. Mary, who laid her infant son in a manger, would finally lay him in a tomb for the life of the world. We share in Mary’s joy tonight – joy at the birth of God’s Son; joy at the sight of the empty tomb, which is the pledge of ev</w:t>
      </w:r>
      <w:r w:rsidR="00D812B3">
        <w:t xml:space="preserve">erlasting peace for you and me; and joy that the Creator of all and King of all has declared peace with creation – a peace which we do not need to strive for or fight to maintain but a peace that was given as a gift, wrapped in swaddling cloths. </w:t>
      </w:r>
      <w:r w:rsidR="008A23C0">
        <w:t>As Isaiah reminds us, “</w:t>
      </w:r>
      <w:r w:rsidR="008A23C0">
        <w:rPr>
          <w:i/>
        </w:rPr>
        <w:t xml:space="preserve">Of the increase of his government and of peace there will be no end” </w:t>
      </w:r>
      <w:r w:rsidR="008A23C0">
        <w:t xml:space="preserve">and not because of our efforts but because </w:t>
      </w:r>
      <w:r w:rsidR="008A23C0">
        <w:rPr>
          <w:i/>
        </w:rPr>
        <w:t>“The zeal of the LORD of hosts will do this.</w:t>
      </w:r>
      <w:r w:rsidR="008A23C0">
        <w:t xml:space="preserve">” </w:t>
      </w:r>
    </w:p>
    <w:p w14:paraId="4E22A897" w14:textId="77777777" w:rsidR="00D812B3" w:rsidRDefault="00D812B3" w:rsidP="007725DF">
      <w:pPr>
        <w:spacing w:line="360" w:lineRule="auto"/>
      </w:pPr>
      <w:r>
        <w:tab/>
        <w:t xml:space="preserve">Peace on earth – can it be? </w:t>
      </w:r>
      <w:r w:rsidR="008A23C0">
        <w:t xml:space="preserve">It already is. Peace between heaven and earth is ours today! Our most fearsome enemies have been neutralized. Because of Mary’s Son, the odds that we will be overcome by sin, death, or the devil are 0%. They can no longer terrorize us. </w:t>
      </w:r>
      <w:r w:rsidR="007D6A67">
        <w:t>We need not live in fear.</w:t>
      </w:r>
    </w:p>
    <w:p w14:paraId="22AA85FE" w14:textId="77777777" w:rsidR="008A23C0" w:rsidRPr="00CC463F" w:rsidRDefault="008A23C0" w:rsidP="007725DF">
      <w:pPr>
        <w:spacing w:line="360" w:lineRule="auto"/>
        <w:rPr>
          <w:u w:val="single"/>
        </w:rPr>
      </w:pPr>
      <w:r>
        <w:tab/>
      </w:r>
      <w:r w:rsidR="00CC463F">
        <w:t>Of course now, for a little while, we continue to wait for that peace to have its way in the world – we continue to look for peace betwe</w:t>
      </w:r>
      <w:r w:rsidR="007D6A67">
        <w:t>en people:</w:t>
      </w:r>
      <w:r w:rsidR="00CC463F">
        <w:t xml:space="preserve"> in our families, in our communities, and in the world. As we wait, we pray, “</w:t>
      </w:r>
      <w:r w:rsidR="00CC463F">
        <w:rPr>
          <w:i/>
        </w:rPr>
        <w:t>Thy kingdom come, Thy will be done on earth as it is in heaven</w:t>
      </w:r>
      <w:r w:rsidR="00CC463F">
        <w:t>.” And you know what? Someday we will “</w:t>
      </w:r>
      <w:r w:rsidR="00CC463F" w:rsidRPr="007D6A67">
        <w:rPr>
          <w:i/>
        </w:rPr>
        <w:t>see the day of glor</w:t>
      </w:r>
      <w:r w:rsidR="007D6A67">
        <w:rPr>
          <w:i/>
        </w:rPr>
        <w:t>y…</w:t>
      </w:r>
      <w:r w:rsidR="00CC463F" w:rsidRPr="007D6A67">
        <w:rPr>
          <w:i/>
        </w:rPr>
        <w:t>the day when men of goodwill live in peace, live in peace again.</w:t>
      </w:r>
      <w:r w:rsidR="00CC463F">
        <w:t xml:space="preserve">” The Prince of Peace born for us on Christmas day will return in glory and establish his everlasting reign of peace over us. For this we praise our God tonight, singing with the angels and the archangels, </w:t>
      </w:r>
      <w:r w:rsidR="00CC463F">
        <w:rPr>
          <w:i/>
        </w:rPr>
        <w:t xml:space="preserve">Gloria in excelsis Deo et in terra pax. </w:t>
      </w:r>
      <w:r w:rsidR="00CC463F">
        <w:t>AMEN!</w:t>
      </w:r>
    </w:p>
    <w:p w14:paraId="02E332A6" w14:textId="77777777" w:rsidR="00115729" w:rsidRDefault="00115729" w:rsidP="00245C0B">
      <w:pPr>
        <w:spacing w:line="360" w:lineRule="auto"/>
      </w:pPr>
      <w:r>
        <w:tab/>
        <w:t xml:space="preserve">May the </w:t>
      </w:r>
      <w:r w:rsidR="00CC463F">
        <w:t>God’s heavenly peace</w:t>
      </w:r>
      <w:r>
        <w:t xml:space="preserve">, </w:t>
      </w:r>
      <w:r w:rsidR="00CC463F">
        <w:t>given to us in the babe of Bethlehem</w:t>
      </w:r>
      <w:r>
        <w:t>, guard your hearts and minds in Christ Jesus. Amen.</w:t>
      </w:r>
    </w:p>
    <w:sectPr w:rsidR="00115729" w:rsidSect="00245C0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ttachedTemplate r:id="rId1"/>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97C60"/>
    <w:rsid w:val="00051F6B"/>
    <w:rsid w:val="00115729"/>
    <w:rsid w:val="00172468"/>
    <w:rsid w:val="00193F00"/>
    <w:rsid w:val="00217377"/>
    <w:rsid w:val="00245C0B"/>
    <w:rsid w:val="00250677"/>
    <w:rsid w:val="00251CB8"/>
    <w:rsid w:val="0025667C"/>
    <w:rsid w:val="002F5318"/>
    <w:rsid w:val="00483432"/>
    <w:rsid w:val="004C75C7"/>
    <w:rsid w:val="0054743B"/>
    <w:rsid w:val="006953B4"/>
    <w:rsid w:val="00770129"/>
    <w:rsid w:val="007725DF"/>
    <w:rsid w:val="007D6A67"/>
    <w:rsid w:val="008A23C0"/>
    <w:rsid w:val="009512B4"/>
    <w:rsid w:val="00953BE1"/>
    <w:rsid w:val="00997C60"/>
    <w:rsid w:val="00A30343"/>
    <w:rsid w:val="00A45CF5"/>
    <w:rsid w:val="00B45ECA"/>
    <w:rsid w:val="00B56282"/>
    <w:rsid w:val="00B70DF8"/>
    <w:rsid w:val="00BF3C0F"/>
    <w:rsid w:val="00C10DB9"/>
    <w:rsid w:val="00CC463F"/>
    <w:rsid w:val="00D21409"/>
    <w:rsid w:val="00D812B3"/>
    <w:rsid w:val="00F60F7B"/>
    <w:rsid w:val="00FE687F"/>
    <w:rsid w:val="00FE6B8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B70A20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97C60"/>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97C60"/>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Users:Jon:Library:Application%20Support:Microsoft:Office:User%20Templates:My%20Templates: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Sermon.dotx</Template>
  <TotalTime>169</TotalTime>
  <Pages>3</Pages>
  <Words>1234</Words>
  <Characters>7036</Characters>
  <Application>Microsoft Macintosh Word</Application>
  <DocSecurity>0</DocSecurity>
  <Lines>58</Lines>
  <Paragraphs>16</Paragraphs>
  <ScaleCrop>false</ScaleCrop>
  <Company>Concordia Seminary</Company>
  <LinksUpToDate>false</LinksUpToDate>
  <CharactersWithSpaces>8254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Crawford</dc:creator>
  <cp:keywords/>
  <dc:description/>
  <cp:lastModifiedBy>Jonathan Crawford</cp:lastModifiedBy>
  <cp:revision>12</cp:revision>
  <dcterms:created xsi:type="dcterms:W3CDTF">2015-12-22T21:27:00Z</dcterms:created>
  <dcterms:modified xsi:type="dcterms:W3CDTF">2015-12-23T17:05:00Z</dcterms:modified>
</cp:coreProperties>
</file>