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BB782F" w14:textId="77777777" w:rsidR="00051F6B" w:rsidRDefault="00FE6B83" w:rsidP="00245C0B">
      <w:pPr>
        <w:jc w:val="right"/>
      </w:pPr>
      <w:r>
        <w:t xml:space="preserve">Rev. </w:t>
      </w:r>
      <w:r w:rsidR="0054743B">
        <w:t>Jonathan Crawford</w:t>
      </w:r>
    </w:p>
    <w:p w14:paraId="2FFE5C19" w14:textId="77777777" w:rsidR="0054743B" w:rsidRDefault="0080548C" w:rsidP="00245C0B">
      <w:pPr>
        <w:jc w:val="right"/>
      </w:pPr>
      <w:r>
        <w:t>February 6 &amp; 7, 2016</w:t>
      </w:r>
    </w:p>
    <w:p w14:paraId="4C1FE753" w14:textId="77777777" w:rsidR="0054743B" w:rsidRDefault="0080548C" w:rsidP="00245C0B">
      <w:pPr>
        <w:jc w:val="right"/>
      </w:pPr>
      <w:r>
        <w:t>Deuteronomy 34</w:t>
      </w:r>
    </w:p>
    <w:p w14:paraId="7EFA367D" w14:textId="77777777" w:rsidR="0054743B" w:rsidRDefault="0080548C" w:rsidP="00245C0B">
      <w:pPr>
        <w:jc w:val="right"/>
      </w:pPr>
      <w:r>
        <w:t>Moses’ 20/20 Vision</w:t>
      </w:r>
    </w:p>
    <w:p w14:paraId="6009435B" w14:textId="77777777" w:rsidR="0054743B" w:rsidRDefault="0054743B" w:rsidP="00245C0B">
      <w:pPr>
        <w:jc w:val="right"/>
      </w:pPr>
    </w:p>
    <w:p w14:paraId="5E69F444"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80548C">
        <w:t>consider this Transfiguration Day is from Deuteronomy 34</w:t>
      </w:r>
      <w:r>
        <w:t>.</w:t>
      </w:r>
    </w:p>
    <w:p w14:paraId="21CCB85C" w14:textId="77777777" w:rsidR="00B70DF8" w:rsidRDefault="00B70DF8" w:rsidP="00245C0B">
      <w:pPr>
        <w:spacing w:line="360" w:lineRule="auto"/>
      </w:pPr>
      <w:r>
        <w:tab/>
      </w:r>
      <w:r w:rsidR="0080548C">
        <w:t>Bittersweet tears ran down over creased skin and into a thick grey beard. The elderly man stood like a pillar atop Mt. Nebo, the wind blowing through his haggard hair. He held a staff firmly in his hand, which was calloused all over. His clothing and shoes, which he had worn for the past forty years, were miraculously still intact. His eyes now finally beheld that beautiful land – the lan</w:t>
      </w:r>
      <w:bookmarkStart w:id="0" w:name="_GoBack"/>
      <w:bookmarkEnd w:id="0"/>
      <w:r w:rsidR="0080548C">
        <w:t xml:space="preserve">d long promised, the land flowing with milk and honey. And although 120 years had passed him by, he still surveyed that land with perfect clarity. </w:t>
      </w:r>
    </w:p>
    <w:p w14:paraId="45C96B3A" w14:textId="77777777" w:rsidR="00052032" w:rsidRDefault="0080548C" w:rsidP="00245C0B">
      <w:pPr>
        <w:spacing w:line="360" w:lineRule="auto"/>
      </w:pPr>
      <w:r>
        <w:tab/>
        <w:t>Over the past forty years, those eyes saw a great many wonderful</w:t>
      </w:r>
      <w:r w:rsidR="00052032">
        <w:t xml:space="preserve"> and terrible things. They saw bitter and brutal slavery inflicted on his people. They looked with horror </w:t>
      </w:r>
      <w:r w:rsidR="001C23F1">
        <w:t>at the Egyptian blood, with which he stained his own hands</w:t>
      </w:r>
      <w:r w:rsidR="00052032">
        <w:t>. They saw the Lord’s angel in the blazing bus</w:t>
      </w:r>
      <w:r w:rsidR="001C23F1">
        <w:t>h. They saw water turn to blood. They saw</w:t>
      </w:r>
      <w:r w:rsidR="00052032">
        <w:t xml:space="preserve"> hail, darkness, and death in Egypt. They saw God deliver</w:t>
      </w:r>
      <w:r w:rsidR="001C23F1">
        <w:t xml:space="preserve"> a multitude</w:t>
      </w:r>
      <w:r w:rsidR="00052032">
        <w:t xml:space="preserve"> through a parted sea. Those eyes saw God face to face in the tent of meeting! They saw </w:t>
      </w:r>
      <w:r w:rsidR="001C23F1">
        <w:t>God</w:t>
      </w:r>
      <w:r w:rsidR="00052032">
        <w:t xml:space="preserve"> inscribe tablets of stone with his own finger. </w:t>
      </w:r>
      <w:r w:rsidR="001C23F1">
        <w:t>Then they</w:t>
      </w:r>
      <w:r w:rsidR="00052032">
        <w:t xml:space="preserve"> saw God’s redeemed people bowing and singing to a golden calf. </w:t>
      </w:r>
      <w:r w:rsidR="000F7627">
        <w:t xml:space="preserve">They saw danger and battle. </w:t>
      </w:r>
      <w:r w:rsidR="00052032">
        <w:t xml:space="preserve">No doubt his eyes also saw many ordinary and grueling days walking under the hot desert sun. </w:t>
      </w:r>
    </w:p>
    <w:p w14:paraId="5B2366B0" w14:textId="77777777" w:rsidR="000F7627" w:rsidRDefault="00052032" w:rsidP="00052032">
      <w:pPr>
        <w:spacing w:line="360" w:lineRule="auto"/>
        <w:ind w:firstLine="720"/>
      </w:pPr>
      <w:r>
        <w:t xml:space="preserve">Imagine being Moses and living in the time of the wilderness wandering. As the leader of this expedition, </w:t>
      </w:r>
      <w:r w:rsidR="000F7627">
        <w:t xml:space="preserve">as the mediator between God and the people, he must have been continually </w:t>
      </w:r>
      <w:r w:rsidR="001073B7">
        <w:t>swamped</w:t>
      </w:r>
      <w:r w:rsidR="000F7627">
        <w:t xml:space="preserve">. People constantly sought his help. He was always dealing with complaints and mutinies. How could he have had time for his wife and children? How much stress did he carry? How little sleep did he get? How weary with travel to an unseen destination? </w:t>
      </w:r>
      <w:r w:rsidR="007E6AA8">
        <w:t>And he was eighty</w:t>
      </w:r>
      <w:r w:rsidR="001073B7">
        <w:t xml:space="preserve"> years old</w:t>
      </w:r>
      <w:r w:rsidR="007E6AA8">
        <w:t xml:space="preserve"> when he started this journey! Most of us who reach eighty are thankful if we are able to walk! </w:t>
      </w:r>
      <w:r w:rsidR="000F7627">
        <w:t xml:space="preserve">No wonder Aaron and </w:t>
      </w:r>
      <w:proofErr w:type="spellStart"/>
      <w:r w:rsidR="000F7627">
        <w:t>Hur</w:t>
      </w:r>
      <w:proofErr w:type="spellEnd"/>
      <w:r w:rsidR="000F7627">
        <w:t xml:space="preserve"> had to hold up his hands for him! </w:t>
      </w:r>
    </w:p>
    <w:p w14:paraId="782746E0" w14:textId="77777777" w:rsidR="0080548C" w:rsidRDefault="000F7627" w:rsidP="00052032">
      <w:pPr>
        <w:spacing w:line="360" w:lineRule="auto"/>
        <w:ind w:firstLine="720"/>
      </w:pPr>
      <w:r>
        <w:t>His eyes watched as an entire gen</w:t>
      </w:r>
      <w:r w:rsidR="007E6AA8">
        <w:t xml:space="preserve">eration died in the wilderness as </w:t>
      </w:r>
      <w:r>
        <w:t>punishment for their idolatry. Now at last God allowed him to look over the good and plentiful land that he was about to give the people. Moses had fulfilled his task. He had brought the people out of Egypt, through the desert, and to the very edge of the Jordan. What a relief to</w:t>
      </w:r>
      <w:r w:rsidR="007E6AA8">
        <w:t xml:space="preserve"> finally</w:t>
      </w:r>
      <w:r>
        <w:t xml:space="preserve"> see it! But he also knew that he would never cross that holy </w:t>
      </w:r>
      <w:r w:rsidR="00316015">
        <w:t>boundary</w:t>
      </w:r>
      <w:r>
        <w:t>. He, too, had sinned against the Lord and although he would not lose his eternal reward, he would not live to see the fruit of his earthly labor. So his eyes beheld the land of Promise and then they closed in heavenly re</w:t>
      </w:r>
      <w:r w:rsidR="00316015">
        <w:t>st and God himself buried Moses</w:t>
      </w:r>
      <w:r>
        <w:t xml:space="preserve">. </w:t>
      </w:r>
    </w:p>
    <w:p w14:paraId="15D6F085" w14:textId="77777777" w:rsidR="000F7627" w:rsidRDefault="007E6AA8" w:rsidP="00052032">
      <w:pPr>
        <w:spacing w:line="360" w:lineRule="auto"/>
        <w:ind w:firstLine="720"/>
      </w:pPr>
      <w:r>
        <w:t xml:space="preserve">Someone would have to take his place. Someone would have to lead the people into their new home. </w:t>
      </w:r>
      <w:r w:rsidR="00095E76">
        <w:t xml:space="preserve">It was </w:t>
      </w:r>
      <w:proofErr w:type="spellStart"/>
      <w:r w:rsidR="00095E76">
        <w:t>Yeshua</w:t>
      </w:r>
      <w:proofErr w:type="spellEnd"/>
      <w:r w:rsidR="00095E76">
        <w:t xml:space="preserve">, or </w:t>
      </w:r>
      <w:r w:rsidR="00551D4B">
        <w:t xml:space="preserve">in our language, </w:t>
      </w:r>
      <w:r w:rsidR="00095E76">
        <w:t>Joshua, who would lead a new generation across the River Jordan and into the Promised Land.</w:t>
      </w:r>
    </w:p>
    <w:p w14:paraId="71D5DC94" w14:textId="77777777" w:rsidR="00095E76" w:rsidRPr="00095E76" w:rsidRDefault="007E6AA8" w:rsidP="00052032">
      <w:pPr>
        <w:spacing w:line="360" w:lineRule="auto"/>
        <w:ind w:firstLine="720"/>
        <w:rPr>
          <w:i/>
        </w:rPr>
      </w:pPr>
      <w:r>
        <w:lastRenderedPageBreak/>
        <w:t>The book of Deuteronomy concludes, “</w:t>
      </w:r>
      <w:r w:rsidR="00095E76" w:rsidRPr="00095E76">
        <w:rPr>
          <w:i/>
        </w:rPr>
        <w:t>And there has not arisen a prophet since in Israel like Moses, whom the Lord knew face to face, none like him for all the signs and the wonders that the Lord sent him to do in the land of Egypt, to Pharaoh and to all his servants and to all his land, and for all the mighty power and all the great deeds of terror that Moses did in the sight of all Israel.</w:t>
      </w:r>
      <w:r>
        <w:rPr>
          <w:i/>
        </w:rPr>
        <w:t>”</w:t>
      </w:r>
    </w:p>
    <w:p w14:paraId="347C17CC" w14:textId="77777777" w:rsidR="00095E76" w:rsidRDefault="00095E76" w:rsidP="00052032">
      <w:pPr>
        <w:spacing w:line="360" w:lineRule="auto"/>
        <w:ind w:firstLine="720"/>
      </w:pPr>
      <w:r>
        <w:t xml:space="preserve">God’s people waited a long time, looking for the appearance of another prophet like Moses – one </w:t>
      </w:r>
      <w:r w:rsidR="00551D4B">
        <w:t>whom God knew face to face.</w:t>
      </w:r>
    </w:p>
    <w:p w14:paraId="17A9B4AB" w14:textId="77777777" w:rsidR="007E00A9" w:rsidRDefault="00D211E0" w:rsidP="00052032">
      <w:pPr>
        <w:spacing w:line="360" w:lineRule="auto"/>
        <w:ind w:firstLine="720"/>
      </w:pPr>
      <w:r>
        <w:t>Centuries later on a different mountain, three bewildered fishermen saw the return of Moses. Without a doubt, it was the great prophet back from beyond the grave. There he stood like a pillar, staff in hand an</w:t>
      </w:r>
      <w:r w:rsidR="007E6AA8">
        <w:t xml:space="preserve">d he spoke to God face to face, God in human form. </w:t>
      </w:r>
      <w:r>
        <w:t xml:space="preserve">Jesus’ face shone brightly, his clothes were white as light. Here was a prophet who surpassed even Moses. Not only did </w:t>
      </w:r>
      <w:r w:rsidR="00551D4B">
        <w:t>God know him</w:t>
      </w:r>
      <w:r>
        <w:t xml:space="preserve"> face to face </w:t>
      </w:r>
      <w:proofErr w:type="gramStart"/>
      <w:r>
        <w:t>but</w:t>
      </w:r>
      <w:proofErr w:type="gramEnd"/>
      <w:r>
        <w:t xml:space="preserve"> he </w:t>
      </w:r>
      <w:r w:rsidRPr="00D211E0">
        <w:rPr>
          <w:i/>
        </w:rPr>
        <w:t>was</w:t>
      </w:r>
      <w:r>
        <w:t xml:space="preserve"> God in flesh.</w:t>
      </w:r>
    </w:p>
    <w:p w14:paraId="6484C981" w14:textId="77777777" w:rsidR="005B5095" w:rsidRDefault="007E00A9" w:rsidP="00052032">
      <w:pPr>
        <w:spacing w:line="360" w:lineRule="auto"/>
        <w:ind w:firstLine="720"/>
      </w:pPr>
      <w:r>
        <w:t xml:space="preserve">Brothers and sisters, we are in the midst of our own wilderness wandering. Because of sin, this Paradise that God placed us in has become like a desert. Because of sin, death still lays claim to our bodies. </w:t>
      </w:r>
      <w:r w:rsidR="005B5095">
        <w:t xml:space="preserve">We face many perils in this </w:t>
      </w:r>
      <w:r w:rsidR="007E6AA8">
        <w:t>world</w:t>
      </w:r>
      <w:r w:rsidR="005B5095">
        <w:t>. The devil prowls around like a roaring lion seeking to devour us. Like the Sons of Israel, we</w:t>
      </w:r>
      <w:r w:rsidR="007E6AA8">
        <w:t xml:space="preserve"> grow impatient with an unseen G</w:t>
      </w:r>
      <w:r w:rsidR="005B5095">
        <w:t xml:space="preserve">od and choose to bow to the things that </w:t>
      </w:r>
      <w:r w:rsidR="007E6AA8">
        <w:t>we can see and measure and touch</w:t>
      </w:r>
      <w:r w:rsidR="005B5095">
        <w:t xml:space="preserve">. We worship golden idols of self-fulfillment, happiness, love, success, and a host of others every day. </w:t>
      </w:r>
    </w:p>
    <w:p w14:paraId="55333B58" w14:textId="77777777" w:rsidR="00D211E0" w:rsidRDefault="005B5095" w:rsidP="00052032">
      <w:pPr>
        <w:spacing w:line="360" w:lineRule="auto"/>
        <w:ind w:firstLine="720"/>
      </w:pPr>
      <w:r>
        <w:t>Our only hope lies in the promises of a faithful God, who is gracious, merciful, slow to anger, and abounding in steadfast love. He has promised to bring us out of this wilderness to himself. And so w</w:t>
      </w:r>
      <w:r w:rsidR="007E00A9">
        <w:t xml:space="preserve">e look forward to a better country, that is, a heavenly one. </w:t>
      </w:r>
      <w:r>
        <w:t>We long for the new Promised Land, heavenly Jerusalem</w:t>
      </w:r>
      <w:r w:rsidR="007E00A9">
        <w:t xml:space="preserve"> </w:t>
      </w:r>
      <w:r>
        <w:t xml:space="preserve">where there </w:t>
      </w:r>
      <w:r w:rsidR="00551D4B">
        <w:t>will be</w:t>
      </w:r>
      <w:r>
        <w:t xml:space="preserve"> no more death, mourning, crying, or pain. </w:t>
      </w:r>
    </w:p>
    <w:p w14:paraId="297884DF" w14:textId="77777777" w:rsidR="005B5095" w:rsidRDefault="005B5095" w:rsidP="00052032">
      <w:pPr>
        <w:spacing w:line="360" w:lineRule="auto"/>
        <w:ind w:firstLine="720"/>
      </w:pPr>
      <w:r>
        <w:t xml:space="preserve">And who will take us </w:t>
      </w:r>
      <w:r w:rsidR="00551D4B">
        <w:t>in</w:t>
      </w:r>
      <w:r>
        <w:t xml:space="preserve">to that good land? Who will take Moses’ place and lead the </w:t>
      </w:r>
      <w:r w:rsidR="001C23F1">
        <w:t xml:space="preserve">charge? </w:t>
      </w:r>
      <w:proofErr w:type="gramStart"/>
      <w:r w:rsidR="001C23F1">
        <w:t xml:space="preserve">None other than </w:t>
      </w:r>
      <w:proofErr w:type="spellStart"/>
      <w:r w:rsidR="001C23F1">
        <w:t>Yeshua</w:t>
      </w:r>
      <w:proofErr w:type="spellEnd"/>
      <w:r w:rsidR="001C23F1">
        <w:t>.</w:t>
      </w:r>
      <w:proofErr w:type="gramEnd"/>
      <w:r w:rsidR="001C23F1">
        <w:t xml:space="preserve"> In our language we call him Jesus. His name means, “</w:t>
      </w:r>
      <w:r w:rsidR="001C23F1">
        <w:rPr>
          <w:i/>
        </w:rPr>
        <w:t>Yahweh saves</w:t>
      </w:r>
      <w:r w:rsidR="001C23F1">
        <w:t xml:space="preserve">” for he will save his people from their sins. It is Jesus our prophet, our priest, our king, the Son of God who will be our guide and guardian through the wilderness of this </w:t>
      </w:r>
      <w:r w:rsidR="0062736C">
        <w:t>world</w:t>
      </w:r>
      <w:r w:rsidR="001C23F1">
        <w:t>. It is he who w</w:t>
      </w:r>
      <w:r w:rsidR="0062736C">
        <w:t>ill be with us to forgive our</w:t>
      </w:r>
      <w:r w:rsidR="001C23F1">
        <w:t xml:space="preserve"> idolatry and defend us from the evil one. It is he who will finally take us through death and across that holy boundary into the Promised Land. As the Father spoke </w:t>
      </w:r>
      <w:r w:rsidR="00551D4B">
        <w:t xml:space="preserve">to frightened disciples </w:t>
      </w:r>
      <w:r w:rsidR="001C23F1">
        <w:t>out of the cloud on that mountain, so he speaks to us today, “</w:t>
      </w:r>
      <w:r w:rsidR="001C23F1" w:rsidRPr="001C23F1">
        <w:rPr>
          <w:i/>
        </w:rPr>
        <w:t>This is my Son, my Chosen One, listen to him</w:t>
      </w:r>
      <w:r w:rsidR="001C23F1">
        <w:t xml:space="preserve">.” </w:t>
      </w:r>
    </w:p>
    <w:p w14:paraId="0F8E3A0E" w14:textId="77777777" w:rsidR="001C23F1" w:rsidRPr="001C23F1" w:rsidRDefault="007E6AA8" w:rsidP="000D7748">
      <w:pPr>
        <w:spacing w:line="360" w:lineRule="auto"/>
        <w:ind w:firstLine="720"/>
      </w:pPr>
      <w:r>
        <w:t xml:space="preserve">Listen to him as we undertake another </w:t>
      </w:r>
      <w:proofErr w:type="gramStart"/>
      <w:r>
        <w:t>40 day</w:t>
      </w:r>
      <w:proofErr w:type="gramEnd"/>
      <w:r>
        <w:t xml:space="preserve"> </w:t>
      </w:r>
      <w:r w:rsidR="0062736C">
        <w:t>ad</w:t>
      </w:r>
      <w:r w:rsidR="00F96452">
        <w:t>venture with him</w:t>
      </w:r>
      <w:r>
        <w:t xml:space="preserve">. </w:t>
      </w:r>
      <w:r w:rsidR="00F96452">
        <w:t xml:space="preserve">Listen to him this Lent. Listen to him face down the tempter, listen to him debate with </w:t>
      </w:r>
      <w:r w:rsidR="006A1052">
        <w:t>Pharisees, listen to shouts of h</w:t>
      </w:r>
      <w:r w:rsidR="00F96452">
        <w:t xml:space="preserve">osanna and shouts of crucify, </w:t>
      </w:r>
      <w:r w:rsidR="006A1052">
        <w:t>listen as he instructs you “</w:t>
      </w:r>
      <w:r w:rsidR="006A1052" w:rsidRPr="006A1052">
        <w:rPr>
          <w:i/>
        </w:rPr>
        <w:t>take eat, my body</w:t>
      </w:r>
      <w:r w:rsidR="006A1052">
        <w:rPr>
          <w:i/>
        </w:rPr>
        <w:t xml:space="preserve"> given for you</w:t>
      </w:r>
      <w:r w:rsidR="006A1052" w:rsidRPr="006A1052">
        <w:rPr>
          <w:i/>
        </w:rPr>
        <w:t>, take drink, my blood shed for you</w:t>
      </w:r>
      <w:r w:rsidR="006A1052">
        <w:t xml:space="preserve">,” </w:t>
      </w:r>
      <w:r w:rsidR="00F96452">
        <w:t xml:space="preserve">listen to him declare </w:t>
      </w:r>
      <w:r w:rsidR="006A1052">
        <w:t xml:space="preserve">the work of your redemption </w:t>
      </w:r>
      <w:r w:rsidR="006A1052" w:rsidRPr="006A1052">
        <w:t>finished</w:t>
      </w:r>
      <w:r w:rsidR="006A1052">
        <w:t xml:space="preserve"> as he gives his dying breath. But keep listening for his greeting, “Peace be with you” as he returns from death</w:t>
      </w:r>
      <w:r w:rsidR="00551D4B">
        <w:t xml:space="preserve"> victorious</w:t>
      </w:r>
      <w:r w:rsidR="006A1052">
        <w:t xml:space="preserve">. </w:t>
      </w:r>
      <w:r>
        <w:t>Listen to him for his are the words</w:t>
      </w:r>
      <w:r w:rsidR="000D7748">
        <w:t>, which give you eternal life. AMEN.</w:t>
      </w:r>
    </w:p>
    <w:p w14:paraId="5E55D2CC"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48C"/>
    <w:rsid w:val="00051F6B"/>
    <w:rsid w:val="00052032"/>
    <w:rsid w:val="00095E76"/>
    <w:rsid w:val="000D7748"/>
    <w:rsid w:val="000F7627"/>
    <w:rsid w:val="001073B7"/>
    <w:rsid w:val="00115729"/>
    <w:rsid w:val="001C23F1"/>
    <w:rsid w:val="00245C0B"/>
    <w:rsid w:val="00316015"/>
    <w:rsid w:val="0054743B"/>
    <w:rsid w:val="00551D4B"/>
    <w:rsid w:val="005B5095"/>
    <w:rsid w:val="0062736C"/>
    <w:rsid w:val="006A1052"/>
    <w:rsid w:val="007E00A9"/>
    <w:rsid w:val="007E6AA8"/>
    <w:rsid w:val="0080548C"/>
    <w:rsid w:val="00B45ECA"/>
    <w:rsid w:val="00B70DF8"/>
    <w:rsid w:val="00CC486A"/>
    <w:rsid w:val="00D211E0"/>
    <w:rsid w:val="00F96452"/>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D1AB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1163</TotalTime>
  <Pages>2</Pages>
  <Words>939</Words>
  <Characters>5357</Characters>
  <Application>Microsoft Macintosh Word</Application>
  <DocSecurity>0</DocSecurity>
  <Lines>44</Lines>
  <Paragraphs>12</Paragraphs>
  <ScaleCrop>false</ScaleCrop>
  <Company>Concordia Seminary</Company>
  <LinksUpToDate>false</LinksUpToDate>
  <CharactersWithSpaces>6284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2016-02-06T23:02:00Z</cp:lastPrinted>
  <dcterms:created xsi:type="dcterms:W3CDTF">2016-02-06T00:56:00Z</dcterms:created>
  <dcterms:modified xsi:type="dcterms:W3CDTF">2016-02-07T03:04:00Z</dcterms:modified>
</cp:coreProperties>
</file>