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B99DEA" w14:textId="77777777" w:rsidR="00051F6B" w:rsidRDefault="00FE6B83" w:rsidP="00245C0B">
      <w:pPr>
        <w:jc w:val="right"/>
      </w:pPr>
      <w:r>
        <w:t xml:space="preserve">Rev. </w:t>
      </w:r>
      <w:r w:rsidR="0054743B">
        <w:t>Jonathan Crawford</w:t>
      </w:r>
    </w:p>
    <w:p w14:paraId="21EBEA68" w14:textId="77777777" w:rsidR="0054743B" w:rsidRDefault="000F7111" w:rsidP="00245C0B">
      <w:pPr>
        <w:jc w:val="right"/>
      </w:pPr>
      <w:r>
        <w:t>February 20 &amp; 21, 2016</w:t>
      </w:r>
    </w:p>
    <w:p w14:paraId="728C6DCC" w14:textId="77777777" w:rsidR="0054743B" w:rsidRDefault="000F7111" w:rsidP="00245C0B">
      <w:pPr>
        <w:jc w:val="right"/>
      </w:pPr>
      <w:r>
        <w:t>Luke 13:31-35</w:t>
      </w:r>
    </w:p>
    <w:p w14:paraId="105D1908" w14:textId="77777777" w:rsidR="0054743B" w:rsidRDefault="000F7111" w:rsidP="00245C0B">
      <w:pPr>
        <w:jc w:val="right"/>
      </w:pPr>
      <w:r>
        <w:t>Don’t Stop Me Now</w:t>
      </w:r>
    </w:p>
    <w:p w14:paraId="5E960D5D" w14:textId="77777777" w:rsidR="0054743B" w:rsidRDefault="0054743B" w:rsidP="00245C0B">
      <w:pPr>
        <w:jc w:val="right"/>
      </w:pPr>
    </w:p>
    <w:p w14:paraId="3D8B913C"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w:t>
      </w:r>
      <w:r w:rsidR="000F7111">
        <w:t xml:space="preserve"> consider today is from Luke 13: </w:t>
      </w:r>
      <w:r w:rsidR="000F7111" w:rsidRPr="000F7111">
        <w:rPr>
          <w:i/>
        </w:rPr>
        <w:t>And he said to them, “Go and tell that fox, ‘Behold, I cast out demons and perform cures today and tomorrow, and the third day I finish my course</w:t>
      </w:r>
      <w:r>
        <w:t>.</w:t>
      </w:r>
      <w:r w:rsidR="000F7111">
        <w:t>”</w:t>
      </w:r>
    </w:p>
    <w:p w14:paraId="2E4F8C94" w14:textId="77777777" w:rsidR="000F7111" w:rsidRDefault="00B70DF8" w:rsidP="00245C0B">
      <w:pPr>
        <w:spacing w:line="360" w:lineRule="auto"/>
      </w:pPr>
      <w:r>
        <w:tab/>
      </w:r>
      <w:r w:rsidR="000F7111">
        <w:t>This part of Luke’s Gospel finds Jesus wrapping up his ministry in the region of Galilee. He has already made it clear that his destiny lies in Jerusalem and it is almost time for him to make that</w:t>
      </w:r>
      <w:r w:rsidR="00ED2185">
        <w:t xml:space="preserve"> final</w:t>
      </w:r>
      <w:r w:rsidR="000F7111">
        <w:t xml:space="preserve"> journey. But in the midst of his ministry, some Pharisees approached him. We don’t know whether they were friends or foes but that doesn’t make a difference. They came with a word of warning for Jesus. They urged him to leave the region because Herod wanted to kill him. </w:t>
      </w:r>
    </w:p>
    <w:p w14:paraId="3CD0E52E" w14:textId="77777777" w:rsidR="00B70DF8" w:rsidRDefault="000F7111" w:rsidP="00245C0B">
      <w:pPr>
        <w:spacing w:line="360" w:lineRule="auto"/>
      </w:pPr>
      <w:r>
        <w:tab/>
        <w:t xml:space="preserve"> Jesus shot back a surprisingly sharp response to the effect of, “Oh Herod wants to kill me, does he? You go tell that fox…tell that fox</w:t>
      </w:r>
      <w:r w:rsidR="00E263E4">
        <w:t xml:space="preserve"> I’ll leave when I’m good and ready.” Jesus’ response kind of reminded me of the Queen song “Don’t Stop Me Now.” “Don’t stop me now, Herod! </w:t>
      </w:r>
      <w:proofErr w:type="spellStart"/>
      <w:r w:rsidR="00E263E4">
        <w:t>Cuz</w:t>
      </w:r>
      <w:proofErr w:type="spellEnd"/>
      <w:r w:rsidR="00E263E4">
        <w:t xml:space="preserve"> I’m </w:t>
      </w:r>
      <w:proofErr w:type="spellStart"/>
      <w:r w:rsidR="00E263E4">
        <w:t>havin</w:t>
      </w:r>
      <w:proofErr w:type="spellEnd"/>
      <w:r w:rsidR="00E263E4">
        <w:t xml:space="preserve">’ a good time casting out demons and curing sicknesses! And I’m not afraid of you. I’m not </w:t>
      </w:r>
      <w:proofErr w:type="spellStart"/>
      <w:r w:rsidR="00E263E4">
        <w:t>gonna</w:t>
      </w:r>
      <w:proofErr w:type="spellEnd"/>
      <w:r w:rsidR="00E263E4">
        <w:t xml:space="preserve"> stop because of you.” These scare tactics wouldn’t work on Jesus. He knew full well that his appointed time had not come yet. He knew that he was not going to die at the hands of Herod and he had no intention of running away. </w:t>
      </w:r>
    </w:p>
    <w:p w14:paraId="34F4E044" w14:textId="148E3A08" w:rsidR="00E263E4" w:rsidRDefault="001B6BF4" w:rsidP="00245C0B">
      <w:pPr>
        <w:spacing w:line="360" w:lineRule="auto"/>
      </w:pPr>
      <w:r>
        <w:tab/>
        <w:t xml:space="preserve">Jesus called Herod a fox, </w:t>
      </w:r>
      <w:r w:rsidR="00E263E4">
        <w:t>not because Herod was particularly cunning. Remember, this is the Herod who married his sister in law</w:t>
      </w:r>
      <w:proofErr w:type="gramStart"/>
      <w:r w:rsidR="00E263E4">
        <w:t>;</w:t>
      </w:r>
      <w:proofErr w:type="gramEnd"/>
      <w:r w:rsidR="00E263E4">
        <w:t xml:space="preserve"> the Herod who got drunk at a party and promised to give Herodias’ daughter whatever she asked because she danced for him. Herod was evil but not necessarily smart. Jesus called him a fox in the way that we would refer to a raccoon or a possum that gets into our garbage. Herod wasn’t a real </w:t>
      </w:r>
      <w:r w:rsidR="00A14E2C">
        <w:t>danger</w:t>
      </w:r>
      <w:r w:rsidR="00E263E4">
        <w:t xml:space="preserve">, he was a pest, a nuisance, and Jesus dismissed his threat accordingly. </w:t>
      </w:r>
    </w:p>
    <w:p w14:paraId="314C6047" w14:textId="77777777" w:rsidR="007336C3" w:rsidRDefault="00F3467F" w:rsidP="007336C3">
      <w:pPr>
        <w:spacing w:line="360" w:lineRule="auto"/>
      </w:pPr>
      <w:r>
        <w:tab/>
        <w:t xml:space="preserve">This wasn’t the first time someone tried to deter Jesus from fulfilling his destiny and it wasn’t the last. Last week we heard how first it was the devil </w:t>
      </w:r>
      <w:proofErr w:type="gramStart"/>
      <w:r>
        <w:t>who</w:t>
      </w:r>
      <w:proofErr w:type="gramEnd"/>
      <w:r>
        <w:t xml:space="preserve"> tried to steer Jesus away from going to the cross. He brushed the evil foe aside with ease. Later the people in his hometown of Nazareth didn’t like what he was saying so they picked up stones and tried </w:t>
      </w:r>
      <w:r w:rsidR="001B6BF4">
        <w:t>shove</w:t>
      </w:r>
      <w:r>
        <w:t xml:space="preserve"> him over a cliff. Again, he knew the Father’s plan was not for him to die in Nazareth. He slipped through </w:t>
      </w:r>
      <w:proofErr w:type="gramStart"/>
      <w:r>
        <w:t>their</w:t>
      </w:r>
      <w:proofErr w:type="gramEnd"/>
      <w:r>
        <w:t xml:space="preserve"> midst and escaped. We remember how when Jesus told his disciples he </w:t>
      </w:r>
      <w:r w:rsidR="001B6BF4">
        <w:t>had to</w:t>
      </w:r>
      <w:r>
        <w:t xml:space="preserve"> suffer, die, and </w:t>
      </w:r>
      <w:proofErr w:type="gramStart"/>
      <w:r>
        <w:t>rise</w:t>
      </w:r>
      <w:proofErr w:type="gramEnd"/>
      <w:r>
        <w:t xml:space="preserve"> again, Peter tried to stop him, saying, “</w:t>
      </w:r>
      <w:r w:rsidRPr="00F3467F">
        <w:rPr>
          <w:i/>
        </w:rPr>
        <w:t>This shall never happen to you</w:t>
      </w:r>
      <w:r>
        <w:t xml:space="preserve">!” </w:t>
      </w:r>
      <w:r w:rsidR="00D850A2">
        <w:t xml:space="preserve">But Jesus said, “Don’t Stop me now!” </w:t>
      </w:r>
      <w:r w:rsidR="007336C3">
        <w:t>No. I</w:t>
      </w:r>
      <w:r w:rsidR="00D850A2">
        <w:t xml:space="preserve">n fact, he said, “Get behind me Satan!” </w:t>
      </w:r>
      <w:r w:rsidR="007336C3">
        <w:t xml:space="preserve">“I’m going to Jerusalem. I’m going to suffer and be killed and on the third day be raised. I’m </w:t>
      </w:r>
      <w:proofErr w:type="spellStart"/>
      <w:r w:rsidR="007336C3">
        <w:t>gonna</w:t>
      </w:r>
      <w:proofErr w:type="spellEnd"/>
      <w:r w:rsidR="007336C3">
        <w:t xml:space="preserve"> go, go, go, there’s no stopping me!” Those who would stand in his way</w:t>
      </w:r>
      <w:r w:rsidR="001B6BF4">
        <w:t>,</w:t>
      </w:r>
      <w:r w:rsidR="007336C3">
        <w:t xml:space="preserve"> he regarded as nothing more than foxes, varmints to be shooed away.</w:t>
      </w:r>
    </w:p>
    <w:p w14:paraId="5A1659E2" w14:textId="77777777" w:rsidR="007336C3" w:rsidRDefault="007336C3" w:rsidP="007336C3">
      <w:pPr>
        <w:spacing w:line="360" w:lineRule="auto"/>
      </w:pPr>
      <w:r>
        <w:tab/>
        <w:t>Jesus was, in fact, planning on leaving Galilee soon anyway! “</w:t>
      </w:r>
      <w:r w:rsidRPr="00E263E4">
        <w:rPr>
          <w:i/>
        </w:rPr>
        <w:t>Nevertheless, I must go on my way today and tomorrow and the day following.</w:t>
      </w:r>
      <w:r>
        <w:t xml:space="preserve">” But rather than leave Herod with the impression that he scared Jesus away, Jesus made it clear that his ministry would not be stopped by the threats of a tyrant. His comings and </w:t>
      </w:r>
      <w:r>
        <w:lastRenderedPageBreak/>
        <w:t xml:space="preserve">goings would not be dictated by fear but by his Father’s plan. “Don’t stop me now. God has something else in mind.” </w:t>
      </w:r>
    </w:p>
    <w:p w14:paraId="268327FE" w14:textId="77777777" w:rsidR="007336C3" w:rsidRDefault="007336C3" w:rsidP="007336C3">
      <w:pPr>
        <w:spacing w:line="360" w:lineRule="auto"/>
      </w:pPr>
      <w:r>
        <w:tab/>
        <w:t>He had already set his face towards Jerusalem. The time was approaching for him to make that last trip to the holy city. Rather than running away from danger, he was running straight into it. His remark, “</w:t>
      </w:r>
      <w:r w:rsidRPr="007336C3">
        <w:rPr>
          <w:i/>
        </w:rPr>
        <w:t>And I tell you, you will not see me until you say, ‘</w:t>
      </w:r>
      <w:proofErr w:type="gramStart"/>
      <w:r w:rsidRPr="007336C3">
        <w:rPr>
          <w:i/>
        </w:rPr>
        <w:t>Blessed</w:t>
      </w:r>
      <w:proofErr w:type="gramEnd"/>
      <w:r w:rsidRPr="007336C3">
        <w:rPr>
          <w:i/>
        </w:rPr>
        <w:t xml:space="preserve"> is he who comes in the name of the Lord!</w:t>
      </w:r>
      <w:r w:rsidR="001A0D58">
        <w:rPr>
          <w:i/>
        </w:rPr>
        <w:t xml:space="preserve">” </w:t>
      </w:r>
      <w:r w:rsidR="001A0D58">
        <w:t xml:space="preserve">pointed ahead to his arrival there for that final week of his life. </w:t>
      </w:r>
      <w:r w:rsidR="001B6BF4">
        <w:t>He was like</w:t>
      </w:r>
      <w:r w:rsidR="001A0D58">
        <w:t xml:space="preserve"> a rocket ship on his way to Jerusalem on a collision course with certain death. There’s no stopping him!</w:t>
      </w:r>
    </w:p>
    <w:p w14:paraId="10A1FC8A" w14:textId="77777777" w:rsidR="00AF3D84" w:rsidRDefault="001A0D58" w:rsidP="007336C3">
      <w:pPr>
        <w:spacing w:line="360" w:lineRule="auto"/>
      </w:pPr>
      <w:r>
        <w:tab/>
        <w:t>His lament for the city</w:t>
      </w:r>
      <w:r w:rsidR="001B6BF4">
        <w:t xml:space="preserve"> speaks to us with</w:t>
      </w:r>
      <w:r>
        <w:t xml:space="preserve"> tender loving imagery, </w:t>
      </w:r>
      <w:r w:rsidRPr="001A0D58">
        <w:rPr>
          <w:i/>
        </w:rPr>
        <w:t>“O Jerusalem, Jerusalem, the city that kills the prophets and stones those who are sent to it! How often would I have gathered your children together as a hen gathers her brood under her wings, and you were not willing!”</w:t>
      </w:r>
      <w:r>
        <w:t xml:space="preserve"> His deep desire for Jerusalem was not to judge its people but rather to be merciful to them. </w:t>
      </w:r>
      <w:r w:rsidR="00AF3D84">
        <w:t xml:space="preserve">He would shield and protect them and be their God. </w:t>
      </w:r>
      <w:r>
        <w:t xml:space="preserve">Nevertheless, Jerusalem did not want to be gathered under the care of their God. They did not want to be a part of the sort of kingdom that Jesus was bringing. </w:t>
      </w:r>
    </w:p>
    <w:p w14:paraId="3161F5A1" w14:textId="77777777" w:rsidR="001A0D58" w:rsidRDefault="001A0D58" w:rsidP="00AF3D84">
      <w:pPr>
        <w:spacing w:line="360" w:lineRule="auto"/>
        <w:ind w:firstLine="720"/>
      </w:pPr>
      <w:r>
        <w:t xml:space="preserve">Jesus knew how Jerusalem had treated God’s servants in the past. He knew that he would arrive to a royal welcome and he also knew that by week’s end voices of “crucify” would drown out voices of “Hosanna!” Even knowing all this, he was resolute. “Don’t stop me now.” </w:t>
      </w:r>
    </w:p>
    <w:p w14:paraId="1618DD82" w14:textId="77777777" w:rsidR="00AF3D84" w:rsidRDefault="001A0D58" w:rsidP="007336C3">
      <w:pPr>
        <w:spacing w:line="360" w:lineRule="auto"/>
      </w:pPr>
      <w:r>
        <w:tab/>
        <w:t xml:space="preserve">Even though the people rejected him, he went to his death for them. </w:t>
      </w:r>
      <w:r w:rsidR="00AF3D84">
        <w:t xml:space="preserve">As he said, </w:t>
      </w:r>
      <w:r w:rsidR="00AF3D84" w:rsidRPr="00AF3D84">
        <w:rPr>
          <w:i/>
        </w:rPr>
        <w:t xml:space="preserve">“I, </w:t>
      </w:r>
      <w:proofErr w:type="gramStart"/>
      <w:r w:rsidR="00AF3D84" w:rsidRPr="00AF3D84">
        <w:rPr>
          <w:i/>
        </w:rPr>
        <w:t>When</w:t>
      </w:r>
      <w:proofErr w:type="gramEnd"/>
      <w:r w:rsidR="00AF3D84" w:rsidRPr="00AF3D84">
        <w:rPr>
          <w:i/>
        </w:rPr>
        <w:t xml:space="preserve"> I am lifted up from the earth, </w:t>
      </w:r>
      <w:r w:rsidR="00AF3D84" w:rsidRPr="00AF3D84">
        <w:rPr>
          <w:bCs/>
          <w:i/>
        </w:rPr>
        <w:t>will</w:t>
      </w:r>
      <w:r w:rsidR="00AF3D84" w:rsidRPr="00AF3D84">
        <w:rPr>
          <w:i/>
        </w:rPr>
        <w:t xml:space="preserve"> </w:t>
      </w:r>
      <w:r w:rsidR="00AF3D84" w:rsidRPr="00AF3D84">
        <w:rPr>
          <w:bCs/>
          <w:i/>
        </w:rPr>
        <w:t>draw</w:t>
      </w:r>
      <w:r w:rsidR="00AF3D84" w:rsidRPr="00AF3D84">
        <w:rPr>
          <w:i/>
        </w:rPr>
        <w:t xml:space="preserve"> </w:t>
      </w:r>
      <w:r w:rsidR="00AF3D84" w:rsidRPr="00AF3D84">
        <w:rPr>
          <w:bCs/>
          <w:i/>
        </w:rPr>
        <w:t>all</w:t>
      </w:r>
      <w:r w:rsidR="00AF3D84" w:rsidRPr="00AF3D84">
        <w:rPr>
          <w:i/>
        </w:rPr>
        <w:t xml:space="preserve"> people </w:t>
      </w:r>
      <w:r w:rsidR="00AF3D84" w:rsidRPr="00AF3D84">
        <w:rPr>
          <w:bCs/>
          <w:i/>
        </w:rPr>
        <w:t>to</w:t>
      </w:r>
      <w:r w:rsidR="00AF3D84" w:rsidRPr="00AF3D84">
        <w:rPr>
          <w:i/>
        </w:rPr>
        <w:t xml:space="preserve"> </w:t>
      </w:r>
      <w:r w:rsidR="00AF3D84" w:rsidRPr="00AF3D84">
        <w:rPr>
          <w:bCs/>
          <w:i/>
        </w:rPr>
        <w:t>myself</w:t>
      </w:r>
      <w:r w:rsidR="00AF3D84" w:rsidRPr="00AF3D84">
        <w:rPr>
          <w:i/>
        </w:rPr>
        <w:t>.”</w:t>
      </w:r>
      <w:r w:rsidR="00AF3D84" w:rsidRPr="00AF3D84">
        <w:t xml:space="preserve"> </w:t>
      </w:r>
      <w:r w:rsidR="00AF3D84">
        <w:t xml:space="preserve">Even though they were not willing, still he spread his arms open like wings upon the cross to embrace the world in his death. There is room even for us at the cross. Our sins died there. Jesus’ arms extended on that wood is an embrace so wide that it extends to you and me. </w:t>
      </w:r>
    </w:p>
    <w:p w14:paraId="52F68AA9" w14:textId="6AE217C7" w:rsidR="00AF3D84" w:rsidRDefault="00AF3D84" w:rsidP="007336C3">
      <w:pPr>
        <w:spacing w:line="360" w:lineRule="auto"/>
      </w:pPr>
      <w:r>
        <w:tab/>
        <w:t xml:space="preserve">But even death couldn’t stop Jesus. </w:t>
      </w:r>
      <w:r w:rsidR="005A38B3">
        <w:t xml:space="preserve">His journey was not complete. </w:t>
      </w:r>
      <w:r w:rsidR="001B6BF4">
        <w:t>Come Sunday morning he was feeling alive…and the world, he turned it inside out, when he broke the power of death.</w:t>
      </w:r>
      <w:r>
        <w:t xml:space="preserve"> </w:t>
      </w:r>
      <w:r w:rsidR="001B6BF4">
        <w:t>Then</w:t>
      </w:r>
      <w:r>
        <w:t xml:space="preserve"> 40 day</w:t>
      </w:r>
      <w:r w:rsidR="001B6BF4">
        <w:t xml:space="preserve">s later burning through the sky, </w:t>
      </w:r>
      <w:r>
        <w:t>he ascended back into heaven.</w:t>
      </w:r>
    </w:p>
    <w:p w14:paraId="57324558" w14:textId="77777777" w:rsidR="00371D65" w:rsidRDefault="00AF3D84" w:rsidP="007336C3">
      <w:pPr>
        <w:spacing w:line="360" w:lineRule="auto"/>
      </w:pPr>
      <w:r>
        <w:tab/>
        <w:t xml:space="preserve">And today, there’s still no stopping Jesus! </w:t>
      </w:r>
      <w:r w:rsidR="000A05BE">
        <w:t xml:space="preserve">He is like that supersonic man, traveling at the speed of light in spite of what we fear </w:t>
      </w:r>
      <w:r w:rsidR="001B6BF4">
        <w:t>might</w:t>
      </w:r>
      <w:r w:rsidR="000A05BE">
        <w:t xml:space="preserve"> slow him down. Back then, the Pharisees thought Herod could stand in </w:t>
      </w:r>
      <w:r w:rsidR="001B6BF4">
        <w:t>Jesus’ way</w:t>
      </w:r>
      <w:r w:rsidR="000A05BE">
        <w:t>. What do we think is stopping Jesu</w:t>
      </w:r>
      <w:r w:rsidR="001B6BF4">
        <w:t>s today? Does Jesus fear</w:t>
      </w:r>
      <w:r w:rsidR="000A05BE">
        <w:t xml:space="preserve"> the </w:t>
      </w:r>
      <w:r w:rsidR="001B6BF4">
        <w:t xml:space="preserve">worldwide </w:t>
      </w:r>
      <w:r w:rsidR="000A05BE">
        <w:t>growth of Islam? Is</w:t>
      </w:r>
      <w:r w:rsidR="001B6BF4">
        <w:t xml:space="preserve"> he</w:t>
      </w:r>
      <w:r w:rsidR="000A05BE">
        <w:t xml:space="preserve"> daunted by the breakdown o</w:t>
      </w:r>
      <w:r w:rsidR="001B6BF4">
        <w:t>f morality in the Western world</w:t>
      </w:r>
      <w:r w:rsidR="000A05BE">
        <w:t>? Is Jesus threatened by the spiritual climate change in our country that has led to a steady drop in religious practice? Do</w:t>
      </w:r>
      <w:r w:rsidR="00371D65">
        <w:t>es a negative view of Christianity</w:t>
      </w:r>
      <w:r w:rsidR="000A05BE">
        <w:t xml:space="preserve"> frighten Christ? </w:t>
      </w:r>
    </w:p>
    <w:p w14:paraId="13A9FE7F" w14:textId="77777777" w:rsidR="00B65192" w:rsidRDefault="000A05BE" w:rsidP="00371D65">
      <w:pPr>
        <w:spacing w:line="360" w:lineRule="auto"/>
        <w:ind w:firstLine="720"/>
      </w:pPr>
      <w:proofErr w:type="gramStart"/>
      <w:r>
        <w:t>And what about us personally?</w:t>
      </w:r>
      <w:proofErr w:type="gramEnd"/>
      <w:r>
        <w:t xml:space="preserve"> Do we think that our sins are big enough to stop Jesus from finishing our salvation? Do we think our weaknesses will slow Jesus down? Not a chance! </w:t>
      </w:r>
      <w:r w:rsidR="00B65192">
        <w:t xml:space="preserve">Our biggest, deepest, and darkest sins are nothing to him. He turns our weaknesses into strengths. </w:t>
      </w:r>
    </w:p>
    <w:p w14:paraId="3E9B138A" w14:textId="7B94F6F8" w:rsidR="00AF3D84" w:rsidRDefault="00B65192" w:rsidP="00371D65">
      <w:pPr>
        <w:spacing w:line="360" w:lineRule="auto"/>
        <w:ind w:firstLine="720"/>
      </w:pPr>
      <w:r>
        <w:t xml:space="preserve">He still longs to gather you and me, his Jerusalem, underneath his protecting and guiding wings. In our Lenten self-examination there is only one thing we must ask ourselves, “Are we willing?” Are we willing to turn our sins over to Jesus, be forgiven, and live under his loving and gracious reign? Jesus is. He is ready and willing to receive sinners. Jesus doesn’t even blink at sin. It is a defeated enemy. </w:t>
      </w:r>
      <w:r w:rsidR="000A05BE">
        <w:t xml:space="preserve">“Don’t stop me now. I’m </w:t>
      </w:r>
      <w:proofErr w:type="spellStart"/>
      <w:r w:rsidR="000A05BE">
        <w:t>gonna</w:t>
      </w:r>
      <w:proofErr w:type="spellEnd"/>
      <w:r w:rsidR="000A05BE">
        <w:t xml:space="preserve"> go, go, go, there’s still no stopping me!”</w:t>
      </w:r>
    </w:p>
    <w:p w14:paraId="5E49756A" w14:textId="1CD38813" w:rsidR="00371D65" w:rsidRDefault="000A05BE" w:rsidP="007336C3">
      <w:pPr>
        <w:spacing w:line="360" w:lineRule="auto"/>
      </w:pPr>
      <w:r>
        <w:tab/>
        <w:t xml:space="preserve">Our Lord does not start something that he doesn’t finish. </w:t>
      </w:r>
      <w:r w:rsidR="00EE33CE">
        <w:t>As Paul tells us in 1 Corinthians, He “</w:t>
      </w:r>
      <w:r w:rsidR="00EE33CE" w:rsidRPr="00EE33CE">
        <w:rPr>
          <w:i/>
        </w:rPr>
        <w:t>will sustain you to the end, guiltless in the day of our Lord Jesus Christ. God is faithful.”</w:t>
      </w:r>
      <w:r w:rsidR="00EE33CE">
        <w:t xml:space="preserve"> Nothing can stop him from keeping his promises to us. Nothing can stop him from loving the world, even when it rejects him as Jerusalem did. The cross still draws people back into </w:t>
      </w:r>
      <w:r w:rsidR="00B65192">
        <w:t xml:space="preserve">his </w:t>
      </w:r>
      <w:r w:rsidR="00EE33CE">
        <w:t xml:space="preserve">forgiveness, life, and salvation. </w:t>
      </w:r>
    </w:p>
    <w:p w14:paraId="432A4D02" w14:textId="500F779C" w:rsidR="00371D65" w:rsidRDefault="00371D65" w:rsidP="00371D65">
      <w:pPr>
        <w:spacing w:line="360" w:lineRule="auto"/>
        <w:ind w:firstLine="720"/>
      </w:pPr>
      <w:r>
        <w:t>Finally, n</w:t>
      </w:r>
      <w:r w:rsidR="00EE33CE">
        <w:t xml:space="preserve">othing can stop Jesus from coming back. His journey is still not finished. He is coming soon and he will complete our salvation on the last day. Nothing can stop him now. </w:t>
      </w:r>
    </w:p>
    <w:p w14:paraId="48D915F9" w14:textId="08B31B61" w:rsidR="007336C3" w:rsidRDefault="007336C3" w:rsidP="00371D65">
      <w:pPr>
        <w:spacing w:line="360" w:lineRule="auto"/>
        <w:ind w:firstLine="720"/>
      </w:pPr>
      <w:r>
        <w:t>We have to remember what John the Baptist said about the Christ, “</w:t>
      </w:r>
      <w:r w:rsidRPr="00EE33CE">
        <w:rPr>
          <w:i/>
        </w:rPr>
        <w:t>Prepare the way of the Lord, </w:t>
      </w:r>
      <w:proofErr w:type="gramStart"/>
      <w:r w:rsidRPr="00EE33CE">
        <w:rPr>
          <w:i/>
        </w:rPr>
        <w:t>make</w:t>
      </w:r>
      <w:proofErr w:type="gramEnd"/>
      <w:r w:rsidRPr="00EE33CE">
        <w:rPr>
          <w:i/>
        </w:rPr>
        <w:t xml:space="preserve"> his paths straight.</w:t>
      </w:r>
      <w:r w:rsidRPr="00EE33CE">
        <w:rPr>
          <w:b/>
          <w:bCs/>
          <w:i/>
        </w:rPr>
        <w:t xml:space="preserve"> </w:t>
      </w:r>
      <w:r w:rsidRPr="00EE33CE">
        <w:rPr>
          <w:i/>
        </w:rPr>
        <w:t>Every valley shall be filled, and every mountain and hill shall be made low.”</w:t>
      </w:r>
      <w:r>
        <w:t xml:space="preserve"> If mountains see him coming and get out of his way, and if Satan himself can’t brin</w:t>
      </w:r>
      <w:r w:rsidR="00B65192">
        <w:t xml:space="preserve">g him down, </w:t>
      </w:r>
      <w:r w:rsidR="006B69EC">
        <w:t xml:space="preserve">and if he has already overcome sin and the grave, </w:t>
      </w:r>
      <w:r w:rsidR="00B65192">
        <w:t>then surely there’s no stopping him</w:t>
      </w:r>
      <w:r w:rsidR="001B6BF4">
        <w:t xml:space="preserve">, for he lives and he reigns over us now and </w:t>
      </w:r>
      <w:r w:rsidR="006B69EC">
        <w:t>forever</w:t>
      </w:r>
      <w:r w:rsidR="001B6BF4">
        <w:t>. AMEN.</w:t>
      </w:r>
      <w:bookmarkStart w:id="0" w:name="_GoBack"/>
      <w:bookmarkEnd w:id="0"/>
    </w:p>
    <w:p w14:paraId="4B2CDFE7"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111"/>
    <w:rsid w:val="00051F6B"/>
    <w:rsid w:val="000A05BE"/>
    <w:rsid w:val="000F7111"/>
    <w:rsid w:val="00115729"/>
    <w:rsid w:val="001A0D58"/>
    <w:rsid w:val="001B6BF4"/>
    <w:rsid w:val="00245C0B"/>
    <w:rsid w:val="00371D65"/>
    <w:rsid w:val="0054743B"/>
    <w:rsid w:val="005A38B3"/>
    <w:rsid w:val="006B69EC"/>
    <w:rsid w:val="007336C3"/>
    <w:rsid w:val="00A14E2C"/>
    <w:rsid w:val="00AF3D84"/>
    <w:rsid w:val="00B45ECA"/>
    <w:rsid w:val="00B65192"/>
    <w:rsid w:val="00B70DF8"/>
    <w:rsid w:val="00D850A2"/>
    <w:rsid w:val="00E263E4"/>
    <w:rsid w:val="00ED2185"/>
    <w:rsid w:val="00EE33CE"/>
    <w:rsid w:val="00F3467F"/>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6F077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313</TotalTime>
  <Pages>3</Pages>
  <Words>1175</Words>
  <Characters>6699</Characters>
  <Application>Microsoft Macintosh Word</Application>
  <DocSecurity>0</DocSecurity>
  <Lines>55</Lines>
  <Paragraphs>15</Paragraphs>
  <ScaleCrop>false</ScaleCrop>
  <Company>Concordia Seminary</Company>
  <LinksUpToDate>false</LinksUpToDate>
  <CharactersWithSpaces>7859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dcterms:created xsi:type="dcterms:W3CDTF">2016-02-19T22:02:00Z</dcterms:created>
  <dcterms:modified xsi:type="dcterms:W3CDTF">2016-02-20T18:01:00Z</dcterms:modified>
</cp:coreProperties>
</file>