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24A860" w14:textId="77777777" w:rsidR="00051F6B" w:rsidRDefault="00FE6B83" w:rsidP="00245C0B">
      <w:pPr>
        <w:jc w:val="right"/>
      </w:pPr>
      <w:r>
        <w:t xml:space="preserve">Rev. </w:t>
      </w:r>
      <w:r w:rsidR="0054743B">
        <w:t>Jonathan Crawford</w:t>
      </w:r>
    </w:p>
    <w:p w14:paraId="495C6143" w14:textId="77777777" w:rsidR="0054743B" w:rsidRDefault="00093CBD" w:rsidP="00245C0B">
      <w:pPr>
        <w:jc w:val="right"/>
      </w:pPr>
      <w:r>
        <w:t>February 13 &amp; 14, 2016</w:t>
      </w:r>
    </w:p>
    <w:p w14:paraId="780C20E0" w14:textId="77777777" w:rsidR="0054743B" w:rsidRDefault="00093CBD" w:rsidP="00245C0B">
      <w:pPr>
        <w:jc w:val="right"/>
      </w:pPr>
      <w:r>
        <w:t>Luke 4:1-13</w:t>
      </w:r>
    </w:p>
    <w:p w14:paraId="045633E7" w14:textId="77777777" w:rsidR="0054743B" w:rsidRDefault="00093CBD" w:rsidP="00245C0B">
      <w:pPr>
        <w:jc w:val="right"/>
      </w:pPr>
      <w:r>
        <w:t xml:space="preserve">The Voice of </w:t>
      </w:r>
      <w:proofErr w:type="spellStart"/>
      <w:r>
        <w:t>Saruman</w:t>
      </w:r>
      <w:proofErr w:type="spellEnd"/>
    </w:p>
    <w:p w14:paraId="7A11E893" w14:textId="77777777" w:rsidR="0054743B" w:rsidRDefault="0054743B" w:rsidP="00245C0B">
      <w:pPr>
        <w:jc w:val="right"/>
      </w:pPr>
    </w:p>
    <w:p w14:paraId="1C14506E"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093CBD">
        <w:t xml:space="preserve">consider today is from Luke 4: </w:t>
      </w:r>
      <w:r w:rsidR="00093CBD" w:rsidRPr="00093CBD">
        <w:rPr>
          <w:i/>
        </w:rPr>
        <w:t>And Jesus, full of the Holy Spirit, returned from the Jordan and was led by the Spirit in the wilderness for forty days, being tempted by the devil</w:t>
      </w:r>
      <w:r w:rsidRPr="00093CBD">
        <w:rPr>
          <w:i/>
        </w:rPr>
        <w:t>.</w:t>
      </w:r>
    </w:p>
    <w:p w14:paraId="525E5DB5" w14:textId="77777777" w:rsidR="001F3957" w:rsidRDefault="00B70DF8" w:rsidP="00245C0B">
      <w:pPr>
        <w:spacing w:line="360" w:lineRule="auto"/>
      </w:pPr>
      <w:r>
        <w:tab/>
      </w:r>
      <w:r w:rsidR="00093CBD">
        <w:t xml:space="preserve">“Do you renounce the devil? Do you renounce all his </w:t>
      </w:r>
      <w:proofErr w:type="gramStart"/>
      <w:r w:rsidR="00093CBD">
        <w:t>works.</w:t>
      </w:r>
      <w:proofErr w:type="gramEnd"/>
      <w:r w:rsidR="00093CBD">
        <w:t xml:space="preserve"> Do you renounce all his ways?” These questions are asked of every candidate who is brought forward for Holy Baptism. They seem like easy questions. Why wouldn’t we renounce the prince of darkness? But the devil is </w:t>
      </w:r>
      <w:r w:rsidR="00266565">
        <w:t>deceitful</w:t>
      </w:r>
      <w:r w:rsidR="00093CBD">
        <w:t xml:space="preserve">. </w:t>
      </w:r>
      <w:r w:rsidR="00266565">
        <w:t>As the creation account says, he is “</w:t>
      </w:r>
      <w:r w:rsidR="00266565" w:rsidRPr="00B06D01">
        <w:rPr>
          <w:i/>
        </w:rPr>
        <w:t>more crafty than any other beast of the field that the Lord God had made</w:t>
      </w:r>
      <w:r w:rsidR="00266565">
        <w:t xml:space="preserve">.” He doesn’t come to us as the prince of darkness. He disguises his voice as the voice of a sweet angel. </w:t>
      </w:r>
      <w:r w:rsidR="001F3957">
        <w:t>He uses the art of persuasion to bring people to his side. Even in cases where we hear of demonic possession, it begins with a turning ove</w:t>
      </w:r>
      <w:r w:rsidR="00B06D01">
        <w:t>r of the will and the heart to S</w:t>
      </w:r>
      <w:r w:rsidR="001F3957">
        <w:t xml:space="preserve">atan. Only then does he gain any sort of power over an individual. </w:t>
      </w:r>
    </w:p>
    <w:p w14:paraId="093DC91E" w14:textId="77777777" w:rsidR="00E01906" w:rsidRDefault="001F3957" w:rsidP="00245C0B">
      <w:pPr>
        <w:spacing w:line="360" w:lineRule="auto"/>
      </w:pPr>
      <w:r>
        <w:tab/>
        <w:t xml:space="preserve">The temptations haven’t changed much from day 1 to today. From Adam to Jesus to you and me, the devil’s goal has remained the same: he wants to cause us to doubt God’s Word. </w:t>
      </w:r>
      <w:r w:rsidR="00B06D01">
        <w:t>He started with God’s very first prohibition – “</w:t>
      </w:r>
      <w:r w:rsidR="00B06D01">
        <w:rPr>
          <w:i/>
        </w:rPr>
        <w:t xml:space="preserve">Did God actually say you shall not eat of any tree?” </w:t>
      </w:r>
      <w:r w:rsidR="00B06D01">
        <w:t>and to make matters worse, he plays on our desires –</w:t>
      </w:r>
      <w:r w:rsidR="00E01906">
        <w:t xml:space="preserve"> he tempts with things that we already think we want and then comes the lying:</w:t>
      </w:r>
      <w:r w:rsidR="00B06D01">
        <w:t xml:space="preserve"> </w:t>
      </w:r>
      <w:r w:rsidR="00B06D01">
        <w:rPr>
          <w:i/>
        </w:rPr>
        <w:t xml:space="preserve">“[if you eat the </w:t>
      </w:r>
      <w:r w:rsidR="00E01906">
        <w:rPr>
          <w:i/>
        </w:rPr>
        <w:t xml:space="preserve">fruit] you will not surely die! God knows that when you eat it you will be like God!” </w:t>
      </w:r>
      <w:r w:rsidR="00E01906">
        <w:t xml:space="preserve">Adam failed. Eve failed. Every human being since has failed. Oh, we try our best to fight temptation but Satan is very clever. Eventually he breaks down our willpower, or hijacks our emotions, or throws us into challenging situations (as he did to Job) in hopes of cracking our obedience to God. </w:t>
      </w:r>
    </w:p>
    <w:p w14:paraId="225927A4" w14:textId="77777777" w:rsidR="001D492A" w:rsidRDefault="001D492A" w:rsidP="00245C0B">
      <w:pPr>
        <w:spacing w:line="360" w:lineRule="auto"/>
      </w:pPr>
      <w:r>
        <w:tab/>
        <w:t>Satan tried the same game on Jesus</w:t>
      </w:r>
      <w:r w:rsidR="00A72EE4">
        <w:t>.</w:t>
      </w:r>
      <w:r>
        <w:t xml:space="preserve"> The Spirit led him into the howling wilderness for this very purpose. </w:t>
      </w:r>
      <w:proofErr w:type="gramStart"/>
      <w:r>
        <w:t>This confrontation was appointed by God</w:t>
      </w:r>
      <w:proofErr w:type="gramEnd"/>
      <w:r>
        <w:t>. First, the devil called into question wha</w:t>
      </w:r>
      <w:r w:rsidR="00022EBF">
        <w:t xml:space="preserve">t God made clear at </w:t>
      </w:r>
      <w:r w:rsidR="00A72EE4">
        <w:t>Jesus’</w:t>
      </w:r>
      <w:r w:rsidR="00022EBF">
        <w:t xml:space="preserve"> baptism. The Father says,</w:t>
      </w:r>
      <w:r>
        <w:t xml:space="preserve"> “</w:t>
      </w:r>
      <w:r>
        <w:rPr>
          <w:i/>
        </w:rPr>
        <w:t>You are my beloved Son</w:t>
      </w:r>
      <w:r>
        <w:t>.”  The devil says, “</w:t>
      </w:r>
      <w:r>
        <w:rPr>
          <w:i/>
        </w:rPr>
        <w:t xml:space="preserve">If you are the Son of God…” </w:t>
      </w:r>
      <w:r>
        <w:t>Then, notice how the devil’s first two temptations take us back to Eden. The first temptation is played to the basic bodily need for food. “</w:t>
      </w:r>
      <w:r w:rsidRPr="001D492A">
        <w:rPr>
          <w:i/>
        </w:rPr>
        <w:t>Tell this stone to become bread</w:t>
      </w:r>
      <w:proofErr w:type="gramStart"/>
      <w:r>
        <w:rPr>
          <w:i/>
        </w:rPr>
        <w:t>”</w:t>
      </w:r>
      <w:proofErr w:type="gramEnd"/>
      <w:r>
        <w:rPr>
          <w:i/>
        </w:rPr>
        <w:t xml:space="preserve"> </w:t>
      </w:r>
      <w:r>
        <w:t xml:space="preserve">reminds us how the fruit of the Tree of Knowledge appeared to be good for food. And of course, after 40 days without food, Jesus was hungry! In the second temptation, the devil offered Jesus authority over the inhabited world with the condition that he worshiped the devil. </w:t>
      </w:r>
      <w:r w:rsidR="00BF374D">
        <w:t>This may remind us of that false promise “</w:t>
      </w:r>
      <w:r w:rsidR="00BF374D">
        <w:rPr>
          <w:i/>
        </w:rPr>
        <w:t>you will be like God</w:t>
      </w:r>
      <w:r w:rsidR="00BF374D">
        <w:t xml:space="preserve">.” Finally, in the third temptation the devil prompted Jesus to throw himself down from the top of the temple to test whether God would send angels to </w:t>
      </w:r>
      <w:r w:rsidR="00A72EE4">
        <w:t>protect</w:t>
      </w:r>
      <w:r w:rsidR="00BF374D">
        <w:t xml:space="preserve"> him. </w:t>
      </w:r>
      <w:r w:rsidR="00022EBF">
        <w:t xml:space="preserve">But Jesus knew his ultimate path was not to receive the Father’s protection but the Father’s wrath. </w:t>
      </w:r>
      <w:r w:rsidR="00BF374D">
        <w:t xml:space="preserve">See how in each temptation the devil was trying to get Jesus to bypass the cross and grab hold of glory </w:t>
      </w:r>
      <w:r w:rsidR="00BF374D">
        <w:rPr>
          <w:i/>
        </w:rPr>
        <w:t>now</w:t>
      </w:r>
      <w:r w:rsidR="00BF374D">
        <w:t xml:space="preserve">. But Jesus knew that suffering must come before glory, and that is the path he set for those who would be his followers, too. </w:t>
      </w:r>
    </w:p>
    <w:p w14:paraId="51528AB4" w14:textId="77777777" w:rsidR="00022EBF" w:rsidRDefault="00BF374D" w:rsidP="00245C0B">
      <w:pPr>
        <w:spacing w:line="360" w:lineRule="auto"/>
      </w:pPr>
      <w:r>
        <w:lastRenderedPageBreak/>
        <w:tab/>
        <w:t>In the garden, Adam failed and ate the fruit. In the wilderness, Jesus refused to eat and succeeded. In their wanderings, the people of Israel worshipped the golden calf and put the true God to the test. In the wilderness, Jesus worshipped God alone and refused to put him to t</w:t>
      </w:r>
      <w:r w:rsidR="00022EBF">
        <w:t xml:space="preserve">he test. Jesus succeeded. </w:t>
      </w:r>
      <w:r w:rsidR="00022EBF">
        <w:rPr>
          <w:b/>
        </w:rPr>
        <w:t xml:space="preserve">The main point here is not so much that we should follow Jesus’ example when we face temptation. The main point is that </w:t>
      </w:r>
      <w:r w:rsidR="00022EBF">
        <w:rPr>
          <w:b/>
          <w:u w:val="single"/>
        </w:rPr>
        <w:t>Jesus</w:t>
      </w:r>
      <w:r w:rsidR="00022EBF">
        <w:rPr>
          <w:b/>
        </w:rPr>
        <w:t xml:space="preserve"> beats the tempter! </w:t>
      </w:r>
      <w:r w:rsidR="00022EBF">
        <w:t xml:space="preserve">Where we have fallen to the devil’s cunning voice time and time again, Jesus entered the battle for us, wielding the sword of the Spirit, the sharp and piercing Word of God. Jesus vanquished the devil. And when the devil had exhausted his bag of tricks, he departed, Luke says, until an </w:t>
      </w:r>
      <w:r w:rsidR="00022EBF">
        <w:rPr>
          <w:i/>
        </w:rPr>
        <w:t>opportune time</w:t>
      </w:r>
      <w:r w:rsidR="00022EBF">
        <w:t>. The devil wasn’t quite finished yet.</w:t>
      </w:r>
    </w:p>
    <w:p w14:paraId="66A00A35" w14:textId="77777777" w:rsidR="00BF374D" w:rsidRPr="00760BD8" w:rsidRDefault="00022EBF" w:rsidP="00245C0B">
      <w:pPr>
        <w:spacing w:line="360" w:lineRule="auto"/>
      </w:pPr>
      <w:r>
        <w:tab/>
        <w:t xml:space="preserve">That opportune time came on a Wednesday, the day before the Passover. </w:t>
      </w:r>
      <w:r>
        <w:rPr>
          <w:i/>
        </w:rPr>
        <w:t>Satan entered into Judas called Iscariot</w:t>
      </w:r>
      <w:r>
        <w:t xml:space="preserve"> and set in motion the great and final battle between Jesus and the adversary. </w:t>
      </w:r>
      <w:r w:rsidR="00760BD8">
        <w:t xml:space="preserve">We can be sure that the devil’s voice was </w:t>
      </w:r>
      <w:r w:rsidR="00F50F8F">
        <w:t xml:space="preserve">sweetly </w:t>
      </w:r>
      <w:r w:rsidR="00760BD8">
        <w:t xml:space="preserve">calling to Jesus that week, tempting him again to </w:t>
      </w:r>
      <w:r w:rsidR="00F50F8F">
        <w:t>skip over</w:t>
      </w:r>
      <w:r w:rsidR="00760BD8">
        <w:t xml:space="preserve"> that awful suffering and bloody death. “Use your angel army to escape arrest! Admit you’re a fraud, and Pilate will release you! If you are the Son of God, </w:t>
      </w:r>
      <w:r w:rsidR="00F50F8F">
        <w:t xml:space="preserve">come down from that cross and </w:t>
      </w:r>
      <w:r w:rsidR="00760BD8">
        <w:t>save yourself!” But what Jesus said in the wilderness held true – “</w:t>
      </w:r>
      <w:r w:rsidR="00760BD8">
        <w:rPr>
          <w:i/>
        </w:rPr>
        <w:t>The Lord your God you shall worship, and him only shall you serve</w:t>
      </w:r>
      <w:r w:rsidR="00760BD8">
        <w:t xml:space="preserve">.” Quietly and humbly, he carried the cross, spilled his blood, and breathed his last and in that moment he broke the devil’s hold over all humanity. What happened on the third day proved </w:t>
      </w:r>
      <w:proofErr w:type="gramStart"/>
      <w:r w:rsidR="00760BD8">
        <w:t>it.</w:t>
      </w:r>
      <w:proofErr w:type="gramEnd"/>
      <w:r w:rsidR="00760BD8">
        <w:t xml:space="preserve"> </w:t>
      </w:r>
      <w:r w:rsidR="00760BD8">
        <w:rPr>
          <w:b/>
        </w:rPr>
        <w:t xml:space="preserve">Jesus wins! </w:t>
      </w:r>
      <w:r w:rsidR="00760BD8">
        <w:t xml:space="preserve">He did not opt to save himself. Instead he saved you and me. </w:t>
      </w:r>
    </w:p>
    <w:p w14:paraId="24B485E5" w14:textId="1EAC0367" w:rsidR="009B2A1A" w:rsidRDefault="00093CBD" w:rsidP="00245C0B">
      <w:pPr>
        <w:spacing w:line="360" w:lineRule="auto"/>
      </w:pPr>
      <w:r>
        <w:tab/>
        <w:t xml:space="preserve">Satan is defeated but </w:t>
      </w:r>
      <w:r w:rsidR="0081442B">
        <w:t>even in defeat his voice is still dangerous</w:t>
      </w:r>
      <w:r>
        <w:t xml:space="preserve">. This reminds me of a moment in J.R.R. Tolkien’s epic work, </w:t>
      </w:r>
      <w:r w:rsidRPr="00F50F8F">
        <w:rPr>
          <w:u w:val="single"/>
        </w:rPr>
        <w:t>The Lord of the Rings</w:t>
      </w:r>
      <w:r>
        <w:t xml:space="preserve">. </w:t>
      </w:r>
      <w:r w:rsidR="0081442B">
        <w:t>Let</w:t>
      </w:r>
      <w:r>
        <w:t xml:space="preserve"> </w:t>
      </w:r>
      <w:r w:rsidR="0081442B">
        <w:t>me</w:t>
      </w:r>
      <w:r w:rsidR="00B201C5">
        <w:t xml:space="preserve"> </w:t>
      </w:r>
      <w:r>
        <w:t xml:space="preserve">explain the scene for you: In </w:t>
      </w:r>
      <w:proofErr w:type="spellStart"/>
      <w:r>
        <w:t>Tolkein’s</w:t>
      </w:r>
      <w:proofErr w:type="spellEnd"/>
      <w:r>
        <w:t xml:space="preserve"> </w:t>
      </w:r>
      <w:proofErr w:type="gramStart"/>
      <w:r>
        <w:t>world of Middle Earth, there are</w:t>
      </w:r>
      <w:proofErr w:type="gramEnd"/>
      <w:r>
        <w:t xml:space="preserve"> wizards. At one point they were all on the side of good, but one of them named </w:t>
      </w:r>
      <w:proofErr w:type="spellStart"/>
      <w:r>
        <w:t>Saruman</w:t>
      </w:r>
      <w:proofErr w:type="spellEnd"/>
      <w:r>
        <w:t xml:space="preserve">, became greedy for power and decided to join forces with </w:t>
      </w:r>
      <w:r w:rsidR="00760BD8">
        <w:t xml:space="preserve">the powerful dark lord, </w:t>
      </w:r>
      <w:proofErr w:type="spellStart"/>
      <w:r w:rsidR="00760BD8">
        <w:t>Sauron</w:t>
      </w:r>
      <w:proofErr w:type="spellEnd"/>
      <w:r w:rsidR="00760BD8">
        <w:t xml:space="preserve">. </w:t>
      </w:r>
      <w:r w:rsidR="00B201C5">
        <w:t xml:space="preserve">Like the devil, </w:t>
      </w:r>
      <w:r w:rsidR="00F50F8F">
        <w:t xml:space="preserve">the wizard </w:t>
      </w:r>
      <w:proofErr w:type="spellStart"/>
      <w:r w:rsidR="00B201C5">
        <w:t>Saruman’s</w:t>
      </w:r>
      <w:proofErr w:type="spellEnd"/>
      <w:r w:rsidR="00B201C5">
        <w:t xml:space="preserve"> power was in his voice. His voice</w:t>
      </w:r>
      <w:r w:rsidR="009B2A1A">
        <w:t xml:space="preserve"> contained a powerful spell that made it sound sweet, persuasive, and hard to resist. </w:t>
      </w:r>
      <w:r w:rsidR="00760BD8">
        <w:t xml:space="preserve">So </w:t>
      </w:r>
      <w:proofErr w:type="spellStart"/>
      <w:r w:rsidR="00760BD8">
        <w:t>Saruman</w:t>
      </w:r>
      <w:proofErr w:type="spellEnd"/>
      <w:r w:rsidR="00760BD8">
        <w:t xml:space="preserve"> recruited an army and started claiming territories for the bad guys. But </w:t>
      </w:r>
      <w:r w:rsidR="00B201C5">
        <w:t xml:space="preserve">the good guys had one of the other </w:t>
      </w:r>
      <w:r w:rsidR="009B2A1A">
        <w:t xml:space="preserve">wizards on their side </w:t>
      </w:r>
      <w:r w:rsidR="00B201C5">
        <w:t>name</w:t>
      </w:r>
      <w:r w:rsidR="009B2A1A">
        <w:t>d</w:t>
      </w:r>
      <w:r w:rsidR="00B201C5">
        <w:t xml:space="preserve"> Gandalf. To make a long story short, Gandalf led those on the side of good and defeated </w:t>
      </w:r>
      <w:proofErr w:type="spellStart"/>
      <w:r w:rsidR="00B201C5">
        <w:t>Saruman’s</w:t>
      </w:r>
      <w:proofErr w:type="spellEnd"/>
      <w:r w:rsidR="00B201C5">
        <w:t xml:space="preserve"> army…but </w:t>
      </w:r>
      <w:proofErr w:type="spellStart"/>
      <w:r w:rsidR="00B201C5">
        <w:t>Saruman</w:t>
      </w:r>
      <w:proofErr w:type="spellEnd"/>
      <w:r w:rsidR="00B201C5">
        <w:t xml:space="preserve"> was </w:t>
      </w:r>
      <w:r w:rsidR="009B2A1A">
        <w:t>not killed</w:t>
      </w:r>
      <w:r w:rsidR="00B201C5">
        <w:t xml:space="preserve">. He had locked himself up in his tower and refused to come </w:t>
      </w:r>
      <w:r w:rsidR="00F50F8F">
        <w:t>down</w:t>
      </w:r>
      <w:r w:rsidR="00B201C5">
        <w:t xml:space="preserve">. </w:t>
      </w:r>
      <w:r w:rsidR="009B2A1A">
        <w:t>So Gandalf</w:t>
      </w:r>
      <w:r w:rsidR="00A100F0">
        <w:t xml:space="preserve"> and a few of his friends</w:t>
      </w:r>
      <w:r w:rsidR="009B2A1A">
        <w:t xml:space="preserve"> went to </w:t>
      </w:r>
      <w:proofErr w:type="spellStart"/>
      <w:r w:rsidR="009B2A1A">
        <w:t>Saruman’s</w:t>
      </w:r>
      <w:proofErr w:type="spellEnd"/>
      <w:r w:rsidR="009B2A1A">
        <w:t xml:space="preserve"> fortress to give him one last chance to </w:t>
      </w:r>
      <w:r w:rsidR="0081442B">
        <w:t xml:space="preserve">come out and </w:t>
      </w:r>
      <w:r w:rsidR="009B2A1A">
        <w:t xml:space="preserve">return to the side of wisdom and </w:t>
      </w:r>
      <w:r w:rsidR="0081442B">
        <w:t>virtue</w:t>
      </w:r>
      <w:r w:rsidR="00A100F0">
        <w:t xml:space="preserve">. </w:t>
      </w:r>
      <w:proofErr w:type="spellStart"/>
      <w:r w:rsidR="00A100F0">
        <w:t>Saruman</w:t>
      </w:r>
      <w:proofErr w:type="spellEnd"/>
      <w:r w:rsidR="00A100F0">
        <w:t xml:space="preserve"> </w:t>
      </w:r>
      <w:r w:rsidR="0081442B">
        <w:t>refused to come out and</w:t>
      </w:r>
      <w:r w:rsidR="00A100F0">
        <w:t xml:space="preserve"> only spoke to Gandalf from a high balcony of the tower. Gandalf offered him mercy</w:t>
      </w:r>
      <w:r w:rsidR="009B2A1A">
        <w:t xml:space="preserve"> but </w:t>
      </w:r>
      <w:proofErr w:type="spellStart"/>
      <w:r w:rsidR="009B2A1A">
        <w:t>Saruman</w:t>
      </w:r>
      <w:proofErr w:type="spellEnd"/>
      <w:r w:rsidR="009B2A1A">
        <w:t xml:space="preserve"> </w:t>
      </w:r>
      <w:r w:rsidR="0081442B">
        <w:t xml:space="preserve">was too proud to accept it. He </w:t>
      </w:r>
      <w:r w:rsidR="00A100F0">
        <w:t>recoiled in anger and disgust at the invitation</w:t>
      </w:r>
      <w:r w:rsidR="009B2A1A">
        <w:t>. Now, let me read you what happened next</w:t>
      </w:r>
      <w:r w:rsidR="00A100F0">
        <w:t xml:space="preserve"> because I think this paints a picture for us of what the devil is like now that Jesus has defeated him</w:t>
      </w:r>
      <w:r w:rsidR="009B2A1A">
        <w:t>:</w:t>
      </w:r>
    </w:p>
    <w:p w14:paraId="3C817896" w14:textId="77777777" w:rsidR="009B2A1A" w:rsidRPr="0081442B" w:rsidRDefault="009B2A1A" w:rsidP="00736403">
      <w:pPr>
        <w:spacing w:line="360" w:lineRule="auto"/>
        <w:ind w:left="1440"/>
      </w:pPr>
      <w:r w:rsidRPr="0081442B">
        <w:t>[</w:t>
      </w:r>
      <w:proofErr w:type="spellStart"/>
      <w:r w:rsidRPr="0081442B">
        <w:t>Saruman</w:t>
      </w:r>
      <w:proofErr w:type="spellEnd"/>
      <w:r w:rsidRPr="0081442B">
        <w:t>] turned and left the balcony.</w:t>
      </w:r>
      <w:r w:rsidR="00A100F0" w:rsidRPr="0081442B">
        <w:t xml:space="preserve"> </w:t>
      </w:r>
      <w:r w:rsidRPr="0081442B">
        <w:t xml:space="preserve">‘Come back, </w:t>
      </w:r>
      <w:proofErr w:type="spellStart"/>
      <w:r w:rsidRPr="0081442B">
        <w:t>Saruman</w:t>
      </w:r>
      <w:proofErr w:type="spellEnd"/>
      <w:r w:rsidRPr="0081442B">
        <w:t xml:space="preserve">’ said Gandalf in a commanding voice. To the amazement of the others, </w:t>
      </w:r>
      <w:proofErr w:type="spellStart"/>
      <w:r w:rsidRPr="0081442B">
        <w:t>Saruman</w:t>
      </w:r>
      <w:proofErr w:type="spellEnd"/>
      <w:r w:rsidRPr="0081442B">
        <w:t xml:space="preserve"> turned again, and as if dragged against his will, he came slowly back to the iron rail, leaning on it, breathing hard. His face was lined and shrunken. His hand clutched his heavy black staff like a claw. ‘I did not give you leave to go,’ said Gandalf sternly. ‘I have not finished. You have become a fool, </w:t>
      </w:r>
      <w:proofErr w:type="spellStart"/>
      <w:r w:rsidRPr="0081442B">
        <w:t>Saruman</w:t>
      </w:r>
      <w:proofErr w:type="spellEnd"/>
      <w:r w:rsidRPr="0081442B">
        <w:t xml:space="preserve">, and yet pitiable. You might still have turned away from folly and evil, and have been of service. But you chose to stay and gnaw the ends of your old plots. Stay then! But I warn </w:t>
      </w:r>
      <w:proofErr w:type="gramStart"/>
      <w:r w:rsidRPr="0081442B">
        <w:t>you,</w:t>
      </w:r>
      <w:proofErr w:type="gramEnd"/>
      <w:r w:rsidRPr="0081442B">
        <w:t xml:space="preserve"> you</w:t>
      </w:r>
      <w:r w:rsidR="00A100F0" w:rsidRPr="0081442B">
        <w:t xml:space="preserve"> will not easily come out again..</w:t>
      </w:r>
      <w:r w:rsidRPr="0081442B">
        <w:t xml:space="preserve">. </w:t>
      </w:r>
      <w:proofErr w:type="spellStart"/>
      <w:r w:rsidRPr="0081442B">
        <w:t>Saruman</w:t>
      </w:r>
      <w:proofErr w:type="spellEnd"/>
      <w:r w:rsidRPr="0081442B">
        <w:t>!’ he cried, and his voice g</w:t>
      </w:r>
      <w:bookmarkStart w:id="0" w:name="_GoBack"/>
      <w:bookmarkEnd w:id="0"/>
      <w:r w:rsidRPr="0081442B">
        <w:t xml:space="preserve">rew in power and authority. ‘Behold, I am not </w:t>
      </w:r>
      <w:proofErr w:type="gramStart"/>
      <w:r w:rsidRPr="0081442B">
        <w:t>Gandalf</w:t>
      </w:r>
      <w:r w:rsidR="00A100F0" w:rsidRPr="0081442B">
        <w:t>…</w:t>
      </w:r>
      <w:r w:rsidRPr="0081442B">
        <w:t>,</w:t>
      </w:r>
      <w:proofErr w:type="gramEnd"/>
      <w:r w:rsidRPr="0081442B">
        <w:t xml:space="preserve"> </w:t>
      </w:r>
      <w:r w:rsidR="00A100F0" w:rsidRPr="0081442B">
        <w:t xml:space="preserve">whom you betrayed. I am </w:t>
      </w:r>
      <w:proofErr w:type="gramStart"/>
      <w:r w:rsidR="00A100F0" w:rsidRPr="0081442B">
        <w:t>Gandalf…</w:t>
      </w:r>
      <w:r w:rsidRPr="0081442B">
        <w:t>,</w:t>
      </w:r>
      <w:proofErr w:type="gramEnd"/>
      <w:r w:rsidRPr="0081442B">
        <w:t xml:space="preserve"> who has returned from death.’ </w:t>
      </w:r>
      <w:r w:rsidR="00A100F0" w:rsidRPr="0081442B">
        <w:t>…</w:t>
      </w:r>
      <w:r w:rsidRPr="0081442B">
        <w:t>He raised his hand, and spoke slowly in a clear cold voice. ‘</w:t>
      </w:r>
      <w:proofErr w:type="spellStart"/>
      <w:r w:rsidRPr="0081442B">
        <w:t>Saruman</w:t>
      </w:r>
      <w:proofErr w:type="spellEnd"/>
      <w:r w:rsidRPr="0081442B">
        <w:t xml:space="preserve">, your staff is broken.’ There was a crack, and the staff split asunder in </w:t>
      </w:r>
      <w:proofErr w:type="spellStart"/>
      <w:r w:rsidRPr="0081442B">
        <w:t>Saruman’s</w:t>
      </w:r>
      <w:proofErr w:type="spellEnd"/>
      <w:r w:rsidRPr="0081442B">
        <w:t xml:space="preserve"> hand, and the head of it fell down at Gandalf’s feet.</w:t>
      </w:r>
    </w:p>
    <w:p w14:paraId="4DFBD687" w14:textId="77777777" w:rsidR="00A100F0" w:rsidRDefault="00A100F0" w:rsidP="009B2A1A">
      <w:pPr>
        <w:spacing w:line="360" w:lineRule="auto"/>
      </w:pPr>
      <w:r>
        <w:tab/>
        <w:t xml:space="preserve">That is how utterly the devil is defeated! His power and authority lie crushed under Jesus’ feet! </w:t>
      </w:r>
      <w:r w:rsidR="00F50F8F">
        <w:t xml:space="preserve">He has no choice but to obey the command of Jesus. </w:t>
      </w:r>
      <w:r>
        <w:t xml:space="preserve">Again, the point for us is not how we can defeat the devil. The point is that the devil is defeated! </w:t>
      </w:r>
      <w:r>
        <w:rPr>
          <w:b/>
        </w:rPr>
        <w:t>Jesus wins! Jesus always wins!</w:t>
      </w:r>
      <w:r>
        <w:t xml:space="preserve"> </w:t>
      </w:r>
      <w:r w:rsidR="00266565">
        <w:t xml:space="preserve">And his win is our win. </w:t>
      </w:r>
      <w:r>
        <w:t xml:space="preserve">Even though the devil’s voice still possess some power or influence over us, his voice falls silent </w:t>
      </w:r>
      <w:r w:rsidR="00266565">
        <w:t>when the Son of God opens his mouth</w:t>
      </w:r>
      <w:r>
        <w:t xml:space="preserve">. </w:t>
      </w:r>
      <w:r w:rsidR="00736403">
        <w:t>One little word can fell him. The devil’s</w:t>
      </w:r>
      <w:r>
        <w:t xml:space="preserve"> power is nothing compared to the power of our living, victorious, conquering Lord. </w:t>
      </w:r>
      <w:r w:rsidR="00266565">
        <w:t xml:space="preserve">Even though the devil is allowed to stay among us “gnawing the ends of his old plots,” he is crippled and his time is limited. The Father has a day already marked in his datebook when the devil and his angels will be tossed into the lake of fire, where we will never have to listen to their vile voices again.  </w:t>
      </w:r>
    </w:p>
    <w:p w14:paraId="5161D02F" w14:textId="77777777" w:rsidR="00266565" w:rsidRPr="00A72EE4" w:rsidRDefault="00266565" w:rsidP="009B2A1A">
      <w:pPr>
        <w:spacing w:line="360" w:lineRule="auto"/>
      </w:pPr>
      <w:r>
        <w:tab/>
      </w:r>
      <w:proofErr w:type="gramStart"/>
      <w:r>
        <w:t xml:space="preserve">So back to </w:t>
      </w:r>
      <w:r w:rsidR="00F50F8F">
        <w:t xml:space="preserve">the question of </w:t>
      </w:r>
      <w:r>
        <w:t>our baptism.</w:t>
      </w:r>
      <w:proofErr w:type="gramEnd"/>
      <w:r>
        <w:t xml:space="preserve"> “Do you renounce the devil?” </w:t>
      </w:r>
      <w:r w:rsidR="00A72EE4">
        <w:t xml:space="preserve">Baptismal water has made us one with Christ the Victor. Standing in our baptism and in Jesus Christ, we can respond confidently, </w:t>
      </w:r>
      <w:r w:rsidR="00A72EE4" w:rsidRPr="00A72EE4">
        <w:rPr>
          <w:b/>
        </w:rPr>
        <w:t>“</w:t>
      </w:r>
      <w:r w:rsidR="00A72EE4">
        <w:rPr>
          <w:b/>
        </w:rPr>
        <w:t>Yes, I renounce him!”</w:t>
      </w:r>
      <w:r w:rsidR="00A72EE4">
        <w:t xml:space="preserve"> So I ask you, the baptized, once again, “Do you renounce the devil?” …”Do you renounce all his works?” …”Do you renounce all his ways?” …AMEN! </w:t>
      </w:r>
    </w:p>
    <w:p w14:paraId="307C7E6E"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373AE7" w14:textId="77777777" w:rsidR="00F50F8F" w:rsidRDefault="00F50F8F" w:rsidP="00093CBD">
      <w:r>
        <w:separator/>
      </w:r>
    </w:p>
  </w:endnote>
  <w:endnote w:type="continuationSeparator" w:id="0">
    <w:p w14:paraId="448D97C4" w14:textId="77777777" w:rsidR="00F50F8F" w:rsidRDefault="00F50F8F" w:rsidP="00093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0B1642" w14:textId="77777777" w:rsidR="00F50F8F" w:rsidRDefault="00F50F8F" w:rsidP="00093CBD">
      <w:r>
        <w:separator/>
      </w:r>
    </w:p>
  </w:footnote>
  <w:footnote w:type="continuationSeparator" w:id="0">
    <w:p w14:paraId="7BAC1DEB" w14:textId="77777777" w:rsidR="00F50F8F" w:rsidRDefault="00F50F8F" w:rsidP="00093C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CBD"/>
    <w:rsid w:val="00022EBF"/>
    <w:rsid w:val="00051F6B"/>
    <w:rsid w:val="00093CBD"/>
    <w:rsid w:val="00115729"/>
    <w:rsid w:val="001D492A"/>
    <w:rsid w:val="001F3957"/>
    <w:rsid w:val="00245C0B"/>
    <w:rsid w:val="00266565"/>
    <w:rsid w:val="0054743B"/>
    <w:rsid w:val="00631ABE"/>
    <w:rsid w:val="00736403"/>
    <w:rsid w:val="00760BD8"/>
    <w:rsid w:val="0081442B"/>
    <w:rsid w:val="009B2A1A"/>
    <w:rsid w:val="00A100F0"/>
    <w:rsid w:val="00A72EE4"/>
    <w:rsid w:val="00B06D01"/>
    <w:rsid w:val="00B201C5"/>
    <w:rsid w:val="00B45ECA"/>
    <w:rsid w:val="00B70DF8"/>
    <w:rsid w:val="00BF374D"/>
    <w:rsid w:val="00E01906"/>
    <w:rsid w:val="00F50F8F"/>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D31D2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762</TotalTime>
  <Pages>3</Pages>
  <Words>1301</Words>
  <Characters>7420</Characters>
  <Application>Microsoft Macintosh Word</Application>
  <DocSecurity>0</DocSecurity>
  <Lines>61</Lines>
  <Paragraphs>17</Paragraphs>
  <ScaleCrop>false</ScaleCrop>
  <Company>Concordia Seminary</Company>
  <LinksUpToDate>false</LinksUpToDate>
  <CharactersWithSpaces>8704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2016-02-13T04:15:00Z</dcterms:created>
  <dcterms:modified xsi:type="dcterms:W3CDTF">2016-02-13T17:18:00Z</dcterms:modified>
</cp:coreProperties>
</file>