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CDC2EE" w14:textId="5B3CB667" w:rsidR="00051F6B" w:rsidRDefault="00FE6B83" w:rsidP="00245C0B">
      <w:pPr>
        <w:jc w:val="right"/>
      </w:pPr>
      <w:r>
        <w:t xml:space="preserve">Rev. </w:t>
      </w:r>
      <w:r w:rsidR="0054743B">
        <w:t>Jonathan Crawford</w:t>
      </w:r>
      <w:r w:rsidR="000C6C2B">
        <w:t xml:space="preserve"> (idea ripped off from Rev. David Graves)</w:t>
      </w:r>
    </w:p>
    <w:p w14:paraId="73BC039E" w14:textId="77777777" w:rsidR="0054743B" w:rsidRDefault="000A43C7" w:rsidP="00245C0B">
      <w:pPr>
        <w:jc w:val="right"/>
      </w:pPr>
      <w:r>
        <w:t>March 25, 2016 – Good Friday &amp; Feast of the Annunciation</w:t>
      </w:r>
    </w:p>
    <w:p w14:paraId="0EE3B877" w14:textId="77777777" w:rsidR="0054743B" w:rsidRDefault="000A43C7" w:rsidP="00245C0B">
      <w:pPr>
        <w:jc w:val="right"/>
      </w:pPr>
      <w:r>
        <w:t>Luke 1:26-38</w:t>
      </w:r>
    </w:p>
    <w:p w14:paraId="51286EA4" w14:textId="77777777" w:rsidR="0054743B" w:rsidRDefault="000A43C7" w:rsidP="00245C0B">
      <w:pPr>
        <w:jc w:val="right"/>
      </w:pPr>
      <w:r>
        <w:t>The Conception of a King</w:t>
      </w:r>
    </w:p>
    <w:p w14:paraId="17297960" w14:textId="77777777" w:rsidR="0054743B" w:rsidRDefault="0054743B" w:rsidP="00245C0B">
      <w:pPr>
        <w:jc w:val="right"/>
      </w:pPr>
    </w:p>
    <w:p w14:paraId="2D220BA7" w14:textId="77777777" w:rsidR="0054743B" w:rsidRDefault="000A43C7" w:rsidP="00245C0B">
      <w:pPr>
        <w:spacing w:line="360" w:lineRule="auto"/>
      </w:pPr>
      <w:r>
        <w:tab/>
      </w:r>
      <w:proofErr w:type="gramStart"/>
      <w:r>
        <w:t>In the name of Jesus of Nazareth, the King of Glory.</w:t>
      </w:r>
      <w:proofErr w:type="gramEnd"/>
      <w:r>
        <w:t xml:space="preserve"> Amen.</w:t>
      </w:r>
    </w:p>
    <w:p w14:paraId="0E25CCDA" w14:textId="77777777" w:rsidR="000A43C7" w:rsidRDefault="000A43C7" w:rsidP="00245C0B">
      <w:pPr>
        <w:spacing w:line="360" w:lineRule="auto"/>
      </w:pPr>
      <w:r>
        <w:tab/>
        <w:t>Let me read you the appointed reading for this day:</w:t>
      </w:r>
    </w:p>
    <w:p w14:paraId="5B309019" w14:textId="77777777" w:rsidR="000A43C7" w:rsidRPr="000A43C7" w:rsidRDefault="000A43C7" w:rsidP="000C6C2B">
      <w:pPr>
        <w:spacing w:line="360" w:lineRule="auto"/>
        <w:ind w:firstLine="720"/>
        <w:rPr>
          <w:i/>
        </w:rPr>
      </w:pPr>
      <w:r w:rsidRPr="000A43C7">
        <w:rPr>
          <w:i/>
        </w:rPr>
        <w:t>“In the sixth month the angel Gabriel was sent from God to a city of Galilee named Nazareth, to a virgin betrothed to a man whose name was Joseph, of the house of David. And the virgin's name was Mary. And he came to her and said, “Greetings, O favored one, the Lord is with you!” But she was greatly troubled at the saying, and tried to discern what sort of greeting this might be. And the angel said to her, “Do not be afraid, Mary, for you have found favor with God. And behold, you will conceive in your womb and bear a son, and you shall call his name Jesus. He will be great and will be called the Son of the Most High. And the Lord God will give to him the throne of his father David, and he will reign over the house of Jacob forever, and of his kingdom there will be no end.” And Mary said to the angel, “How will this be, since I am a virgin?”</w:t>
      </w:r>
    </w:p>
    <w:p w14:paraId="7115052B" w14:textId="77777777" w:rsidR="000A43C7" w:rsidRPr="000A43C7" w:rsidRDefault="000A43C7" w:rsidP="000A43C7">
      <w:pPr>
        <w:spacing w:line="360" w:lineRule="auto"/>
        <w:rPr>
          <w:i/>
        </w:rPr>
      </w:pPr>
      <w:r w:rsidRPr="000A43C7">
        <w:rPr>
          <w:i/>
        </w:rPr>
        <w:t xml:space="preserve">And the angel answered her, “The Holy Spirit will come upon you, and the power of the Most High will overshadow you; therefore the child to be born will be called holy—the Son of God. And behold, your relative Elizabeth in her old age has also conceived a son, and this is the sixth month with her who was called barren. For nothing will be impossible with God.” And Mary said, “Behold, I am the servant of the Lord; let it be to me according to your word.” And the angel departed from her.” -Luke 1:26-38 </w:t>
      </w:r>
    </w:p>
    <w:p w14:paraId="4E7426A6" w14:textId="432E7232" w:rsidR="000A43C7" w:rsidRDefault="000A43C7" w:rsidP="00245C0B">
      <w:pPr>
        <w:spacing w:line="360" w:lineRule="auto"/>
      </w:pPr>
      <w:r>
        <w:tab/>
        <w:t xml:space="preserve">Well, that’s pretty bizarre, isn’t it? This obviously isn’t the appointed reading for Good Friday but it </w:t>
      </w:r>
      <w:r>
        <w:rPr>
          <w:i/>
        </w:rPr>
        <w:t>is</w:t>
      </w:r>
      <w:r>
        <w:t xml:space="preserve"> the reading </w:t>
      </w:r>
      <w:r w:rsidR="000C6C2B">
        <w:t xml:space="preserve">assigned </w:t>
      </w:r>
      <w:r>
        <w:t>for March 25</w:t>
      </w:r>
      <w:r w:rsidRPr="000A43C7">
        <w:rPr>
          <w:vertAlign w:val="superscript"/>
        </w:rPr>
        <w:t>th</w:t>
      </w:r>
      <w:r>
        <w:t>…exactly nine months before December 25</w:t>
      </w:r>
      <w:r w:rsidRPr="000A43C7">
        <w:rPr>
          <w:vertAlign w:val="superscript"/>
        </w:rPr>
        <w:t>th</w:t>
      </w:r>
      <w:r>
        <w:t xml:space="preserve">. </w:t>
      </w:r>
      <w:bookmarkStart w:id="0" w:name="_GoBack"/>
      <w:bookmarkEnd w:id="0"/>
      <w:r>
        <w:t xml:space="preserve">In addition to Good Friday, today is also the Feast of the Annunciation of Our Lord. </w:t>
      </w:r>
    </w:p>
    <w:p w14:paraId="58FB9B06" w14:textId="77777777" w:rsidR="000A43C7" w:rsidRDefault="000A43C7" w:rsidP="00245C0B">
      <w:pPr>
        <w:spacing w:line="360" w:lineRule="auto"/>
      </w:pPr>
      <w:r>
        <w:tab/>
        <w:t xml:space="preserve">Good Friday takes </w:t>
      </w:r>
      <w:proofErr w:type="gramStart"/>
      <w:r>
        <w:t>precedence,</w:t>
      </w:r>
      <w:proofErr w:type="gramEnd"/>
      <w:r>
        <w:t xml:space="preserve"> of course, so many churches will push off the Annunciation until Monday or just skip it altogether. And that’s appropriate. Good Friday should take precedence as the hour of Jesus’ glory, the hour in which the sins of the world were paid for, the day on which God displayed the full extent of his love for mankind. But I think it’s also appropriate for us to reflect on Jesus’ conception in Mary’s womb today. It shows us the cross in a slightly different light. </w:t>
      </w:r>
    </w:p>
    <w:p w14:paraId="47772486" w14:textId="77777777" w:rsidR="000A43C7" w:rsidRDefault="000A43C7" w:rsidP="00245C0B">
      <w:pPr>
        <w:spacing w:line="360" w:lineRule="auto"/>
      </w:pPr>
      <w:r>
        <w:tab/>
        <w:t xml:space="preserve">At the time when Gabriel spoke these words to young Mary, do you think she had any idea that thirty three years later she would be standing at the foot of her Son’s cross on Good Friday? The angel didn’t </w:t>
      </w:r>
      <w:r w:rsidR="000829A3">
        <w:t xml:space="preserve">even hint at that. In fact, Gabriel’s announcement would have given Mary the expectation that this would be a royal child, the heir of the throne of David, the Son of God! Maybe at that time, Mary had a different idea of what that royalty would look like. </w:t>
      </w:r>
      <w:r>
        <w:t xml:space="preserve"> </w:t>
      </w:r>
    </w:p>
    <w:p w14:paraId="40C0FF5F" w14:textId="77777777" w:rsidR="003A03D1" w:rsidRDefault="003A03D1" w:rsidP="00245C0B">
      <w:pPr>
        <w:spacing w:line="360" w:lineRule="auto"/>
      </w:pPr>
      <w:r>
        <w:tab/>
        <w:t xml:space="preserve">Throughout Israel’s history, God had come to his people in mysterious and awesome ways. He appeared to Moses in the burning Bush, he spoke to Elijah in a still, small voice, he manifested his presence to Isaiah in a vision of smoke filling the temple, </w:t>
      </w:r>
      <w:proofErr w:type="gramStart"/>
      <w:r>
        <w:t>he</w:t>
      </w:r>
      <w:proofErr w:type="gramEnd"/>
      <w:r>
        <w:t xml:space="preserve"> led his people through the wilderness in a great pillar of fire. But never in </w:t>
      </w:r>
      <w:r>
        <w:lastRenderedPageBreak/>
        <w:t xml:space="preserve">the history of the world had God appeared as one of us. Until that day when Gabriel came to Mary and gave </w:t>
      </w:r>
      <w:proofErr w:type="gramStart"/>
      <w:r>
        <w:t>her the</w:t>
      </w:r>
      <w:proofErr w:type="gramEnd"/>
      <w:r>
        <w:t xml:space="preserve"> good news that God was about to do a new thing. God would enter his creation in a new way, an intimate way, as a true human being complete with needs, emotions, susceptibility to temptation, and even the capacity to feel pain, to suffer, and to die. Mary would later find out that this was exactly what he came to do, though she may not have imagined it. He came as one of his own in order to save his own – not from political oppression, physical suffering or f</w:t>
      </w:r>
      <w:r w:rsidR="00E34233">
        <w:t>inancial hardship but from a</w:t>
      </w:r>
      <w:r>
        <w:t xml:space="preserve"> more severe bondage to sin and death. </w:t>
      </w:r>
    </w:p>
    <w:p w14:paraId="4711BF6B" w14:textId="77777777" w:rsidR="003A03D1" w:rsidRDefault="003A03D1" w:rsidP="00245C0B">
      <w:pPr>
        <w:spacing w:line="360" w:lineRule="auto"/>
      </w:pPr>
      <w:r>
        <w:tab/>
      </w:r>
      <w:r w:rsidR="00E34233">
        <w:t xml:space="preserve">No, Gabriel didn’t cover Good Friday in his message to the young virgin. He didn’t say, “He will </w:t>
      </w:r>
      <w:r w:rsidR="006204BB">
        <w:t>sit on the throne of David…oh but did I mention he’s also got to be shamefully and brutally executed?” Mary, did you know? The answer is no. Mary didn’t know what was in store for her or the Son she would bear. But she was there with him for every step along the way. In quiet faith, she watched as God’s plan unfolded before her in the person of Jesus. But nothing could have prepared her for this day.</w:t>
      </w:r>
    </w:p>
    <w:p w14:paraId="0EE958E5" w14:textId="77777777" w:rsidR="006204BB" w:rsidRDefault="006204BB" w:rsidP="00245C0B">
      <w:pPr>
        <w:spacing w:line="360" w:lineRule="auto"/>
      </w:pPr>
      <w:r>
        <w:tab/>
        <w:t xml:space="preserve">I wonder what thoughts raced through Mary’s head as she helplessly watched her son dying on the cross. I wonder if she </w:t>
      </w:r>
      <w:r w:rsidR="0053241A">
        <w:t xml:space="preserve">pondered on those words that Gabriel had spoken to her some thirty-three years earlier. Those words probably seemed of little comfort and little significance on that Friday afternoon. </w:t>
      </w:r>
      <w:proofErr w:type="gramStart"/>
      <w:r w:rsidR="0053241A">
        <w:t>Heir to the throne of David?</w:t>
      </w:r>
      <w:proofErr w:type="gramEnd"/>
      <w:r w:rsidR="0053241A">
        <w:t xml:space="preserve"> </w:t>
      </w:r>
      <w:proofErr w:type="gramStart"/>
      <w:r w:rsidR="0053241A">
        <w:t>Son of God?</w:t>
      </w:r>
      <w:proofErr w:type="gramEnd"/>
      <w:r w:rsidR="0053241A">
        <w:t xml:space="preserve"> How could it be? She never would have dreamed as a young girl all those years ago that she would see her little boy suffering; suffering because of who the angel said he was. What an end to the one who was supposed to reign forever! What sorrow for a mother to hold her boy in her arms, not in swaddling cloths but in a blood-soaked burial cloth at the foot of the cross!</w:t>
      </w:r>
    </w:p>
    <w:p w14:paraId="290407AF" w14:textId="77777777" w:rsidR="0053241A" w:rsidRDefault="0053241A" w:rsidP="00245C0B">
      <w:pPr>
        <w:spacing w:line="360" w:lineRule="auto"/>
      </w:pPr>
      <w:r>
        <w:tab/>
        <w:t xml:space="preserve">No, Gabriel didn’t prepare her for this. Nothing could have prepared her for this. And yet, the annunciation finds its fulfillment on the cross. </w:t>
      </w:r>
      <w:r w:rsidR="008F4C45">
        <w:t xml:space="preserve">In fact, ever part of Scripture finds its fulfillment on the cross. Every Old Testament prophecy, every promise God ever made was all leading to the cross. Even the events we think of as joyful and sweet: the annunciation, the birth of Christ, the wedding at Cana, </w:t>
      </w:r>
      <w:proofErr w:type="gramStart"/>
      <w:r w:rsidR="008F4C45">
        <w:t>the</w:t>
      </w:r>
      <w:proofErr w:type="gramEnd"/>
      <w:r w:rsidR="008F4C45">
        <w:t xml:space="preserve"> miracles…every part of Jesus life was a prelude to what we celebrate tonight. The cross is the center of Scripture, the turning point of all history. This is the culmination of the story of God and his people – a story of struggle, faith, disappointment, love, and longing. It is all reconciled in one place</w:t>
      </w:r>
      <w:proofErr w:type="gramStart"/>
      <w:r w:rsidR="008F4C45">
        <w:t>;</w:t>
      </w:r>
      <w:proofErr w:type="gramEnd"/>
      <w:r w:rsidR="008F4C45">
        <w:t xml:space="preserve"> all brought together at Calvary. </w:t>
      </w:r>
    </w:p>
    <w:p w14:paraId="1AA78AC9" w14:textId="77777777" w:rsidR="008F4C45" w:rsidRDefault="008F4C45" w:rsidP="00245C0B">
      <w:pPr>
        <w:spacing w:line="360" w:lineRule="auto"/>
      </w:pPr>
      <w:r>
        <w:tab/>
        <w:t>You see</w:t>
      </w:r>
      <w:proofErr w:type="gramStart"/>
      <w:r>
        <w:t>,</w:t>
      </w:r>
      <w:proofErr w:type="gramEnd"/>
      <w:r>
        <w:t xml:space="preserve"> Gabriel spoke the full truth, though Mary didn’t understand it at the time. This is the Son of God. This is the one who has taken up David’s throne…the throne of the cross. The throne he ascended willingly to bring us salvation. This throne, this altar where Christ was sacrificed is the place where the whole universe has its center. The story of God’s people, the story of all people, your story and mine. </w:t>
      </w:r>
    </w:p>
    <w:p w14:paraId="2883FC11" w14:textId="77777777" w:rsidR="008F4C45" w:rsidRDefault="008F4C45" w:rsidP="00245C0B">
      <w:pPr>
        <w:spacing w:line="360" w:lineRule="auto"/>
      </w:pPr>
      <w:r>
        <w:tab/>
        <w:t>This is our story. The prophecy to Mary is also given to us. God has become flesh for you. He gave himself completely to you on the cross. This is where your redemption was paid, where you were saved from sin and it is the place we return to tonight, the place where we gather to worship our Lord</w:t>
      </w:r>
      <w:r w:rsidR="003A147D">
        <w:t>…under the cross. This is the place where we find God’s mercy, the place where we find God’s love in their purest forms. What was foretold by prophets, foreshadowed by sacrifices, and</w:t>
      </w:r>
      <w:r>
        <w:t xml:space="preserve"> </w:t>
      </w:r>
      <w:r w:rsidR="003A147D">
        <w:t>hinted at in parables actually happened on the cross for you.</w:t>
      </w:r>
    </w:p>
    <w:p w14:paraId="6A69D0BF" w14:textId="77777777" w:rsidR="00AC395A" w:rsidRDefault="001D13B1" w:rsidP="00E21582">
      <w:pPr>
        <w:spacing w:line="360" w:lineRule="auto"/>
      </w:pPr>
      <w:r>
        <w:tab/>
        <w:t xml:space="preserve">All through the church year and all through our lives, let us always remember that this is where our new life began. The salvation won on the cross was what we all received in Holy Baptism. </w:t>
      </w:r>
      <w:r w:rsidR="00E21582">
        <w:t xml:space="preserve">The blood shed here is the blood we receive in the Lord’s Supper. </w:t>
      </w:r>
      <w:r>
        <w:t>This is the place where you were set free, the place where God</w:t>
      </w:r>
      <w:r w:rsidR="00AC395A">
        <w:t>’s clearest</w:t>
      </w:r>
      <w:r>
        <w:t>, “I love you”</w:t>
      </w:r>
      <w:r w:rsidR="00AC395A">
        <w:t xml:space="preserve"> was spoken</w:t>
      </w:r>
      <w:r>
        <w:t xml:space="preserve">. </w:t>
      </w:r>
    </w:p>
    <w:p w14:paraId="787A0E8B" w14:textId="77777777" w:rsidR="00E21582" w:rsidRDefault="001D13B1" w:rsidP="00AC395A">
      <w:pPr>
        <w:spacing w:line="360" w:lineRule="auto"/>
        <w:ind w:firstLine="720"/>
      </w:pPr>
      <w:r>
        <w:t xml:space="preserve">This is the fulfillment of God’s plan of salvation for the world. And yet it is not the end. The cross is a beginning. The Lamb who was slain has </w:t>
      </w:r>
      <w:r w:rsidRPr="00AC395A">
        <w:rPr>
          <w:u w:val="single"/>
        </w:rPr>
        <w:t>begun</w:t>
      </w:r>
      <w:r>
        <w:t xml:space="preserve"> his reign from the cross but he did not remain on the cross or in the grave. Gabriel’s message of the everlasting dominion of Christ finds a still more </w:t>
      </w:r>
      <w:r w:rsidR="00AC395A">
        <w:t>joyous</w:t>
      </w:r>
      <w:r>
        <w:t xml:space="preserve"> fulfillment on the dawn of the third day. But for tonight, let’s join Mary and the beloved disciple under the cross. </w:t>
      </w:r>
      <w:r w:rsidR="00E21582">
        <w:t>Let’s contemplate how God’s great love sprang from the hatred of men, how our</w:t>
      </w:r>
      <w:r w:rsidR="00AC395A">
        <w:t xml:space="preserve"> everlasting</w:t>
      </w:r>
      <w:r w:rsidR="00E21582">
        <w:t xml:space="preserve"> life was </w:t>
      </w:r>
      <w:r w:rsidR="00AC395A">
        <w:t>conceived</w:t>
      </w:r>
      <w:r w:rsidR="00E21582">
        <w:t xml:space="preserve"> </w:t>
      </w:r>
      <w:r w:rsidR="00AC395A">
        <w:t>in Christ’s</w:t>
      </w:r>
      <w:r w:rsidR="00E21582">
        <w:t xml:space="preserve"> death, how a king showed forth his glory in </w:t>
      </w:r>
      <w:r w:rsidR="00AC395A">
        <w:t>absolute</w:t>
      </w:r>
      <w:r w:rsidR="00E21582">
        <w:t xml:space="preserve"> weakness. </w:t>
      </w:r>
      <w:r w:rsidR="00AC395A">
        <w:t xml:space="preserve">It is </w:t>
      </w:r>
      <w:r w:rsidR="00E21582">
        <w:t>as the angel said, “</w:t>
      </w:r>
      <w:r w:rsidR="00E21582">
        <w:rPr>
          <w:i/>
        </w:rPr>
        <w:t>Nothing will be impossible with God.”</w:t>
      </w:r>
      <w:r w:rsidR="00E21582">
        <w:t xml:space="preserve"> </w:t>
      </w:r>
    </w:p>
    <w:p w14:paraId="7D8CDE8E" w14:textId="77777777" w:rsidR="00115729" w:rsidRDefault="00E21582" w:rsidP="00E21582">
      <w:pPr>
        <w:spacing w:line="360" w:lineRule="auto"/>
        <w:ind w:firstLine="720"/>
      </w:pPr>
      <w:proofErr w:type="gramStart"/>
      <w:r>
        <w:t>In Jesus’ precious name</w:t>
      </w:r>
      <w:r w:rsidR="00115729">
        <w:t>.</w:t>
      </w:r>
      <w:proofErr w:type="gramEnd"/>
      <w:r w:rsidR="00115729">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3C7"/>
    <w:rsid w:val="00051F6B"/>
    <w:rsid w:val="000829A3"/>
    <w:rsid w:val="000A43C7"/>
    <w:rsid w:val="000C6C2B"/>
    <w:rsid w:val="00115729"/>
    <w:rsid w:val="001D13B1"/>
    <w:rsid w:val="00245C0B"/>
    <w:rsid w:val="003A03D1"/>
    <w:rsid w:val="003A147D"/>
    <w:rsid w:val="0053241A"/>
    <w:rsid w:val="0054743B"/>
    <w:rsid w:val="006204BB"/>
    <w:rsid w:val="007D1354"/>
    <w:rsid w:val="008F4C45"/>
    <w:rsid w:val="00AC395A"/>
    <w:rsid w:val="00B45ECA"/>
    <w:rsid w:val="00B70DF8"/>
    <w:rsid w:val="00E21582"/>
    <w:rsid w:val="00E3423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BFD8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127</TotalTime>
  <Pages>3</Pages>
  <Words>1171</Words>
  <Characters>6677</Characters>
  <Application>Microsoft Macintosh Word</Application>
  <DocSecurity>0</DocSecurity>
  <Lines>55</Lines>
  <Paragraphs>15</Paragraphs>
  <ScaleCrop>false</ScaleCrop>
  <Company>Concordia Seminary</Company>
  <LinksUpToDate>false</LinksUpToDate>
  <CharactersWithSpaces>7833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2016-03-23T16:44:00Z</dcterms:created>
  <dcterms:modified xsi:type="dcterms:W3CDTF">2016-03-24T01:55:00Z</dcterms:modified>
</cp:coreProperties>
</file>