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1F6B" w:rsidRDefault="00FE6B83" w:rsidP="00245C0B">
      <w:pPr>
        <w:jc w:val="right"/>
      </w:pPr>
      <w:r>
        <w:t xml:space="preserve">Rev. </w:t>
      </w:r>
      <w:r w:rsidR="0054743B">
        <w:t>Jonathan Crawford</w:t>
      </w:r>
    </w:p>
    <w:p w:rsidR="0054743B" w:rsidRDefault="00443B5B" w:rsidP="00245C0B">
      <w:pPr>
        <w:jc w:val="right"/>
      </w:pPr>
      <w:r>
        <w:t>March 19 &amp; 20, 2016 – Palm Sunday</w:t>
      </w:r>
    </w:p>
    <w:p w:rsidR="0054743B" w:rsidRDefault="00443B5B" w:rsidP="00245C0B">
      <w:pPr>
        <w:jc w:val="right"/>
      </w:pPr>
      <w:r>
        <w:t>Luke 19 &amp; 23</w:t>
      </w:r>
    </w:p>
    <w:p w:rsidR="0054743B" w:rsidRDefault="00443B5B" w:rsidP="00245C0B">
      <w:pPr>
        <w:jc w:val="right"/>
      </w:pPr>
      <w:r>
        <w:t>On Being Loud</w:t>
      </w:r>
    </w:p>
    <w:p w:rsidR="0054743B" w:rsidRDefault="0054743B" w:rsidP="00245C0B">
      <w:pPr>
        <w:jc w:val="right"/>
      </w:pPr>
    </w:p>
    <w:p w:rsidR="00B70DF8" w:rsidRDefault="00115729" w:rsidP="00443B5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w:t>
      </w:r>
      <w:r w:rsidR="00443B5B">
        <w:t>consider today is from various parts of Luke’s Gospel.</w:t>
      </w:r>
    </w:p>
    <w:p w:rsidR="00443B5B" w:rsidRDefault="00443B5B" w:rsidP="00443B5B">
      <w:pPr>
        <w:spacing w:line="360" w:lineRule="auto"/>
      </w:pPr>
      <w:r>
        <w:tab/>
        <w:t>The day that we know as Palm Sunday or the Triumphal Entry of Jesus into Jerusalem was a loud day, filled with hosannas…loud hosannas, children singing</w:t>
      </w:r>
      <w:r w:rsidR="001D5833">
        <w:t xml:space="preserve"> loud songs, and a cacophony of loud animal sounds. Many pilgrims would have been pouring into Jerusalem to celebrate the Passover – no doubt they would be singing loud Psalms as they arrived with their lambs for sacrifice. </w:t>
      </w:r>
      <w:r>
        <w:t xml:space="preserve">At the beginning of </w:t>
      </w:r>
      <w:r w:rsidR="00765017">
        <w:t>today’s</w:t>
      </w:r>
      <w:r>
        <w:t xml:space="preserve"> service, we heard John’s account of the day but let me read how Luke recorded the events of that </w:t>
      </w:r>
      <w:r w:rsidR="00765017">
        <w:t xml:space="preserve">loud </w:t>
      </w:r>
      <w:r>
        <w:t xml:space="preserve">Sunday: </w:t>
      </w:r>
    </w:p>
    <w:p w:rsidR="001D5833" w:rsidRDefault="00443B5B" w:rsidP="001D5833">
      <w:pPr>
        <w:spacing w:line="360" w:lineRule="auto"/>
        <w:ind w:left="1440"/>
      </w:pPr>
      <w:r w:rsidRPr="00443B5B">
        <w:rPr>
          <w:i/>
        </w:rPr>
        <w:t xml:space="preserve">As </w:t>
      </w:r>
      <w:r w:rsidR="00765017">
        <w:rPr>
          <w:i/>
        </w:rPr>
        <w:t>[Jesus]</w:t>
      </w:r>
      <w:r w:rsidRPr="00443B5B">
        <w:rPr>
          <w:i/>
        </w:rPr>
        <w:t xml:space="preserve"> was drawing near—already on the way down the Mount of Olives—the whole multitude of his disciples began to rejoice and praise God with a </w:t>
      </w:r>
      <w:r w:rsidRPr="00443B5B">
        <w:rPr>
          <w:b/>
          <w:i/>
          <w:u w:val="single"/>
        </w:rPr>
        <w:t>loud voice</w:t>
      </w:r>
      <w:r w:rsidRPr="00443B5B">
        <w:rPr>
          <w:i/>
        </w:rPr>
        <w:t xml:space="preserve"> for all the mighty works that they had seen,</w:t>
      </w:r>
      <w:r w:rsidRPr="00443B5B">
        <w:rPr>
          <w:b/>
          <w:bCs/>
          <w:i/>
        </w:rPr>
        <w:t> </w:t>
      </w:r>
      <w:r w:rsidRPr="00443B5B">
        <w:rPr>
          <w:i/>
        </w:rPr>
        <w:t>saying, “Blessed is the King who comes in the name of the Lord! Peace in heaven and glory in the highest!”</w:t>
      </w:r>
      <w:r w:rsidRPr="00443B5B">
        <w:rPr>
          <w:b/>
          <w:bCs/>
          <w:i/>
        </w:rPr>
        <w:t> </w:t>
      </w:r>
      <w:r w:rsidRPr="00443B5B">
        <w:rPr>
          <w:i/>
        </w:rPr>
        <w:t xml:space="preserve">And some of the Pharisees in the crowd said to him, “Teacher, rebuke your disciples.” He answered, “I tell you, if these were silent, the very stones would </w:t>
      </w:r>
      <w:r w:rsidRPr="00443B5B">
        <w:rPr>
          <w:b/>
          <w:i/>
          <w:u w:val="single"/>
        </w:rPr>
        <w:t>cry out.”</w:t>
      </w:r>
      <w:r>
        <w:t xml:space="preserve"> </w:t>
      </w:r>
    </w:p>
    <w:p w:rsidR="00BB571B" w:rsidRDefault="001D5833" w:rsidP="001D5833">
      <w:pPr>
        <w:spacing w:line="360" w:lineRule="auto"/>
      </w:pPr>
      <w:r>
        <w:tab/>
        <w:t xml:space="preserve">A large crowd of disciples praised him loudly, proclaiming him King! </w:t>
      </w:r>
      <w:r w:rsidR="00BB571B">
        <w:t>As he passed by, t</w:t>
      </w:r>
      <w:r>
        <w:t>hey shouted</w:t>
      </w:r>
      <w:r w:rsidR="00BB571B">
        <w:t>,</w:t>
      </w:r>
      <w:r>
        <w:t xml:space="preserve"> </w:t>
      </w:r>
      <w:r w:rsidR="00BB571B">
        <w:t>“Hosanna</w:t>
      </w:r>
      <w:proofErr w:type="gramStart"/>
      <w:r w:rsidR="00BB571B">
        <w:t>!,</w:t>
      </w:r>
      <w:proofErr w:type="gramEnd"/>
      <w:r w:rsidR="00BB571B">
        <w:t xml:space="preserve">” the ancient Hebrew acclamation meaning, “Save us now!” </w:t>
      </w:r>
      <w:r>
        <w:t xml:space="preserve">The Pharisees, probably fearing an uprising, told him to </w:t>
      </w:r>
      <w:r w:rsidR="00BB571B">
        <w:t>silence his</w:t>
      </w:r>
      <w:r>
        <w:t xml:space="preserve"> disciples but the King of Creation told them if the disciples were quiet, the stones themselves would find loud voices to proclaim him King! </w:t>
      </w:r>
    </w:p>
    <w:p w:rsidR="001D5833" w:rsidRDefault="00BB571B" w:rsidP="00BB571B">
      <w:pPr>
        <w:spacing w:line="360" w:lineRule="auto"/>
        <w:ind w:firstLine="720"/>
      </w:pPr>
      <w:r>
        <w:t xml:space="preserve">Jesus was polling well and he enjoyed a great reception at this stop on the campaign trail. But those poll numbers aren’t always quite accurate, are they? And by the end of the week popular opinion was changing. There were other voices and they were growing louder. </w:t>
      </w:r>
    </w:p>
    <w:p w:rsidR="00BB571B" w:rsidRDefault="00BB571B" w:rsidP="00BB571B">
      <w:pPr>
        <w:spacing w:line="360" w:lineRule="auto"/>
        <w:ind w:firstLine="720"/>
      </w:pPr>
      <w:r>
        <w:t xml:space="preserve">By Friday, Jesus was in shackles. Three times Pilate declared him innocent. Three times, the </w:t>
      </w:r>
      <w:r w:rsidR="006832C4">
        <w:t xml:space="preserve">gathered people made loud demands for his </w:t>
      </w:r>
      <w:r w:rsidR="00765017">
        <w:t>death</w:t>
      </w:r>
      <w:r w:rsidR="006832C4">
        <w:t xml:space="preserve">. Listen to the vocabulary used to describe the words of the crowd: The first time - </w:t>
      </w:r>
      <w:r w:rsidR="006832C4">
        <w:rPr>
          <w:i/>
        </w:rPr>
        <w:t xml:space="preserve">But they all </w:t>
      </w:r>
      <w:r w:rsidR="006832C4">
        <w:rPr>
          <w:b/>
          <w:i/>
        </w:rPr>
        <w:t>cried out</w:t>
      </w:r>
      <w:r w:rsidR="006832C4">
        <w:rPr>
          <w:i/>
        </w:rPr>
        <w:t xml:space="preserve"> together, “Away with this man, and release to us Barabbas” … </w:t>
      </w:r>
      <w:r w:rsidR="006832C4">
        <w:t xml:space="preserve">the second time – </w:t>
      </w:r>
      <w:r w:rsidR="006832C4">
        <w:rPr>
          <w:i/>
        </w:rPr>
        <w:t xml:space="preserve">“but they kept </w:t>
      </w:r>
      <w:r w:rsidR="006832C4">
        <w:rPr>
          <w:b/>
          <w:i/>
        </w:rPr>
        <w:t>shouting</w:t>
      </w:r>
      <w:r w:rsidR="006832C4">
        <w:rPr>
          <w:i/>
        </w:rPr>
        <w:t>, “Crucify, crucify him!”</w:t>
      </w:r>
      <w:r w:rsidR="006832C4">
        <w:t xml:space="preserve"> and the third time – </w:t>
      </w:r>
      <w:r w:rsidR="006832C4">
        <w:rPr>
          <w:i/>
        </w:rPr>
        <w:t xml:space="preserve">“But they were urgent, demanding with </w:t>
      </w:r>
      <w:r w:rsidR="006832C4">
        <w:rPr>
          <w:b/>
          <w:i/>
        </w:rPr>
        <w:t>loud cries</w:t>
      </w:r>
      <w:r w:rsidR="006832C4">
        <w:rPr>
          <w:i/>
        </w:rPr>
        <w:t xml:space="preserve"> that he should be crucified. And their voices prevailed.”</w:t>
      </w:r>
      <w:r w:rsidR="006832C4">
        <w:t xml:space="preserve"> </w:t>
      </w:r>
      <w:r w:rsidR="00A46578">
        <w:t>F</w:t>
      </w:r>
      <w:r w:rsidR="006832C4">
        <w:t>inally</w:t>
      </w:r>
      <w:r w:rsidR="00A46578">
        <w:t>,</w:t>
      </w:r>
      <w:r w:rsidR="006832C4">
        <w:t xml:space="preserve"> the coward Pilate capitulated to the demands of the loud. Jesus’ people had rejected him. Pilate represented the Roman </w:t>
      </w:r>
      <w:proofErr w:type="gramStart"/>
      <w:r w:rsidR="006832C4">
        <w:t>empire</w:t>
      </w:r>
      <w:proofErr w:type="gramEnd"/>
      <w:r w:rsidR="006832C4">
        <w:t xml:space="preserve">, which claimed dominion over the entire world. In Pilate’s death sentence, </w:t>
      </w:r>
      <w:r w:rsidR="00792258">
        <w:t xml:space="preserve">then, </w:t>
      </w:r>
      <w:r w:rsidR="006832C4">
        <w:t xml:space="preserve">the world rejected Jesus. </w:t>
      </w:r>
    </w:p>
    <w:p w:rsidR="00792258" w:rsidRDefault="00792258" w:rsidP="00BB571B">
      <w:pPr>
        <w:spacing w:line="360" w:lineRule="auto"/>
        <w:ind w:firstLine="720"/>
      </w:pPr>
      <w:r>
        <w:t xml:space="preserve">In Jesus’ condemnation, none of us has clean hands. We are not so different from that crowd in Jerusalem. When we want something, we get loud! We learn this early in childhood – a baby has no problem letting you know when he </w:t>
      </w:r>
      <w:r w:rsidR="00A46578">
        <w:t>wants</w:t>
      </w:r>
      <w:r>
        <w:t xml:space="preserve"> something. He’s loud and clear and doesn’t care if you’re in a public place or a </w:t>
      </w:r>
      <w:r>
        <w:lastRenderedPageBreak/>
        <w:t>quiet place. It’s about to get loud! Children also learn to be loud when they want something.</w:t>
      </w:r>
      <w:r w:rsidR="00A46578">
        <w:t xml:space="preserve"> How often do you hear a kid in a store shouting,</w:t>
      </w:r>
      <w:r>
        <w:t xml:space="preserve"> “Ma-I-wan-it!!” </w:t>
      </w:r>
    </w:p>
    <w:p w:rsidR="00792258" w:rsidRDefault="00A46578" w:rsidP="00BB571B">
      <w:pPr>
        <w:spacing w:line="360" w:lineRule="auto"/>
        <w:ind w:firstLine="720"/>
      </w:pPr>
      <w:r>
        <w:t>But we never really outgrow it, do we? We may have a little more self-control but when we really want something, we still get loud. Just turn on the news. We get loud about our politics – and it’s not limited to one party or the other. A Bernie Sanders rally was shut down by the loud demands of a few people just as a Donald Trump rally was shut down by the loud protests of a crowd. In America we have this wonderful right to free speech but instead of using it intelligently, we waste it on shouting contests.</w:t>
      </w:r>
    </w:p>
    <w:p w:rsidR="00A46578" w:rsidRDefault="00A46578" w:rsidP="00BB571B">
      <w:pPr>
        <w:spacing w:line="360" w:lineRule="auto"/>
        <w:ind w:firstLine="720"/>
      </w:pPr>
      <w:r>
        <w:t xml:space="preserve">We continually get loud when we’re looking out for our own interests. Speaking on Jesus’ behalf, Pilate’s verdicts declaring </w:t>
      </w:r>
      <w:r w:rsidR="00223645">
        <w:t>him</w:t>
      </w:r>
      <w:r>
        <w:t xml:space="preserve"> innocent were spoken softly. He had nothing to personally gain from setting Jesus free. </w:t>
      </w:r>
      <w:proofErr w:type="gramStart"/>
      <w:r>
        <w:t xml:space="preserve">We’re loud when it comes to MY rights and MY choices and MY </w:t>
      </w:r>
      <w:r w:rsidR="00212BDD">
        <w:t>needs</w:t>
      </w:r>
      <w:r>
        <w:t xml:space="preserve"> but when it comes to the rights and needs of our neighbors</w:t>
      </w:r>
      <w:proofErr w:type="gramEnd"/>
      <w:r>
        <w:t xml:space="preserve">, </w:t>
      </w:r>
      <w:proofErr w:type="gramStart"/>
      <w:r>
        <w:t xml:space="preserve">we suddenly </w:t>
      </w:r>
      <w:r w:rsidR="00212BDD">
        <w:t>become</w:t>
      </w:r>
      <w:r>
        <w:t xml:space="preserve"> quiet</w:t>
      </w:r>
      <w:proofErr w:type="gramEnd"/>
      <w:r>
        <w:t>. We assume someone else will volunteer, someone else will contribute, someone else will speak up</w:t>
      </w:r>
      <w:r w:rsidR="00212BDD">
        <w:t xml:space="preserve"> for </w:t>
      </w:r>
      <w:proofErr w:type="gramStart"/>
      <w:r w:rsidR="00212BDD">
        <w:t>them</w:t>
      </w:r>
      <w:proofErr w:type="gramEnd"/>
      <w:r>
        <w:t xml:space="preserve">. </w:t>
      </w:r>
      <w:r w:rsidR="00212BDD">
        <w:t xml:space="preserve">And we remain silent. </w:t>
      </w:r>
    </w:p>
    <w:p w:rsidR="00212BDD" w:rsidRDefault="00212BDD" w:rsidP="00BB571B">
      <w:pPr>
        <w:spacing w:line="360" w:lineRule="auto"/>
        <w:ind w:firstLine="720"/>
      </w:pPr>
      <w:r>
        <w:t xml:space="preserve">Under the Nazi regime, Lutheran pastor Martin </w:t>
      </w:r>
      <w:proofErr w:type="spellStart"/>
      <w:r>
        <w:t>Niemoeller</w:t>
      </w:r>
      <w:proofErr w:type="spellEnd"/>
      <w:r>
        <w:t xml:space="preserve"> wrote these now famous words:</w:t>
      </w:r>
    </w:p>
    <w:p w:rsidR="00212BDD" w:rsidRDefault="00212BDD" w:rsidP="00212BDD">
      <w:pPr>
        <w:spacing w:line="360" w:lineRule="auto"/>
        <w:ind w:firstLine="720"/>
        <w:rPr>
          <w:i/>
        </w:rPr>
      </w:pPr>
      <w:r w:rsidRPr="00212BDD">
        <w:rPr>
          <w:i/>
        </w:rPr>
        <w:t>First they came for the Socialists, and I did not speak out—</w:t>
      </w:r>
      <w:r>
        <w:rPr>
          <w:i/>
        </w:rPr>
        <w:t xml:space="preserve"> </w:t>
      </w:r>
      <w:r w:rsidRPr="00212BDD">
        <w:rPr>
          <w:i/>
        </w:rPr>
        <w:t xml:space="preserve">Because I was not a Socialist. </w:t>
      </w:r>
    </w:p>
    <w:p w:rsidR="00212BDD" w:rsidRDefault="00212BDD" w:rsidP="00212BDD">
      <w:pPr>
        <w:spacing w:line="360" w:lineRule="auto"/>
        <w:ind w:firstLine="720"/>
        <w:rPr>
          <w:rFonts w:ascii="Helvetica" w:hAnsi="Helvetica" w:cs="Helvetica"/>
          <w:i/>
          <w:color w:val="1C1C1C"/>
          <w:sz w:val="28"/>
          <w:szCs w:val="28"/>
          <w:lang w:eastAsia="ja-JP"/>
        </w:rPr>
      </w:pPr>
      <w:r w:rsidRPr="00212BDD">
        <w:rPr>
          <w:i/>
        </w:rPr>
        <w:t>Then they came for the Trade Unionists, and I did not speak out—Because I was not a Trade Unionist.</w:t>
      </w:r>
      <w:r w:rsidRPr="00212BDD">
        <w:rPr>
          <w:rFonts w:ascii="Helvetica" w:hAnsi="Helvetica" w:cs="Helvetica"/>
          <w:i/>
          <w:color w:val="1C1C1C"/>
          <w:sz w:val="28"/>
          <w:szCs w:val="28"/>
          <w:lang w:eastAsia="ja-JP"/>
        </w:rPr>
        <w:t xml:space="preserve"> </w:t>
      </w:r>
    </w:p>
    <w:p w:rsidR="00212BDD" w:rsidRDefault="00212BDD" w:rsidP="00212BDD">
      <w:pPr>
        <w:spacing w:line="360" w:lineRule="auto"/>
        <w:ind w:firstLine="720"/>
        <w:rPr>
          <w:rFonts w:ascii="Helvetica" w:hAnsi="Helvetica" w:cs="Helvetica"/>
          <w:i/>
          <w:color w:val="1C1C1C"/>
          <w:sz w:val="28"/>
          <w:szCs w:val="28"/>
          <w:lang w:eastAsia="ja-JP"/>
        </w:rPr>
      </w:pPr>
      <w:r w:rsidRPr="00212BDD">
        <w:rPr>
          <w:i/>
        </w:rPr>
        <w:t>Then they came for the Jews, and I did not speak out—Because I was not a Jew.</w:t>
      </w:r>
      <w:r w:rsidRPr="00212BDD">
        <w:rPr>
          <w:rFonts w:ascii="Helvetica" w:hAnsi="Helvetica" w:cs="Helvetica"/>
          <w:i/>
          <w:color w:val="1C1C1C"/>
          <w:sz w:val="28"/>
          <w:szCs w:val="28"/>
          <w:lang w:eastAsia="ja-JP"/>
        </w:rPr>
        <w:t xml:space="preserve"> </w:t>
      </w:r>
    </w:p>
    <w:p w:rsidR="00212BDD" w:rsidRDefault="00212BDD" w:rsidP="00212BDD">
      <w:pPr>
        <w:spacing w:line="360" w:lineRule="auto"/>
        <w:ind w:firstLine="720"/>
        <w:rPr>
          <w:i/>
        </w:rPr>
      </w:pPr>
      <w:r w:rsidRPr="00212BDD">
        <w:rPr>
          <w:i/>
        </w:rPr>
        <w:t>Then they came for me—and there was no one left to speak for me.</w:t>
      </w:r>
    </w:p>
    <w:p w:rsidR="00212BDD" w:rsidRDefault="00212BDD" w:rsidP="00212BDD">
      <w:pPr>
        <w:spacing w:line="360" w:lineRule="auto"/>
        <w:ind w:firstLine="720"/>
      </w:pPr>
      <w:r>
        <w:t>We have all too often been loud when we should have been quiet and quiet when we should have spoken out. And who now will speak for us sinners?</w:t>
      </w:r>
    </w:p>
    <w:p w:rsidR="00212BDD" w:rsidRDefault="00212BDD" w:rsidP="00212BDD">
      <w:pPr>
        <w:spacing w:line="360" w:lineRule="auto"/>
        <w:ind w:firstLine="720"/>
      </w:pPr>
      <w:r>
        <w:t>Impaled upon his royal throne, the King of glory spoke</w:t>
      </w:r>
      <w:r w:rsidR="004D7838">
        <w:t xml:space="preserve"> words</w:t>
      </w:r>
      <w:r>
        <w:t xml:space="preserve"> loud and clear</w:t>
      </w:r>
      <w:r w:rsidR="004D7838">
        <w:t xml:space="preserve">: </w:t>
      </w:r>
      <w:r w:rsidR="004D7838">
        <w:rPr>
          <w:i/>
        </w:rPr>
        <w:t xml:space="preserve">Father, forgive them, for they know not what they do. </w:t>
      </w:r>
      <w:r w:rsidR="004D7838">
        <w:t>Those words are for the Roman centurions, for the Jewish Sanhedrin, for the loud and bloodthirsty crowd. Those</w:t>
      </w:r>
      <w:r w:rsidR="00223645">
        <w:t xml:space="preserve"> words were spoken for you and me, helpless, voiceless sinners.  </w:t>
      </w:r>
    </w:p>
    <w:p w:rsidR="004D7838" w:rsidRDefault="004D7838" w:rsidP="00212BDD">
      <w:pPr>
        <w:spacing w:line="360" w:lineRule="auto"/>
        <w:ind w:firstLine="720"/>
      </w:pPr>
      <w:r>
        <w:t xml:space="preserve">Then he spoke again. He spoke to a man without hope, </w:t>
      </w:r>
      <w:proofErr w:type="gramStart"/>
      <w:r>
        <w:t>who</w:t>
      </w:r>
      <w:proofErr w:type="gramEnd"/>
      <w:r>
        <w:t xml:space="preserve"> had lived his life wickedly and had no chance to redeem himself. This man confessed that he deserved the death he was dying. In his agony, he</w:t>
      </w:r>
      <w:r w:rsidR="00735313">
        <w:t xml:space="preserve"> looked at the cross beside his and read the inscription above the thorn-crowned head, “</w:t>
      </w:r>
      <w:r w:rsidR="00735313" w:rsidRPr="00735313">
        <w:rPr>
          <w:i/>
        </w:rPr>
        <w:t>This is the King of the Jews</w:t>
      </w:r>
      <w:r w:rsidR="00735313">
        <w:t>.” Rather than take it as a joke, he acknowledged his king and dared to ask him, “</w:t>
      </w:r>
      <w:r w:rsidR="00223645" w:rsidRPr="00223645">
        <w:rPr>
          <w:i/>
        </w:rPr>
        <w:t>Jesus</w:t>
      </w:r>
      <w:r w:rsidR="00223645">
        <w:t xml:space="preserve">, </w:t>
      </w:r>
      <w:r w:rsidR="00735313" w:rsidRPr="00735313">
        <w:rPr>
          <w:i/>
        </w:rPr>
        <w:t>Remember me when you come into your kingdom</w:t>
      </w:r>
      <w:r w:rsidR="00735313">
        <w:t>.” And the King responded with confident authority, “</w:t>
      </w:r>
      <w:r w:rsidR="00735313" w:rsidRPr="00735313">
        <w:rPr>
          <w:i/>
        </w:rPr>
        <w:t>Truly I say to you, today you will be with me in Paradise</w:t>
      </w:r>
      <w:r w:rsidR="00735313">
        <w:t xml:space="preserve">.”  This is Jesus’ answer to the crowds’ loud hosanna! “Save us now!” “I will save you now. In fact, today you will be with me in Paradise.” This same word of comfort should resound loudly in our hearts. Repentant faith in Christ our King receives this very same promise. We will be with him in Paradise! </w:t>
      </w:r>
    </w:p>
    <w:p w:rsidR="00A7181E" w:rsidRDefault="00735313" w:rsidP="00212BDD">
      <w:pPr>
        <w:spacing w:line="360" w:lineRule="auto"/>
        <w:ind w:firstLine="720"/>
      </w:pPr>
      <w:r>
        <w:t>Then he spoke again one last time</w:t>
      </w:r>
      <w:r w:rsidR="00A7181E">
        <w:t xml:space="preserve">. Luke says it was loud – </w:t>
      </w:r>
      <w:r w:rsidR="00A7181E">
        <w:rPr>
          <w:i/>
        </w:rPr>
        <w:t>“Then Jesus, calling out with a loud voice, said, ‘Father, into your hands I commit my spirit!”</w:t>
      </w:r>
      <w:r w:rsidR="00A7181E">
        <w:t xml:space="preserve"> Though Jesus had fallen into the </w:t>
      </w:r>
      <w:r w:rsidR="00223645">
        <w:t xml:space="preserve">violent </w:t>
      </w:r>
      <w:r w:rsidR="00A7181E">
        <w:t xml:space="preserve">hands of sinners, had fallen into the </w:t>
      </w:r>
      <w:r w:rsidR="00223645">
        <w:t xml:space="preserve">cunning </w:t>
      </w:r>
      <w:r w:rsidR="00A7181E">
        <w:t>hands of Satan, and was about to fall into the cl</w:t>
      </w:r>
      <w:r w:rsidR="00765017">
        <w:t>awing hands of death, Jesus feared</w:t>
      </w:r>
      <w:r w:rsidR="00A7181E">
        <w:t xml:space="preserve"> no darkness. With </w:t>
      </w:r>
      <w:r w:rsidR="00765017">
        <w:t>that</w:t>
      </w:r>
      <w:r w:rsidR="00A7181E">
        <w:t xml:space="preserve"> last </w:t>
      </w:r>
      <w:r w:rsidR="00765017">
        <w:t>triumphant cry</w:t>
      </w:r>
      <w:r w:rsidR="00A7181E">
        <w:t xml:space="preserve"> he gave himself into the hands that created heaven and earth, the hands that would resurrect his fallen body. This last word is for us too. Baptized into Christ, we call God our Father and we share </w:t>
      </w:r>
      <w:r w:rsidR="00765017">
        <w:t>the</w:t>
      </w:r>
      <w:r w:rsidR="00A7181E">
        <w:t xml:space="preserve"> confidence that we, too</w:t>
      </w:r>
      <w:r w:rsidR="00765017">
        <w:t>,</w:t>
      </w:r>
      <w:r w:rsidR="00A7181E">
        <w:t xml:space="preserve"> shall be raised on the last day. Into God’s hands we commit our spirits, knowing that in those hands no eternal harm can </w:t>
      </w:r>
      <w:r w:rsidR="00765017">
        <w:t>touch</w:t>
      </w:r>
      <w:r w:rsidR="00A7181E">
        <w:t xml:space="preserve"> us. </w:t>
      </w:r>
    </w:p>
    <w:p w:rsidR="00735313" w:rsidRDefault="00A7181E" w:rsidP="00212BDD">
      <w:pPr>
        <w:spacing w:line="360" w:lineRule="auto"/>
        <w:ind w:firstLine="720"/>
      </w:pPr>
      <w:r>
        <w:t xml:space="preserve">The loud sounds of mocking are temporary. The loud voices of thumping politicians and </w:t>
      </w:r>
      <w:r w:rsidR="00765017">
        <w:t>rabble-rousing</w:t>
      </w:r>
      <w:r>
        <w:t xml:space="preserve"> protestors will be forgotten. The loud demands of a selfish people will be </w:t>
      </w:r>
      <w:r w:rsidR="00765017">
        <w:t>hushed</w:t>
      </w:r>
      <w:r>
        <w:t xml:space="preserve">. </w:t>
      </w:r>
      <w:r w:rsidR="00765017">
        <w:t xml:space="preserve">But the silent suffering of the Lamb of God will stand for the ages. The loud words of mercy spoken to us from the cross will be ours forever. The loud sounds of our praises will fill heaven eternally. </w:t>
      </w:r>
    </w:p>
    <w:p w:rsidR="00765017" w:rsidRPr="00A7181E" w:rsidRDefault="00765017" w:rsidP="00212BDD">
      <w:pPr>
        <w:spacing w:line="360" w:lineRule="auto"/>
        <w:ind w:firstLine="720"/>
      </w:pPr>
      <w:r>
        <w:t>So, we pray, “Hosanna! Loud hosanna</w:t>
      </w:r>
      <w:proofErr w:type="gramStart"/>
      <w:r>
        <w:t>!,</w:t>
      </w:r>
      <w:proofErr w:type="gramEnd"/>
      <w:r>
        <w:t xml:space="preserve"> Lord Jesus” AMEN.</w:t>
      </w:r>
    </w:p>
    <w:p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bookmarkStart w:id="0" w:name="_GoBack"/>
      <w:bookmarkEnd w:id="0"/>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3"/>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3B5B"/>
    <w:rsid w:val="00051F6B"/>
    <w:rsid w:val="00115729"/>
    <w:rsid w:val="001D5833"/>
    <w:rsid w:val="00212BDD"/>
    <w:rsid w:val="00223645"/>
    <w:rsid w:val="00245C0B"/>
    <w:rsid w:val="00443B5B"/>
    <w:rsid w:val="004D7838"/>
    <w:rsid w:val="0054743B"/>
    <w:rsid w:val="006832C4"/>
    <w:rsid w:val="00735313"/>
    <w:rsid w:val="00765017"/>
    <w:rsid w:val="00792258"/>
    <w:rsid w:val="00A46578"/>
    <w:rsid w:val="00A7181E"/>
    <w:rsid w:val="00B45ECA"/>
    <w:rsid w:val="00B70DF8"/>
    <w:rsid w:val="00BB571B"/>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108</TotalTime>
  <Pages>3</Pages>
  <Words>1067</Words>
  <Characters>6087</Characters>
  <Application>Microsoft Macintosh Word</Application>
  <DocSecurity>0</DocSecurity>
  <Lines>50</Lines>
  <Paragraphs>14</Paragraphs>
  <ScaleCrop>false</ScaleCrop>
  <Company>Concordia Seminary</Company>
  <LinksUpToDate>false</LinksUpToDate>
  <CharactersWithSpaces>7140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1</cp:revision>
  <dcterms:created xsi:type="dcterms:W3CDTF">2016-03-19T00:04:00Z</dcterms:created>
  <dcterms:modified xsi:type="dcterms:W3CDTF">2016-03-19T02:09:00Z</dcterms:modified>
</cp:coreProperties>
</file>