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BEC1F0" w14:textId="77777777" w:rsidR="00051F6B" w:rsidRDefault="00FE6B83" w:rsidP="00245C0B">
      <w:pPr>
        <w:jc w:val="right"/>
      </w:pPr>
      <w:r>
        <w:t xml:space="preserve">Rev. </w:t>
      </w:r>
      <w:r w:rsidR="0054743B">
        <w:t>Jonathan Crawford</w:t>
      </w:r>
    </w:p>
    <w:p w14:paraId="3F22F346" w14:textId="77777777" w:rsidR="0054743B" w:rsidRDefault="002E1B55" w:rsidP="00245C0B">
      <w:pPr>
        <w:jc w:val="right"/>
      </w:pPr>
      <w:r>
        <w:t>April 16 &amp; 17, 2016</w:t>
      </w:r>
    </w:p>
    <w:p w14:paraId="3ADB8B2A" w14:textId="77777777" w:rsidR="0054743B" w:rsidRDefault="002E1B55" w:rsidP="00245C0B">
      <w:pPr>
        <w:jc w:val="right"/>
      </w:pPr>
      <w:r>
        <w:t>Acts 20:17-35</w:t>
      </w:r>
    </w:p>
    <w:p w14:paraId="13768FB8" w14:textId="77777777" w:rsidR="0054743B" w:rsidRDefault="002E1B55" w:rsidP="00245C0B">
      <w:pPr>
        <w:jc w:val="right"/>
      </w:pPr>
      <w:r>
        <w:t>Beware of Wolves</w:t>
      </w:r>
    </w:p>
    <w:p w14:paraId="467447EE" w14:textId="77777777" w:rsidR="0054743B" w:rsidRDefault="0054743B" w:rsidP="00245C0B">
      <w:pPr>
        <w:jc w:val="right"/>
      </w:pPr>
    </w:p>
    <w:p w14:paraId="75F8573D"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2E1B55">
        <w:t xml:space="preserve">consider today is from Acts 20. I invite you to read along again in your bulletins verses 28-31: </w:t>
      </w:r>
      <w:r w:rsidR="002E1B55" w:rsidRPr="002E1B55">
        <w:rPr>
          <w:rFonts w:ascii="Arial" w:hAnsi="Arial"/>
          <w:b/>
          <w:i/>
          <w:vertAlign w:val="superscript"/>
          <w:lang w:eastAsia="ja-JP"/>
        </w:rPr>
        <w:t>28 </w:t>
      </w:r>
      <w:r w:rsidR="002E1B55" w:rsidRPr="002E1B55">
        <w:rPr>
          <w:i/>
          <w:lang w:eastAsia="ja-JP"/>
        </w:rPr>
        <w:t xml:space="preserve">Pay careful attention to yourselves and to all the flock, in which the Holy Spirit has made you overseers, to care for the church of God, which he obtained with his own blood. </w:t>
      </w:r>
      <w:r w:rsidR="002E1B55" w:rsidRPr="002E1B55">
        <w:rPr>
          <w:rFonts w:ascii="Arial" w:hAnsi="Arial"/>
          <w:b/>
          <w:i/>
          <w:vertAlign w:val="superscript"/>
          <w:lang w:eastAsia="ja-JP"/>
        </w:rPr>
        <w:t>29 </w:t>
      </w:r>
      <w:r w:rsidR="002E1B55" w:rsidRPr="002E1B55">
        <w:rPr>
          <w:i/>
          <w:lang w:eastAsia="ja-JP"/>
        </w:rPr>
        <w:t xml:space="preserve">I know that after my departure fierce wolves will come in among you, not sparing the flock; </w:t>
      </w:r>
      <w:r w:rsidR="002E1B55" w:rsidRPr="002E1B55">
        <w:rPr>
          <w:rFonts w:ascii="Arial" w:hAnsi="Arial"/>
          <w:b/>
          <w:i/>
          <w:vertAlign w:val="superscript"/>
          <w:lang w:eastAsia="ja-JP"/>
        </w:rPr>
        <w:t>30 </w:t>
      </w:r>
      <w:r w:rsidR="002E1B55" w:rsidRPr="002E1B55">
        <w:rPr>
          <w:i/>
          <w:lang w:eastAsia="ja-JP"/>
        </w:rPr>
        <w:t xml:space="preserve">and from among your own selves will arise men speaking twisted things, to draw away the disciples after them. </w:t>
      </w:r>
      <w:r w:rsidR="002E1B55" w:rsidRPr="002E1B55">
        <w:rPr>
          <w:rFonts w:ascii="Arial" w:hAnsi="Arial"/>
          <w:b/>
          <w:i/>
          <w:vertAlign w:val="superscript"/>
          <w:lang w:eastAsia="ja-JP"/>
        </w:rPr>
        <w:t>31 </w:t>
      </w:r>
      <w:r w:rsidR="002E1B55" w:rsidRPr="002E1B55">
        <w:rPr>
          <w:i/>
          <w:lang w:eastAsia="ja-JP"/>
        </w:rPr>
        <w:t xml:space="preserve">Therefore </w:t>
      </w:r>
      <w:proofErr w:type="gramStart"/>
      <w:r w:rsidR="002E1B55" w:rsidRPr="002E1B55">
        <w:rPr>
          <w:i/>
          <w:lang w:eastAsia="ja-JP"/>
        </w:rPr>
        <w:t>be</w:t>
      </w:r>
      <w:proofErr w:type="gramEnd"/>
      <w:r w:rsidR="002E1B55" w:rsidRPr="002E1B55">
        <w:rPr>
          <w:i/>
          <w:lang w:eastAsia="ja-JP"/>
        </w:rPr>
        <w:t xml:space="preserve"> alert, remembering that for three years I did not cease night or day to admonish every one with tears</w:t>
      </w:r>
      <w:r w:rsidRPr="002E1B55">
        <w:rPr>
          <w:i/>
        </w:rPr>
        <w:t>.</w:t>
      </w:r>
    </w:p>
    <w:p w14:paraId="5337C0EF" w14:textId="77777777" w:rsidR="002E1B55" w:rsidRDefault="00B70DF8" w:rsidP="00245C0B">
      <w:pPr>
        <w:spacing w:line="360" w:lineRule="auto"/>
      </w:pPr>
      <w:r>
        <w:tab/>
      </w:r>
      <w:r w:rsidR="002E1B55">
        <w:t xml:space="preserve">Some voices are easily recognizable. </w:t>
      </w:r>
      <w:r w:rsidR="00ED4095">
        <w:t xml:space="preserve">Even if you’re not looking at the TV, you can recognize the voice of James Earl Jones. Whether it’s Star Wars, the Field of Dreams, or the Bell Atlantic commercials, you can always recognize the sound of his voice. Morgan Freeman also has an easily recognized voice. Another voice that we could probably all identify is </w:t>
      </w:r>
      <w:proofErr w:type="spellStart"/>
      <w:r w:rsidR="00ED4095">
        <w:t>Spongebob</w:t>
      </w:r>
      <w:proofErr w:type="spellEnd"/>
      <w:r w:rsidR="00ED4095">
        <w:t xml:space="preserve"> </w:t>
      </w:r>
      <w:proofErr w:type="spellStart"/>
      <w:r w:rsidR="00ED4095">
        <w:t>Squarepants</w:t>
      </w:r>
      <w:proofErr w:type="spellEnd"/>
      <w:r w:rsidR="00ED4095">
        <w:t>. It’s not the most pleasant sounding voice, but we can identify it immediately.</w:t>
      </w:r>
    </w:p>
    <w:p w14:paraId="1CF181BE" w14:textId="77777777" w:rsidR="00A42753" w:rsidRDefault="00ED4095" w:rsidP="002E1B55">
      <w:pPr>
        <w:spacing w:line="360" w:lineRule="auto"/>
        <w:ind w:firstLine="720"/>
      </w:pPr>
      <w:r>
        <w:t>There is another voice that we have all become familiar with, although we have never actually heard it. We all know the voice of Jesus.</w:t>
      </w:r>
      <w:r w:rsidR="002E1B55">
        <w:t xml:space="preserve"> In the Gospel from John we heard Jesus say, </w:t>
      </w:r>
      <w:r w:rsidR="002E1B55" w:rsidRPr="002E1B55">
        <w:t>“</w:t>
      </w:r>
      <w:r w:rsidR="002E1B55" w:rsidRPr="002E1B55">
        <w:rPr>
          <w:i/>
        </w:rPr>
        <w:t>My sheep hear my voice, and I know them, and they follow me. I give them eternal life and they will never perish, and no one will snatch them out of my hand</w:t>
      </w:r>
      <w:r w:rsidR="002E1B55" w:rsidRPr="002E1B55">
        <w:t>.”</w:t>
      </w:r>
      <w:r w:rsidR="002E1B55">
        <w:t xml:space="preserve"> </w:t>
      </w:r>
      <w:r>
        <w:t>How are we supposed to know Jesus’ voice if we’ve never heard him speak? We don’t have a recording of him talking</w:t>
      </w:r>
      <w:r w:rsidR="00A42753">
        <w:t>! We’ve come to know the voice of our shepherd as he speaks to us in Scripture. We hear him speak to us through the mouths of his called representatives</w:t>
      </w:r>
      <w:r w:rsidR="007167A3">
        <w:t>, through pastors</w:t>
      </w:r>
      <w:r w:rsidR="00A42753">
        <w:t xml:space="preserve">. We have heard the Good Shepherd say to </w:t>
      </w:r>
      <w:r w:rsidR="007167A3">
        <w:t xml:space="preserve">each of </w:t>
      </w:r>
      <w:r w:rsidR="00A42753">
        <w:t xml:space="preserve">us, </w:t>
      </w:r>
      <w:r w:rsidR="00A42753">
        <w:rPr>
          <w:i/>
        </w:rPr>
        <w:t>“I baptize you</w:t>
      </w:r>
      <w:r w:rsidR="00A42753">
        <w:t>.” Through the pastor’s mouth, Jesus says to us every week, “</w:t>
      </w:r>
      <w:r w:rsidR="00A42753">
        <w:rPr>
          <w:i/>
        </w:rPr>
        <w:t>I forgive you all your sins.”</w:t>
      </w:r>
      <w:r w:rsidR="00A42753">
        <w:t xml:space="preserve"> At the table, we hear the voice of Jesus say, “</w:t>
      </w:r>
      <w:r w:rsidR="00A42753">
        <w:rPr>
          <w:i/>
        </w:rPr>
        <w:t>Take eat, this is my body…drink of it all of you. This cup is the new testament in my blood.”</w:t>
      </w:r>
      <w:r w:rsidR="00A42753">
        <w:t xml:space="preserve"> We hear him speak in all the words given to us in the Bible. In the Church’s gathering together, we not only read but we hear the words of our God. We are his sheep, his precious flock, and we have come to know and recognize the voice of our Good Shepherd.</w:t>
      </w:r>
    </w:p>
    <w:p w14:paraId="780B2598" w14:textId="77777777" w:rsidR="00DB6EEA" w:rsidRDefault="00A42753" w:rsidP="00DB6EEA">
      <w:pPr>
        <w:spacing w:line="360" w:lineRule="auto"/>
        <w:ind w:firstLine="720"/>
      </w:pPr>
      <w:r>
        <w:t xml:space="preserve">But sheep have a natural enemy: the wolf. In the reading from Acts, Paul was addressing the pastors of the Ephesian church, </w:t>
      </w:r>
      <w:r w:rsidR="009E1825">
        <w:t>the shepherds</w:t>
      </w:r>
      <w:r>
        <w:t xml:space="preserve">. He warned that after he left, fierce wolves would come among them, not sparing the flock. Indeed, when wolves prey on sheep, they often do not spare a single sheep. Wolves exhibit a behavior called “surplus killing.” If they come upon easy prey, they kill more than they need to eat and store the rest for a later time, in case food becomes scarce. </w:t>
      </w:r>
      <w:r w:rsidR="004E414F">
        <w:t>Paul warned them – the wolves are coming. He said, “They will come among you…they will come from yourselves…they will not spare the flock…their weapon is their speech…and their goal is to draw disciples away after them.”</w:t>
      </w:r>
    </w:p>
    <w:p w14:paraId="5EAE34AC" w14:textId="77777777" w:rsidR="00DB6EEA" w:rsidRDefault="004E414F" w:rsidP="00DB6EEA">
      <w:pPr>
        <w:spacing w:line="360" w:lineRule="auto"/>
        <w:ind w:firstLine="720"/>
      </w:pPr>
      <w:r>
        <w:lastRenderedPageBreak/>
        <w:t xml:space="preserve">It is clear that the “wolves” Paul warns about are false teachers. They will come speaking twisted things. </w:t>
      </w:r>
      <w:r w:rsidR="00DB6EEA">
        <w:t xml:space="preserve">False teachers try to disguise their voices. They sound very much like Jesus but they aren’t. One must listen very carefully to what they say. The Ephesians thought they knew Jesus’ voice pretty well. They didn’t think they could fall prey to these wolves. They were confident that they could tell apart what was really Jesus and what was just an imitation. But </w:t>
      </w:r>
      <w:r w:rsidR="009E1825">
        <w:t>listen to</w:t>
      </w:r>
      <w:r w:rsidR="00DB6EEA">
        <w:t xml:space="preserve"> what our Lord had to say to the Ephesian chu</w:t>
      </w:r>
      <w:r w:rsidR="007167A3">
        <w:t>rch in</w:t>
      </w:r>
      <w:r w:rsidR="009E1825">
        <w:t xml:space="preserve"> Revelation chapter 2:</w:t>
      </w:r>
      <w:r w:rsidR="00DB6EEA" w:rsidRPr="00DB6EEA">
        <w:rPr>
          <w:i/>
        </w:rPr>
        <w:t xml:space="preserve">“‘I know your works, your toil and your patient endurance, and how you cannot bear with those who are evil, but have tested those who call themselves apostles and are not, and found them to be false. </w:t>
      </w:r>
      <w:r w:rsidR="00DB6EEA" w:rsidRPr="00DB6EEA">
        <w:rPr>
          <w:b/>
          <w:bCs/>
          <w:i/>
        </w:rPr>
        <w:t>3 </w:t>
      </w:r>
      <w:r w:rsidR="00DB6EEA" w:rsidRPr="00DB6EEA">
        <w:rPr>
          <w:i/>
        </w:rPr>
        <w:t xml:space="preserve">I know you are enduring patiently and bearing up for my name's sake, and you have not grown weary. </w:t>
      </w:r>
      <w:r w:rsidR="00DB6EEA" w:rsidRPr="00DB6EEA">
        <w:rPr>
          <w:b/>
          <w:bCs/>
          <w:i/>
        </w:rPr>
        <w:t>4 </w:t>
      </w:r>
      <w:r w:rsidR="00DB6EEA" w:rsidRPr="00DB6EEA">
        <w:rPr>
          <w:i/>
        </w:rPr>
        <w:t xml:space="preserve">But I have this against </w:t>
      </w:r>
      <w:proofErr w:type="gramStart"/>
      <w:r w:rsidR="00DB6EEA" w:rsidRPr="00DB6EEA">
        <w:rPr>
          <w:i/>
        </w:rPr>
        <w:t>you, that</w:t>
      </w:r>
      <w:proofErr w:type="gramEnd"/>
      <w:r w:rsidR="00DB6EEA" w:rsidRPr="00DB6EEA">
        <w:rPr>
          <w:i/>
        </w:rPr>
        <w:t xml:space="preserve"> you have abandoned the love you had at first. </w:t>
      </w:r>
      <w:r w:rsidR="00DB6EEA" w:rsidRPr="00DB6EEA">
        <w:rPr>
          <w:b/>
          <w:bCs/>
          <w:i/>
        </w:rPr>
        <w:t>5 </w:t>
      </w:r>
      <w:r w:rsidR="00DB6EEA" w:rsidRPr="00DB6EEA">
        <w:rPr>
          <w:i/>
        </w:rPr>
        <w:t>Remember therefore from where you have fallen; repent, and do the works you did at first. If not, I will come to you and remove your lampstand from its place, unless you repent.</w:t>
      </w:r>
      <w:r w:rsidR="00DB6EEA">
        <w:t xml:space="preserve"> </w:t>
      </w:r>
    </w:p>
    <w:p w14:paraId="5C279F72" w14:textId="77777777" w:rsidR="004E414F" w:rsidRDefault="00DB6EEA" w:rsidP="00DB6EEA">
      <w:pPr>
        <w:spacing w:line="360" w:lineRule="auto"/>
        <w:ind w:firstLine="720"/>
      </w:pPr>
      <w:r>
        <w:t xml:space="preserve">Apparently in their zealousness for pure doctrine, the Ephesians had neglected the Lord’s command to love one another as he loved them. When this happens, the wolves still win! </w:t>
      </w:r>
      <w:r w:rsidR="007167A3">
        <w:t>False teachers can wither become so focused</w:t>
      </w:r>
      <w:r>
        <w:t xml:space="preserve"> on doctrine that we forget to put faith into action or </w:t>
      </w:r>
      <w:r w:rsidR="007167A3">
        <w:t>they</w:t>
      </w:r>
      <w:r>
        <w:t xml:space="preserve"> can become so concerned with being loving that we forget what we believe. Either path </w:t>
      </w:r>
      <w:r w:rsidR="007167A3">
        <w:t>leads to the wolf’s den</w:t>
      </w:r>
      <w:r>
        <w:t xml:space="preserve">. </w:t>
      </w:r>
    </w:p>
    <w:p w14:paraId="771CC701" w14:textId="77777777" w:rsidR="001D47BA" w:rsidRDefault="001D47BA" w:rsidP="00DB6EEA">
      <w:pPr>
        <w:spacing w:line="360" w:lineRule="auto"/>
        <w:ind w:firstLine="720"/>
      </w:pPr>
      <w:r>
        <w:t>The Church must still be on watch for wolves today. There are alluring voices that come to us from outside the church. There is the voice of Islam, whose influence is steadily increasing</w:t>
      </w:r>
      <w:r w:rsidR="009E1825">
        <w:t xml:space="preserve"> in the world</w:t>
      </w:r>
      <w:r>
        <w:t xml:space="preserve">. There </w:t>
      </w:r>
      <w:r w:rsidR="007167A3">
        <w:t>are</w:t>
      </w:r>
      <w:r>
        <w:t xml:space="preserve"> the voice</w:t>
      </w:r>
      <w:r w:rsidR="007167A3">
        <w:t>s of new age spiritualties</w:t>
      </w:r>
      <w:r>
        <w:t xml:space="preserve">, </w:t>
      </w:r>
      <w:r w:rsidR="007167A3">
        <w:t>which</w:t>
      </w:r>
      <w:r>
        <w:t xml:space="preserve"> </w:t>
      </w:r>
      <w:r w:rsidR="007167A3">
        <w:t>try</w:t>
      </w:r>
      <w:r>
        <w:t xml:space="preserve"> to convince us </w:t>
      </w:r>
      <w:r w:rsidR="009E1825">
        <w:t>we</w:t>
      </w:r>
      <w:r>
        <w:t xml:space="preserve"> don’t need the church, </w:t>
      </w:r>
      <w:r w:rsidR="009E1825">
        <w:t>we</w:t>
      </w:r>
      <w:r>
        <w:t xml:space="preserve"> don’t need organized religion, ultimately, </w:t>
      </w:r>
      <w:proofErr w:type="gramStart"/>
      <w:r w:rsidR="007167A3">
        <w:t>that</w:t>
      </w:r>
      <w:proofErr w:type="gramEnd"/>
      <w:r w:rsidR="007167A3">
        <w:t xml:space="preserve"> </w:t>
      </w:r>
      <w:r w:rsidR="009E1825">
        <w:t>we</w:t>
      </w:r>
      <w:r>
        <w:t xml:space="preserve"> don’t need Jesus</w:t>
      </w:r>
      <w:r w:rsidR="007167A3">
        <w:t xml:space="preserve"> to be spiritually fulfilled</w:t>
      </w:r>
      <w:r>
        <w:t xml:space="preserve">. There are voices that sound dangerously close to the voice of Jesus who in reality serve a different god. Jehovah’s Witnesses and Mormons are usually very friendly, and they use a lot of the same words we use – Bible, Jesus, Lord, </w:t>
      </w:r>
      <w:r w:rsidR="007167A3">
        <w:t>Salvation</w:t>
      </w:r>
      <w:r>
        <w:t xml:space="preserve">, </w:t>
      </w:r>
      <w:proofErr w:type="gramStart"/>
      <w:r>
        <w:t>God</w:t>
      </w:r>
      <w:proofErr w:type="gramEnd"/>
      <w:r>
        <w:t xml:space="preserve">. Christians, listen carefully. This is not the voice of your shepherd!  </w:t>
      </w:r>
    </w:p>
    <w:p w14:paraId="260B7577" w14:textId="77777777" w:rsidR="001D47BA" w:rsidRDefault="001D47BA" w:rsidP="00DB6EEA">
      <w:pPr>
        <w:spacing w:line="360" w:lineRule="auto"/>
        <w:ind w:firstLine="720"/>
      </w:pPr>
      <w:r>
        <w:t>Then there are the wolves that Paul warned would come from within. Christians, our own brothers and sisters but their words are not those of Jesus. There are the Jo</w:t>
      </w:r>
      <w:r w:rsidR="00481C26">
        <w:t xml:space="preserve">el </w:t>
      </w:r>
      <w:proofErr w:type="spellStart"/>
      <w:r w:rsidR="00481C26">
        <w:t>Osteens</w:t>
      </w:r>
      <w:proofErr w:type="spellEnd"/>
      <w:r w:rsidR="00481C26">
        <w:t xml:space="preserve"> with their feel-good, health, wealth, and prosperity preaching devoid of the message of Jesus Christ. Jesus did not come preaching happiness and success but “</w:t>
      </w:r>
      <w:r w:rsidR="00481C26">
        <w:rPr>
          <w:i/>
        </w:rPr>
        <w:t>Repent and believe the gospel!”</w:t>
      </w:r>
      <w:r w:rsidR="00481C26">
        <w:t xml:space="preserve"> Beware. There are the TV and radio preachers who are usually excellent speakers…but what are they saying? Beware. There are those who claim, “God told me to do this…God wanted me to tell you this…God laid it on my heart that we should…” Beware! In the last two years there has been a slew of Christian themed movies – God’s Not Dead, Noah, Heaven is For Real, Risen, </w:t>
      </w:r>
      <w:proofErr w:type="gramStart"/>
      <w:r w:rsidR="00481C26">
        <w:t>Miracles</w:t>
      </w:r>
      <w:proofErr w:type="gramEnd"/>
      <w:r w:rsidR="00481C26">
        <w:t xml:space="preserve"> from Heaven. Just because </w:t>
      </w:r>
      <w:proofErr w:type="gramStart"/>
      <w:r w:rsidR="00481C26">
        <w:t>the film is made by Christians</w:t>
      </w:r>
      <w:proofErr w:type="gramEnd"/>
      <w:r w:rsidR="00481C26">
        <w:t xml:space="preserve">, just because it deals with an important topic, doesn’t always mean it teaches what Jesus </w:t>
      </w:r>
      <w:r w:rsidR="007167A3">
        <w:t>taught</w:t>
      </w:r>
      <w:r w:rsidR="00481C26">
        <w:t xml:space="preserve">. Beware. I’m not saying all these things are 100% bad all the time. Can there be good Christian films or </w:t>
      </w:r>
      <w:r w:rsidR="00AE5C95">
        <w:t>can preachers on TV say good things</w:t>
      </w:r>
      <w:r w:rsidR="00481C26">
        <w:t>? Sure! But we need to listen carefully for the voice of our Shepherd. Even when it comes to listening to Missouri Synod</w:t>
      </w:r>
      <w:r w:rsidR="007167A3">
        <w:t xml:space="preserve"> Lutheran</w:t>
      </w:r>
      <w:r w:rsidR="00481C26">
        <w:t xml:space="preserve"> pastors! Can even we in the LCMS be led astray? Absolutely. But weigh everything you hear against what we know to be true from God’s Word! Also, sometimes it’s not what is said that’s the problem but what is </w:t>
      </w:r>
      <w:r w:rsidR="00481C26">
        <w:rPr>
          <w:i/>
        </w:rPr>
        <w:t>not</w:t>
      </w:r>
      <w:r w:rsidR="00481C26">
        <w:t xml:space="preserve"> said! Yes, we believe in promoting peace and justice. Yes, we believe you should love your neighbor as yourself. Yes, we believe it is important to take care of the earth…but none of these things is the Gospel. Beware.</w:t>
      </w:r>
    </w:p>
    <w:p w14:paraId="20A612B3" w14:textId="77777777" w:rsidR="0040067B" w:rsidRDefault="00481C26" w:rsidP="0040067B">
      <w:pPr>
        <w:spacing w:line="360" w:lineRule="auto"/>
        <w:ind w:firstLine="720"/>
      </w:pPr>
      <w:r>
        <w:t>Beware of wolves…but do not be afraid of them. You are the flock of Jesus. You and I are his sheep. Paul reminds us what price Jesus paid to obtain us.</w:t>
      </w:r>
      <w:r w:rsidR="0040067B">
        <w:t xml:space="preserve"> It wasn’t easy and it wasn’t cheap. Jesus paid for you with his own blood. In the eyes of Jesus, you are worth dying for. Having gone through death to redeem our lives</w:t>
      </w:r>
      <w:r w:rsidR="00BC35EC">
        <w:t xml:space="preserve"> from sin, death, and hell</w:t>
      </w:r>
      <w:bookmarkStart w:id="0" w:name="_GoBack"/>
      <w:bookmarkEnd w:id="0"/>
      <w:r w:rsidR="0040067B">
        <w:t xml:space="preserve">, he will not easily give us up to the ravenous wolves. </w:t>
      </w:r>
      <w:r w:rsidR="0040067B" w:rsidRPr="0040067B">
        <w:rPr>
          <w:i/>
        </w:rPr>
        <w:t>My sheep hear my voice, and I know them, and they follow me. I give them eternal life and they will never perish, and no one will snatch them out of my hand.</w:t>
      </w:r>
      <w:r w:rsidR="0040067B">
        <w:t xml:space="preserve"> Sure, we can wander from Jesus. The Gospel is not forced on anyone. But nobody can steal us away from our Shepherd. He is stronger than the wolf. He has defanged the prince of wolves. We are safe with Jesus. We know his voice. He knows us and we </w:t>
      </w:r>
      <w:r w:rsidR="00AE5C95">
        <w:t>follow</w:t>
      </w:r>
      <w:r w:rsidR="0040067B">
        <w:t xml:space="preserve"> him. And he will lead us to wonderful things. </w:t>
      </w:r>
    </w:p>
    <w:p w14:paraId="1E2826E9" w14:textId="77777777" w:rsidR="0040067B" w:rsidRPr="009E1825" w:rsidRDefault="0040067B" w:rsidP="0040067B">
      <w:pPr>
        <w:spacing w:line="360" w:lineRule="auto"/>
        <w:ind w:firstLine="720"/>
      </w:pPr>
      <w:r>
        <w:t>Hear</w:t>
      </w:r>
      <w:r w:rsidR="00AE5C95">
        <w:t xml:space="preserve"> again</w:t>
      </w:r>
      <w:r>
        <w:t xml:space="preserve"> what our Shepherd says to us in</w:t>
      </w:r>
      <w:r w:rsidR="00AE5C95">
        <w:t xml:space="preserve"> today’s reading from</w:t>
      </w:r>
      <w:r>
        <w:t xml:space="preserve"> Revelation</w:t>
      </w:r>
      <w:r w:rsidR="00AE5C95">
        <w:t xml:space="preserve"> chapter 7</w:t>
      </w:r>
      <w:r>
        <w:t xml:space="preserve">: </w:t>
      </w:r>
      <w:r>
        <w:rPr>
          <w:i/>
        </w:rPr>
        <w:t>[You]</w:t>
      </w:r>
      <w:r w:rsidRPr="0040067B">
        <w:rPr>
          <w:i/>
        </w:rPr>
        <w:t xml:space="preserve"> have washed </w:t>
      </w:r>
      <w:r>
        <w:rPr>
          <w:i/>
        </w:rPr>
        <w:t>[your]</w:t>
      </w:r>
      <w:r w:rsidRPr="0040067B">
        <w:rPr>
          <w:i/>
        </w:rPr>
        <w:t xml:space="preserve"> robes and made them white in the blood of the Lamb. “Therefore </w:t>
      </w:r>
      <w:r w:rsidR="009E1825">
        <w:rPr>
          <w:i/>
        </w:rPr>
        <w:t>[you will be]</w:t>
      </w:r>
      <w:r w:rsidRPr="0040067B">
        <w:rPr>
          <w:i/>
        </w:rPr>
        <w:t xml:space="preserve"> before the throne of God, and serve him day and night in his temple; </w:t>
      </w:r>
      <w:r w:rsidR="009E1825">
        <w:rPr>
          <w:i/>
        </w:rPr>
        <w:t>...</w:t>
      </w:r>
      <w:r w:rsidRPr="0040067B">
        <w:rPr>
          <w:i/>
        </w:rPr>
        <w:t xml:space="preserve">For the Lamb in the midst of the throne will be </w:t>
      </w:r>
      <w:r w:rsidR="009E1825">
        <w:rPr>
          <w:i/>
        </w:rPr>
        <w:t>[your]</w:t>
      </w:r>
      <w:r w:rsidRPr="0040067B">
        <w:rPr>
          <w:i/>
        </w:rPr>
        <w:t xml:space="preserve"> shepherd, and he will guide </w:t>
      </w:r>
      <w:r w:rsidR="009E1825">
        <w:rPr>
          <w:i/>
        </w:rPr>
        <w:t>[you]</w:t>
      </w:r>
      <w:r w:rsidRPr="0040067B">
        <w:rPr>
          <w:i/>
        </w:rPr>
        <w:t xml:space="preserve"> to springs of living water, and God will wipe away every tear from </w:t>
      </w:r>
      <w:r w:rsidR="009E1825">
        <w:rPr>
          <w:i/>
        </w:rPr>
        <w:t>[your]</w:t>
      </w:r>
      <w:r w:rsidRPr="0040067B">
        <w:rPr>
          <w:i/>
        </w:rPr>
        <w:t xml:space="preserve"> eyes.</w:t>
      </w:r>
      <w:r w:rsidR="009E1825">
        <w:rPr>
          <w:i/>
        </w:rPr>
        <w:t xml:space="preserve"> </w:t>
      </w:r>
      <w:r w:rsidR="009E1825">
        <w:t>AMEN.</w:t>
      </w:r>
    </w:p>
    <w:p w14:paraId="05696FDF"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66E307" w14:textId="77777777" w:rsidR="007167A3" w:rsidRDefault="007167A3" w:rsidP="002E1B55">
      <w:r>
        <w:separator/>
      </w:r>
    </w:p>
  </w:endnote>
  <w:endnote w:type="continuationSeparator" w:id="0">
    <w:p w14:paraId="0383631C" w14:textId="77777777" w:rsidR="007167A3" w:rsidRDefault="007167A3" w:rsidP="002E1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F56C78" w14:textId="77777777" w:rsidR="007167A3" w:rsidRDefault="007167A3" w:rsidP="002E1B55">
      <w:r>
        <w:separator/>
      </w:r>
    </w:p>
  </w:footnote>
  <w:footnote w:type="continuationSeparator" w:id="0">
    <w:p w14:paraId="04293A59" w14:textId="77777777" w:rsidR="007167A3" w:rsidRDefault="007167A3" w:rsidP="002E1B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32E52E4"/>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B55"/>
    <w:rsid w:val="00051F6B"/>
    <w:rsid w:val="00115729"/>
    <w:rsid w:val="001D47BA"/>
    <w:rsid w:val="00245C0B"/>
    <w:rsid w:val="002E1B55"/>
    <w:rsid w:val="0040067B"/>
    <w:rsid w:val="00481C26"/>
    <w:rsid w:val="004E414F"/>
    <w:rsid w:val="0054743B"/>
    <w:rsid w:val="007167A3"/>
    <w:rsid w:val="009E1825"/>
    <w:rsid w:val="00A42753"/>
    <w:rsid w:val="00AE5C95"/>
    <w:rsid w:val="00B45ECA"/>
    <w:rsid w:val="00B70DF8"/>
    <w:rsid w:val="00BC35EC"/>
    <w:rsid w:val="00DB6EEA"/>
    <w:rsid w:val="00ED4095"/>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35A9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DB6EEA"/>
    <w:pPr>
      <w:keepNext/>
      <w:numPr>
        <w:numId w:val="1"/>
      </w:numPr>
      <w:contextualSpacing/>
      <w:outlineLvl w:val="0"/>
    </w:pPr>
    <w:rPr>
      <w:rFonts w:ascii="Verdana" w:hAnsi="Verdana"/>
    </w:rPr>
  </w:style>
  <w:style w:type="paragraph" w:styleId="NoteLevel2">
    <w:name w:val="Note Level 2"/>
    <w:basedOn w:val="Normal"/>
    <w:uiPriority w:val="99"/>
    <w:unhideWhenUsed/>
    <w:rsid w:val="00DB6EEA"/>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DB6EEA"/>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DB6EEA"/>
    <w:pPr>
      <w:keepNext/>
      <w:numPr>
        <w:ilvl w:val="3"/>
        <w:numId w:val="1"/>
      </w:numPr>
      <w:contextualSpacing/>
      <w:outlineLvl w:val="3"/>
    </w:pPr>
    <w:rPr>
      <w:rFonts w:ascii="Verdana" w:hAnsi="Verdana"/>
    </w:rPr>
  </w:style>
  <w:style w:type="paragraph" w:styleId="NoteLevel5">
    <w:name w:val="Note Level 5"/>
    <w:basedOn w:val="Normal"/>
    <w:uiPriority w:val="99"/>
    <w:unhideWhenUsed/>
    <w:rsid w:val="00DB6EEA"/>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DB6EEA"/>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DB6EEA"/>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DB6EEA"/>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DB6EEA"/>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DB6EEA"/>
    <w:pPr>
      <w:keepNext/>
      <w:numPr>
        <w:numId w:val="1"/>
      </w:numPr>
      <w:contextualSpacing/>
      <w:outlineLvl w:val="0"/>
    </w:pPr>
    <w:rPr>
      <w:rFonts w:ascii="Verdana" w:hAnsi="Verdana"/>
    </w:rPr>
  </w:style>
  <w:style w:type="paragraph" w:styleId="NoteLevel2">
    <w:name w:val="Note Level 2"/>
    <w:basedOn w:val="Normal"/>
    <w:uiPriority w:val="99"/>
    <w:unhideWhenUsed/>
    <w:rsid w:val="00DB6EEA"/>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DB6EEA"/>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DB6EEA"/>
    <w:pPr>
      <w:keepNext/>
      <w:numPr>
        <w:ilvl w:val="3"/>
        <w:numId w:val="1"/>
      </w:numPr>
      <w:contextualSpacing/>
      <w:outlineLvl w:val="3"/>
    </w:pPr>
    <w:rPr>
      <w:rFonts w:ascii="Verdana" w:hAnsi="Verdana"/>
    </w:rPr>
  </w:style>
  <w:style w:type="paragraph" w:styleId="NoteLevel5">
    <w:name w:val="Note Level 5"/>
    <w:basedOn w:val="Normal"/>
    <w:uiPriority w:val="99"/>
    <w:unhideWhenUsed/>
    <w:rsid w:val="00DB6EEA"/>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DB6EEA"/>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DB6EEA"/>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DB6EEA"/>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DB6EEA"/>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112</TotalTime>
  <Pages>3</Pages>
  <Words>1250</Words>
  <Characters>7127</Characters>
  <Application>Microsoft Macintosh Word</Application>
  <DocSecurity>0</DocSecurity>
  <Lines>59</Lines>
  <Paragraphs>16</Paragraphs>
  <ScaleCrop>false</ScaleCrop>
  <Company>Concordia Seminary</Company>
  <LinksUpToDate>false</LinksUpToDate>
  <CharactersWithSpaces>8361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2016-04-16T16:44:00Z</dcterms:created>
  <dcterms:modified xsi:type="dcterms:W3CDTF">2016-04-16T20:46:00Z</dcterms:modified>
</cp:coreProperties>
</file>