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446494" w14:textId="77777777" w:rsidR="00051F6B" w:rsidRPr="00335452" w:rsidRDefault="00FE6B83" w:rsidP="00245C0B">
      <w:pPr>
        <w:jc w:val="right"/>
      </w:pPr>
      <w:r w:rsidRPr="00335452">
        <w:t xml:space="preserve">Rev. </w:t>
      </w:r>
      <w:r w:rsidR="0054743B" w:rsidRPr="00335452">
        <w:t>Jonathan Crawford</w:t>
      </w:r>
    </w:p>
    <w:p w14:paraId="5FD364F8" w14:textId="77777777" w:rsidR="0054743B" w:rsidRPr="00335452" w:rsidRDefault="0019203E" w:rsidP="00245C0B">
      <w:pPr>
        <w:jc w:val="right"/>
      </w:pPr>
      <w:r w:rsidRPr="00335452">
        <w:t>The Feast of Ss. Philip and James, Confirmation Sunday</w:t>
      </w:r>
    </w:p>
    <w:p w14:paraId="4BD56AD0" w14:textId="77777777" w:rsidR="0054743B" w:rsidRPr="00335452" w:rsidRDefault="0019203E" w:rsidP="00245C0B">
      <w:pPr>
        <w:jc w:val="right"/>
      </w:pPr>
      <w:r w:rsidRPr="00335452">
        <w:t>Ephesians 2:19-22</w:t>
      </w:r>
    </w:p>
    <w:p w14:paraId="556F9CE8" w14:textId="77777777" w:rsidR="0054743B" w:rsidRPr="00335452" w:rsidRDefault="0019203E" w:rsidP="00245C0B">
      <w:pPr>
        <w:jc w:val="right"/>
      </w:pPr>
      <w:r w:rsidRPr="00335452">
        <w:t>Membership</w:t>
      </w:r>
    </w:p>
    <w:p w14:paraId="35E346F9" w14:textId="77777777" w:rsidR="0054743B" w:rsidRPr="00335452" w:rsidRDefault="0054743B" w:rsidP="00245C0B">
      <w:pPr>
        <w:jc w:val="right"/>
      </w:pPr>
    </w:p>
    <w:p w14:paraId="6B269E5D" w14:textId="77777777" w:rsidR="0054743B" w:rsidRPr="00335452" w:rsidRDefault="00115729" w:rsidP="00245C0B">
      <w:pPr>
        <w:spacing w:line="360" w:lineRule="auto"/>
      </w:pPr>
      <w:r w:rsidRPr="00335452">
        <w:tab/>
        <w:t xml:space="preserve">Grace, mercy and peace be to you from God our Father and from our Lord and Savior Jesus Christ. Amen. The word of God that we </w:t>
      </w:r>
      <w:r w:rsidR="0019203E" w:rsidRPr="00335452">
        <w:t>consider today is from Paul’s letter to the Ephesians:</w:t>
      </w:r>
      <w:r w:rsidR="0019203E" w:rsidRPr="00335452">
        <w:rPr>
          <w:i/>
        </w:rPr>
        <w:t xml:space="preserve"> </w:t>
      </w:r>
      <w:r w:rsidR="0019203E" w:rsidRPr="00335452">
        <w:rPr>
          <w:i/>
          <w:lang w:eastAsia="ja-JP"/>
        </w:rPr>
        <w:t>So then you are no longer strangers and aliens, but you are fellow citizens with the saints and members of the household of God,</w:t>
      </w:r>
      <w:r w:rsidR="0019203E" w:rsidRPr="00335452">
        <w:rPr>
          <w:rFonts w:ascii="Arial" w:hAnsi="Arial"/>
          <w:b/>
          <w:i/>
          <w:vertAlign w:val="superscript"/>
          <w:lang w:eastAsia="ja-JP"/>
        </w:rPr>
        <w:t> </w:t>
      </w:r>
      <w:r w:rsidR="0019203E" w:rsidRPr="00335452">
        <w:rPr>
          <w:i/>
          <w:lang w:eastAsia="ja-JP"/>
        </w:rPr>
        <w:t>built on the foundation of the apostles and prophets, Christ Jesus himself being the cornerstone,</w:t>
      </w:r>
      <w:r w:rsidR="0019203E" w:rsidRPr="00335452">
        <w:rPr>
          <w:rFonts w:ascii="Arial" w:hAnsi="Arial"/>
          <w:b/>
          <w:i/>
          <w:vertAlign w:val="superscript"/>
          <w:lang w:eastAsia="ja-JP"/>
        </w:rPr>
        <w:t> </w:t>
      </w:r>
      <w:r w:rsidR="0019203E" w:rsidRPr="00335452">
        <w:rPr>
          <w:i/>
          <w:lang w:eastAsia="ja-JP"/>
        </w:rPr>
        <w:t>in whom the whole structure, being joined together, grows into a holy temple in the Lord</w:t>
      </w:r>
      <w:r w:rsidRPr="00335452">
        <w:rPr>
          <w:i/>
        </w:rPr>
        <w:t>.</w:t>
      </w:r>
    </w:p>
    <w:p w14:paraId="439642CE" w14:textId="5C0916F9" w:rsidR="0019203E" w:rsidRPr="00335452" w:rsidRDefault="0019203E" w:rsidP="00245C0B">
      <w:pPr>
        <w:spacing w:line="360" w:lineRule="auto"/>
      </w:pPr>
      <w:r w:rsidRPr="00335452">
        <w:tab/>
        <w:t xml:space="preserve">Members is what Paul calls the Christians in Ephesus; members of the household of God. This was something entirely new to them because they were not Jews. They were never part of God’s holy people but they believed in Jesus and now all of a sudden they </w:t>
      </w:r>
      <w:r w:rsidR="006D6CE6" w:rsidRPr="00335452">
        <w:t>could be</w:t>
      </w:r>
      <w:r w:rsidRPr="00335452">
        <w:t xml:space="preserve"> members of that holy people! </w:t>
      </w:r>
    </w:p>
    <w:p w14:paraId="768DBDC3" w14:textId="3CC61530" w:rsidR="00CD7E71" w:rsidRPr="00335452" w:rsidRDefault="0019203E" w:rsidP="00245C0B">
      <w:pPr>
        <w:spacing w:line="360" w:lineRule="auto"/>
      </w:pPr>
      <w:r w:rsidRPr="00335452">
        <w:tab/>
        <w:t xml:space="preserve">What does it mean for us to be “members” of this holy people? What does it mean to be “members” of the church? If you were to ask </w:t>
      </w:r>
      <w:r w:rsidR="00CD7E71" w:rsidRPr="00335452">
        <w:t xml:space="preserve">people what it means to be a member of the church, some might say, “Well, my name is on a list in the church office” Is that what it means to be a member of the church? </w:t>
      </w:r>
      <w:r w:rsidR="00B14E40" w:rsidRPr="00335452">
        <w:t>God could care less about your name written in the church directory. Is it written in the Book of Life?</w:t>
      </w:r>
      <w:r w:rsidR="00CD7E71" w:rsidRPr="00335452">
        <w:t xml:space="preserve"> </w:t>
      </w:r>
    </w:p>
    <w:p w14:paraId="36B5D561" w14:textId="0E55ABC9" w:rsidR="00B14E40" w:rsidRPr="00335452" w:rsidRDefault="00CD7E71" w:rsidP="00245C0B">
      <w:pPr>
        <w:spacing w:line="360" w:lineRule="auto"/>
      </w:pPr>
      <w:r w:rsidRPr="00335452">
        <w:tab/>
        <w:t>So what does membership mean? Ask someone else and they might say, “Well, there are different levels of membership. First y</w:t>
      </w:r>
      <w:r w:rsidR="00B14E40" w:rsidRPr="00335452">
        <w:t>ou’re a baptized member, then you can advance to</w:t>
      </w:r>
      <w:r w:rsidRPr="00335452">
        <w:t xml:space="preserve"> </w:t>
      </w:r>
      <w:r w:rsidR="00B14E40" w:rsidRPr="00335452">
        <w:t xml:space="preserve">become </w:t>
      </w:r>
      <w:r w:rsidR="002D2087">
        <w:t xml:space="preserve">a confirmed member, then </w:t>
      </w:r>
      <w:r w:rsidRPr="00335452">
        <w:t>a communicant member, and then a voting member</w:t>
      </w:r>
      <w:r w:rsidR="00B14E40" w:rsidRPr="00335452">
        <w:t xml:space="preserve">…that’s when you’re </w:t>
      </w:r>
      <w:r w:rsidR="00B14E40" w:rsidRPr="00335452">
        <w:rPr>
          <w:i/>
        </w:rPr>
        <w:t xml:space="preserve">really </w:t>
      </w:r>
      <w:r w:rsidR="00B14E40" w:rsidRPr="00335452">
        <w:t>a member of the church</w:t>
      </w:r>
      <w:r w:rsidRPr="00335452">
        <w:t>, and</w:t>
      </w:r>
      <w:r w:rsidR="00B14E40" w:rsidRPr="00335452">
        <w:t xml:space="preserve"> then</w:t>
      </w:r>
      <w:r w:rsidRPr="00335452">
        <w:t xml:space="preserve"> if you give over $5000 a year, you can be a platinum member.” </w:t>
      </w:r>
      <w:r w:rsidR="00B14E40" w:rsidRPr="00335452">
        <w:t xml:space="preserve">Is that what it means to be a member of the church? There is only one level of membership – </w:t>
      </w:r>
      <w:r w:rsidR="00B64185">
        <w:t>one is</w:t>
      </w:r>
      <w:r w:rsidR="00B14E40" w:rsidRPr="00335452">
        <w:t xml:space="preserve"> either a disciple of Jesus of Nazareth or </w:t>
      </w:r>
      <w:r w:rsidR="00B64185">
        <w:t>he is</w:t>
      </w:r>
      <w:r w:rsidR="00B14E40" w:rsidRPr="00335452">
        <w:t xml:space="preserve"> not. </w:t>
      </w:r>
      <w:r w:rsidR="00360171" w:rsidRPr="00335452">
        <w:t>You cannot be any more a child of God than you already are in baptism.</w:t>
      </w:r>
    </w:p>
    <w:p w14:paraId="78C7C7AC" w14:textId="304BB708" w:rsidR="00B14E40" w:rsidRPr="00335452" w:rsidRDefault="00B14E40" w:rsidP="00245C0B">
      <w:pPr>
        <w:spacing w:line="360" w:lineRule="auto"/>
      </w:pPr>
      <w:r w:rsidRPr="00335452">
        <w:tab/>
        <w:t>So what does membership mean? Paul gives us a beautiful word picture of what it really means to be a member of the church. He calls the church the household of God, or God’s</w:t>
      </w:r>
      <w:r w:rsidR="00DA5F2F" w:rsidRPr="00335452">
        <w:t xml:space="preserve"> holy temple. It is a building – not a physical building like the one we’re inside now but a spiritual building made </w:t>
      </w:r>
      <w:r w:rsidR="00876A8D" w:rsidRPr="00335452">
        <w:t xml:space="preserve">of </w:t>
      </w:r>
      <w:r w:rsidR="00B64185">
        <w:t>believers</w:t>
      </w:r>
      <w:r w:rsidR="00DA5F2F" w:rsidRPr="00335452">
        <w:t xml:space="preserve">. </w:t>
      </w:r>
      <w:r w:rsidRPr="00335452">
        <w:t xml:space="preserve">To be a member of the church is to be a brick in that building, that </w:t>
      </w:r>
      <w:r w:rsidR="00DA5F2F" w:rsidRPr="00335452">
        <w:t xml:space="preserve">place where God dwells. </w:t>
      </w:r>
    </w:p>
    <w:p w14:paraId="2343FEBB" w14:textId="0A3FBA85" w:rsidR="009F29A8" w:rsidRPr="00335452" w:rsidRDefault="009F29A8" w:rsidP="00245C0B">
      <w:pPr>
        <w:spacing w:line="360" w:lineRule="auto"/>
      </w:pPr>
      <w:r w:rsidRPr="00335452">
        <w:tab/>
        <w:t xml:space="preserve">Jesus is the cornerstone of this building. The whole Church is built on Christ. His arms, stretched out on the cross for the salvation of the world, support the whole structure. </w:t>
      </w:r>
      <w:r w:rsidR="00FA3B99" w:rsidRPr="00335452">
        <w:t xml:space="preserve">By </w:t>
      </w:r>
      <w:r w:rsidRPr="00335452">
        <w:t>His resurrection from the dead</w:t>
      </w:r>
      <w:r w:rsidR="00FA3B99" w:rsidRPr="00335452">
        <w:t>, He</w:t>
      </w:r>
      <w:r w:rsidRPr="00335452">
        <w:t xml:space="preserve"> fills the temple with the presence of the ever-living God. Without Jesus there is no building, and no members. </w:t>
      </w:r>
    </w:p>
    <w:p w14:paraId="02901F7C" w14:textId="21B4A1E8" w:rsidR="009F29A8" w:rsidRPr="00335452" w:rsidRDefault="009F29A8" w:rsidP="00245C0B">
      <w:pPr>
        <w:spacing w:line="360" w:lineRule="auto"/>
      </w:pPr>
      <w:r w:rsidRPr="00335452">
        <w:tab/>
        <w:t xml:space="preserve">The apostles and prophets are the foundation of the building, the Church. Their words and their works are foundational. The prophets of the Old Testament confessed faith in the promise of the Christ who was to come. Apostles like Philip and James, who we remember today, bore witness and confessed faith in the Christ who </w:t>
      </w:r>
      <w:r w:rsidR="00763F91">
        <w:t>had</w:t>
      </w:r>
      <w:r w:rsidRPr="00335452">
        <w:t xml:space="preserve"> come and will come again. They were God’s spokesmen, recording words inspired by the Holy Spirit so that we too could know about Jesus. Many of them also gave their liv</w:t>
      </w:r>
      <w:r w:rsidR="00CF7A5D" w:rsidRPr="00335452">
        <w:t>es for the</w:t>
      </w:r>
      <w:r w:rsidRPr="00335452">
        <w:t xml:space="preserve"> faith. Christian tradition holds </w:t>
      </w:r>
      <w:r w:rsidRPr="00335452">
        <w:lastRenderedPageBreak/>
        <w:t>that the apostle Jam</w:t>
      </w:r>
      <w:r w:rsidR="005A1C1C" w:rsidRPr="00335452">
        <w:t xml:space="preserve">es the younger was crucified </w:t>
      </w:r>
      <w:r w:rsidRPr="00335452">
        <w:t xml:space="preserve">and the apostle Philip was crucified upside down. Many today continue to confess faith in Jesus Christ and some of them are even put to death because they </w:t>
      </w:r>
      <w:r w:rsidR="00780CDB" w:rsidRPr="00335452">
        <w:t xml:space="preserve">are Christians. </w:t>
      </w:r>
    </w:p>
    <w:p w14:paraId="6E147976" w14:textId="0463CF6D" w:rsidR="00780CDB" w:rsidRPr="00335452" w:rsidRDefault="00780CDB" w:rsidP="00245C0B">
      <w:pPr>
        <w:spacing w:line="360" w:lineRule="auto"/>
      </w:pPr>
      <w:r w:rsidRPr="00335452">
        <w:tab/>
        <w:t xml:space="preserve">And we might think, “Wow, what extraordinary and brave people. I don’t know if I could </w:t>
      </w:r>
      <w:r w:rsidR="00A3478E">
        <w:t>ever do that.” But the truth is</w:t>
      </w:r>
      <w:bookmarkStart w:id="0" w:name="_GoBack"/>
      <w:bookmarkEnd w:id="0"/>
      <w:r w:rsidRPr="00335452">
        <w:t xml:space="preserve"> the apostles and prophets were regular people like us. They were sinners. They had weaknesses and vulnerabilities. They were scared. They didn’t think they could do anything so great. But God called them because he loved them and it pleased God to show his power through their weaknesses. So God has called us to be </w:t>
      </w:r>
      <w:r w:rsidR="00204DE9" w:rsidRPr="00335452">
        <w:t>followers of Jesus</w:t>
      </w:r>
      <w:r w:rsidRPr="00335452">
        <w:t xml:space="preserve">. He has called us in our baptism. Called us out of darkness into his light. Called us forgiven and beloved children. Called us to confess his name and share his story with the world. And we can do it with his help. </w:t>
      </w:r>
    </w:p>
    <w:p w14:paraId="2284A486" w14:textId="77777777" w:rsidR="00780CDB" w:rsidRPr="00335452" w:rsidRDefault="00780CDB" w:rsidP="00245C0B">
      <w:pPr>
        <w:spacing w:line="360" w:lineRule="auto"/>
      </w:pPr>
      <w:r w:rsidRPr="00335452">
        <w:tab/>
        <w:t>[Today, David Jeffrey has become the newest brick in the Church. God has cemented him into his temple and God will keep him as part of his temple through his baptism and through continued hearing of the Word. And one day, God-willing, David will sit where these young catechumens are sitting today, ready to confess faith in his Savior Jesus Christ before the church and the world. He will speak with his own lips what he was too young to say for himself today.</w:t>
      </w:r>
    </w:p>
    <w:p w14:paraId="39A19CA6" w14:textId="63E81C96" w:rsidR="005A1C1C" w:rsidRPr="00335452" w:rsidRDefault="00FA3B99" w:rsidP="005A1C1C">
      <w:pPr>
        <w:spacing w:line="360" w:lineRule="auto"/>
        <w:ind w:firstLine="720"/>
      </w:pPr>
      <w:r w:rsidRPr="00335452">
        <w:t>Lizzy, Emily, Gage, and Bethie, i</w:t>
      </w:r>
      <w:r w:rsidR="005A1C1C" w:rsidRPr="00335452">
        <w:t xml:space="preserve">n just a few minutes, you will confess the faith of your baptism. You will pledge to remain faithful to Jesus </w:t>
      </w:r>
      <w:r w:rsidR="00D03A45" w:rsidRPr="00335452">
        <w:t>even under the threat of death like the apostles Philip and James. We make this solemn promise only with the help of God. Parents,</w:t>
      </w:r>
      <w:r w:rsidR="004C6054" w:rsidRPr="00335452">
        <w:t xml:space="preserve"> godparents,</w:t>
      </w:r>
      <w:r w:rsidR="00D03A45" w:rsidRPr="00335452">
        <w:t xml:space="preserve"> and confirmands alike, let me remind you once more that a promise made to God should </w:t>
      </w:r>
      <w:r w:rsidR="004C6054" w:rsidRPr="00335452">
        <w:t>never</w:t>
      </w:r>
      <w:r w:rsidR="00D03A45" w:rsidRPr="00335452">
        <w:t xml:space="preserve"> be taken lightly. Confirmation is not graduation from church</w:t>
      </w:r>
      <w:r w:rsidR="00DB19A0" w:rsidRPr="00335452">
        <w:t>. Baptism has built you together into a temple for God but if we stop gathering together with other Christians, we are just individual bricks. No one looks at a single brick and thinks  “Wow, what a beautiful building!” Only together are we the Church and the dwelling place of God. A Christian should never say, “As long as I believe I don’t need to go to church.” Instead, we should say, “Because I believe, I need to be in church because that’s where my brothers and sisters are and that’s where my Lord has promised to speak to me and feed me.” Weekly worship does not stop when you’re confir</w:t>
      </w:r>
      <w:r w:rsidR="00773DC9" w:rsidRPr="00335452">
        <w:t>med or when Sunday School ends. T</w:t>
      </w:r>
      <w:r w:rsidR="004C6054" w:rsidRPr="00335452">
        <w:t xml:space="preserve">he devil, the world and our sinful flesh never take a break, </w:t>
      </w:r>
      <w:r w:rsidR="00773DC9" w:rsidRPr="00335452">
        <w:t xml:space="preserve">so </w:t>
      </w:r>
      <w:r w:rsidR="004C6054" w:rsidRPr="00335452">
        <w:t xml:space="preserve">Christians can never take a break from gathering to receive God’s gifts. </w:t>
      </w:r>
    </w:p>
    <w:p w14:paraId="08035D9B" w14:textId="039F4BED" w:rsidR="004C6054" w:rsidRPr="00335452" w:rsidRDefault="004C6054" w:rsidP="005A1C1C">
      <w:pPr>
        <w:spacing w:line="360" w:lineRule="auto"/>
        <w:ind w:firstLine="720"/>
      </w:pPr>
      <w:r w:rsidRPr="00335452">
        <w:t>That’s how the law challenges us today but here’s the good news. None of us is a stranger or a foreigner in God’s house. We are all built on the same foundation</w:t>
      </w:r>
      <w:r w:rsidR="00773DC9" w:rsidRPr="00335452">
        <w:t xml:space="preserve"> of the apostles and prophets</w:t>
      </w:r>
      <w:r w:rsidRPr="00335452">
        <w:t xml:space="preserve">. We all share the same cornerstone, Jesus Christ. </w:t>
      </w:r>
      <w:r w:rsidR="006D55E5" w:rsidRPr="00335452">
        <w:t>You</w:t>
      </w:r>
      <w:r w:rsidRPr="00335452">
        <w:t xml:space="preserve"> belong to God’s house and building –</w:t>
      </w:r>
      <w:r w:rsidR="006D55E5" w:rsidRPr="00335452">
        <w:t xml:space="preserve"> not because of y</w:t>
      </w:r>
      <w:r w:rsidRPr="00335452">
        <w:t>ou</w:t>
      </w:r>
      <w:r w:rsidR="006D55E5" w:rsidRPr="00335452">
        <w:t>r confirmation, not because of y</w:t>
      </w:r>
      <w:r w:rsidRPr="00335452">
        <w:t xml:space="preserve">our giving, or </w:t>
      </w:r>
      <w:r w:rsidR="006D55E5" w:rsidRPr="00335452">
        <w:t>y</w:t>
      </w:r>
      <w:r w:rsidR="00773DC9" w:rsidRPr="00335452">
        <w:t xml:space="preserve">our </w:t>
      </w:r>
      <w:r w:rsidRPr="00335452">
        <w:t xml:space="preserve">name in the membership directory but because </w:t>
      </w:r>
      <w:r w:rsidR="006D55E5" w:rsidRPr="00335452">
        <w:t>your name is</w:t>
      </w:r>
      <w:r w:rsidR="00773DC9" w:rsidRPr="00335452">
        <w:t xml:space="preserve"> written in heaven; because </w:t>
      </w:r>
      <w:r w:rsidR="006D55E5" w:rsidRPr="00335452">
        <w:t>of y</w:t>
      </w:r>
      <w:r w:rsidRPr="00335452">
        <w:t xml:space="preserve">our baptism; because Jesus loves you and gave himself up for you. </w:t>
      </w:r>
      <w:r w:rsidR="006D55E5" w:rsidRPr="00335452">
        <w:t>And t</w:t>
      </w:r>
      <w:r w:rsidRPr="00335452">
        <w:t>hat’s what it means to be a member of his Church. AMEN.</w:t>
      </w:r>
    </w:p>
    <w:p w14:paraId="042AB9DC" w14:textId="77777777" w:rsidR="00115729" w:rsidRPr="00335452" w:rsidRDefault="00115729" w:rsidP="00245C0B">
      <w:pPr>
        <w:spacing w:line="360" w:lineRule="auto"/>
      </w:pPr>
      <w:r w:rsidRPr="00335452">
        <w:tab/>
        <w:t>May the peace of God, which surpasses all understanding, guard your hearts and minds in Christ Jesus. Amen.</w:t>
      </w:r>
    </w:p>
    <w:sectPr w:rsidR="00115729" w:rsidRPr="00335452"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E5408" w14:textId="77777777" w:rsidR="00335452" w:rsidRDefault="00335452" w:rsidP="0019203E">
      <w:r>
        <w:separator/>
      </w:r>
    </w:p>
  </w:endnote>
  <w:endnote w:type="continuationSeparator" w:id="0">
    <w:p w14:paraId="081D937C" w14:textId="77777777" w:rsidR="00335452" w:rsidRDefault="00335452" w:rsidP="00192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28E963" w14:textId="77777777" w:rsidR="00335452" w:rsidRDefault="00335452" w:rsidP="0019203E">
      <w:r>
        <w:separator/>
      </w:r>
    </w:p>
  </w:footnote>
  <w:footnote w:type="continuationSeparator" w:id="0">
    <w:p w14:paraId="64B3ADFD" w14:textId="77777777" w:rsidR="00335452" w:rsidRDefault="00335452" w:rsidP="001920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03E"/>
    <w:rsid w:val="00006252"/>
    <w:rsid w:val="00051F6B"/>
    <w:rsid w:val="00115729"/>
    <w:rsid w:val="0019203E"/>
    <w:rsid w:val="00192A89"/>
    <w:rsid w:val="00204DE9"/>
    <w:rsid w:val="00245C0B"/>
    <w:rsid w:val="002D2087"/>
    <w:rsid w:val="00335452"/>
    <w:rsid w:val="00360171"/>
    <w:rsid w:val="004C6054"/>
    <w:rsid w:val="004F68CC"/>
    <w:rsid w:val="0054743B"/>
    <w:rsid w:val="005A1C1C"/>
    <w:rsid w:val="006D55E5"/>
    <w:rsid w:val="006D6CE6"/>
    <w:rsid w:val="00763F91"/>
    <w:rsid w:val="00773DC9"/>
    <w:rsid w:val="00780CDB"/>
    <w:rsid w:val="00876A8D"/>
    <w:rsid w:val="00894015"/>
    <w:rsid w:val="008B2BE1"/>
    <w:rsid w:val="009F29A8"/>
    <w:rsid w:val="00A3478E"/>
    <w:rsid w:val="00B14E40"/>
    <w:rsid w:val="00B45450"/>
    <w:rsid w:val="00B45ECA"/>
    <w:rsid w:val="00B64185"/>
    <w:rsid w:val="00B70DF8"/>
    <w:rsid w:val="00BC38F6"/>
    <w:rsid w:val="00CD7E71"/>
    <w:rsid w:val="00CF13D9"/>
    <w:rsid w:val="00CF7A5D"/>
    <w:rsid w:val="00D03A45"/>
    <w:rsid w:val="00DA5F2F"/>
    <w:rsid w:val="00DB19A0"/>
    <w:rsid w:val="00E3262D"/>
    <w:rsid w:val="00FA3B99"/>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CD74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30</TotalTime>
  <Pages>2</Pages>
  <Words>955</Words>
  <Characters>5448</Characters>
  <Application>Microsoft Macintosh Word</Application>
  <DocSecurity>0</DocSecurity>
  <Lines>45</Lines>
  <Paragraphs>12</Paragraphs>
  <ScaleCrop>false</ScaleCrop>
  <Company>Concordia Seminary</Company>
  <LinksUpToDate>false</LinksUpToDate>
  <CharactersWithSpaces>6391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17</cp:revision>
  <dcterms:created xsi:type="dcterms:W3CDTF">2016-04-30T17:40:00Z</dcterms:created>
  <dcterms:modified xsi:type="dcterms:W3CDTF">2016-04-30T20:20:00Z</dcterms:modified>
</cp:coreProperties>
</file>