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9B526F" w14:textId="77777777" w:rsidR="00051F6B" w:rsidRDefault="00FE6B83" w:rsidP="00245C0B">
      <w:pPr>
        <w:jc w:val="right"/>
      </w:pPr>
      <w:r>
        <w:t xml:space="preserve">Rev. </w:t>
      </w:r>
      <w:r w:rsidR="0054743B">
        <w:t>Jonathan Crawford</w:t>
      </w:r>
    </w:p>
    <w:p w14:paraId="12B65C88" w14:textId="77777777" w:rsidR="0054743B" w:rsidRDefault="00314268" w:rsidP="00245C0B">
      <w:pPr>
        <w:jc w:val="right"/>
      </w:pPr>
      <w:r>
        <w:t>Pentecost</w:t>
      </w:r>
    </w:p>
    <w:p w14:paraId="79087D5B" w14:textId="77777777" w:rsidR="0054743B" w:rsidRDefault="00314268" w:rsidP="00245C0B">
      <w:pPr>
        <w:jc w:val="right"/>
      </w:pPr>
      <w:r>
        <w:t>John 14:23-31</w:t>
      </w:r>
    </w:p>
    <w:p w14:paraId="55BE15DA" w14:textId="77777777" w:rsidR="0054743B" w:rsidRDefault="00314268" w:rsidP="00245C0B">
      <w:pPr>
        <w:jc w:val="right"/>
      </w:pPr>
      <w:r>
        <w:t>The Reminding Spirit</w:t>
      </w:r>
    </w:p>
    <w:p w14:paraId="78592788" w14:textId="77777777" w:rsidR="0054743B" w:rsidRDefault="0054743B" w:rsidP="00245C0B">
      <w:pPr>
        <w:jc w:val="right"/>
      </w:pPr>
    </w:p>
    <w:p w14:paraId="0F4E765C" w14:textId="77777777" w:rsidR="0054743B" w:rsidRPr="00314268"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314268">
        <w:t xml:space="preserve">consider today is from John’s Gospel: </w:t>
      </w:r>
      <w:r w:rsidR="00314268" w:rsidRPr="00314268">
        <w:rPr>
          <w:i/>
          <w:lang w:eastAsia="ja-JP"/>
        </w:rPr>
        <w:t>But the Helper, the Holy Spirit, whom the Father will send in my name, he will teach you all things and bring to your remembrance all that I have said to you</w:t>
      </w:r>
      <w:r w:rsidRPr="00314268">
        <w:rPr>
          <w:i/>
        </w:rPr>
        <w:t>.</w:t>
      </w:r>
    </w:p>
    <w:p w14:paraId="501F54E7" w14:textId="7A85F22A" w:rsidR="00B70DF8" w:rsidRPr="00EB0162" w:rsidRDefault="00B70DF8" w:rsidP="00245C0B">
      <w:pPr>
        <w:spacing w:line="360" w:lineRule="auto"/>
        <w:rPr>
          <w:b/>
        </w:rPr>
      </w:pPr>
      <w:r>
        <w:tab/>
      </w:r>
      <w:r w:rsidR="00314268">
        <w:t xml:space="preserve">We’re celebrating a birthday today. That’s right. Someone just turned nineteen hundred and eighty six years old. Happy birthday, Church! </w:t>
      </w:r>
      <w:r w:rsidR="00A62D24">
        <w:t xml:space="preserve">We don’t know the date for sure, but we do know the significance of what happened on the day of Pentecost. </w:t>
      </w:r>
      <w:r w:rsidR="00314268">
        <w:t xml:space="preserve">Pentecost was the </w:t>
      </w:r>
      <w:r w:rsidR="002F7563">
        <w:t>beginning</w:t>
      </w:r>
      <w:r w:rsidR="00314268">
        <w:t xml:space="preserve"> of the Christian Church, the day when the Holy Spirit </w:t>
      </w:r>
      <w:r w:rsidR="009F726E">
        <w:t>was given to</w:t>
      </w:r>
      <w:r w:rsidR="00314268">
        <w:t xml:space="preserve"> all believers and constituted a new, holy people of God. Without the Holy Spirit, the</w:t>
      </w:r>
      <w:r w:rsidR="00A62D24">
        <w:t xml:space="preserve">re would be no faith in Christ and no Church. </w:t>
      </w:r>
      <w:r w:rsidR="00E62064">
        <w:t>And so, t</w:t>
      </w:r>
      <w:r w:rsidR="00EB0162">
        <w:t xml:space="preserve">he Holy Spirit plays an important role in our lives. But </w:t>
      </w:r>
      <w:r w:rsidR="00EB0162" w:rsidRPr="00EB0162">
        <w:rPr>
          <w:b/>
        </w:rPr>
        <w:t xml:space="preserve">how can we identify him? </w:t>
      </w:r>
    </w:p>
    <w:p w14:paraId="5D090592" w14:textId="77777777" w:rsidR="00A62D24" w:rsidRDefault="00A62D24" w:rsidP="00245C0B">
      <w:pPr>
        <w:spacing w:line="360" w:lineRule="auto"/>
      </w:pPr>
      <w:r>
        <w:tab/>
      </w:r>
      <w:r w:rsidR="00EB0162">
        <w:rPr>
          <w:b/>
        </w:rPr>
        <w:t>First of all, where can we look to find this Holy Spirit?</w:t>
      </w:r>
      <w:r w:rsidR="002B30FC">
        <w:rPr>
          <w:b/>
        </w:rPr>
        <w:t xml:space="preserve"> </w:t>
      </w:r>
      <w:r>
        <w:t xml:space="preserve">Jesus promised that when he returned to the Father, he would send the Holy Spirit. This means that God, the Holy Spirit, is active among us. We sometimes forget about the spiritual </w:t>
      </w:r>
      <w:r w:rsidR="00EB0162">
        <w:t>realities, which</w:t>
      </w:r>
      <w:r>
        <w:t xml:space="preserve"> exist among us. We think that here on earth things are ordinary</w:t>
      </w:r>
      <w:r w:rsidR="00E62064">
        <w:t xml:space="preserve">, </w:t>
      </w:r>
      <w:r>
        <w:t>natural</w:t>
      </w:r>
      <w:r w:rsidR="00E62064">
        <w:t xml:space="preserve">, </w:t>
      </w:r>
      <w:r>
        <w:t>boring, with maybe an occasional miracle</w:t>
      </w:r>
      <w:r w:rsidR="00EB0162">
        <w:t xml:space="preserve"> here and there</w:t>
      </w:r>
      <w:r>
        <w:t>. Maybe we think of the Holy Spirit flitting around in heaven among the deceased saints. Once in a great while, he may come to an especially holy individual. Or</w:t>
      </w:r>
      <w:r w:rsidR="00EB0162">
        <w:t>, on the other end of the spiritual spectrum,</w:t>
      </w:r>
      <w:r>
        <w:t xml:space="preserve"> we think of the devil and his angels existing in hell, occasionally popping their heads up to lay a trap for us but then quickly scampering back to their dark holes. No, brothers and sisters! </w:t>
      </w:r>
      <w:r w:rsidR="00EB0162">
        <w:t>This is where all the action is, right here on earth</w:t>
      </w:r>
      <w:r>
        <w:t xml:space="preserve">! These supernatural realities are happening all the time around </w:t>
      </w:r>
      <w:r w:rsidR="002E18A3">
        <w:t xml:space="preserve">us </w:t>
      </w:r>
      <w:r>
        <w:t xml:space="preserve">and in us without </w:t>
      </w:r>
      <w:r w:rsidR="002E18A3">
        <w:t>our awareness</w:t>
      </w:r>
      <w:r>
        <w:t>.</w:t>
      </w:r>
    </w:p>
    <w:p w14:paraId="3E27A235" w14:textId="77777777" w:rsidR="002B30FC" w:rsidRDefault="00A62D24" w:rsidP="00245C0B">
      <w:pPr>
        <w:spacing w:line="360" w:lineRule="auto"/>
      </w:pPr>
      <w:r>
        <w:tab/>
        <w:t xml:space="preserve">The Holy Spirit is </w:t>
      </w:r>
      <w:r w:rsidR="002B30FC">
        <w:t xml:space="preserve">down here with us. Wherever the church is, there is the Holy Spirit. </w:t>
      </w:r>
      <w:r w:rsidR="00DC3909">
        <w:t xml:space="preserve">Wherever there is Word and Sacrament, the Holy Spirit is doing his work. </w:t>
      </w:r>
      <w:r w:rsidR="002B30FC">
        <w:t>Wherever we go, we c</w:t>
      </w:r>
      <w:r w:rsidR="002E18A3">
        <w:t>arry Him with us! And thank God b</w:t>
      </w:r>
      <w:r w:rsidR="002B30FC">
        <w:t>ecause the devil and his angels are also confined to the earth with us until the end of time. The Holy Spirit works among us to combat the wiles of the evil foe.</w:t>
      </w:r>
    </w:p>
    <w:p w14:paraId="1186A1E0" w14:textId="77777777" w:rsidR="003D6855" w:rsidRDefault="002B30FC" w:rsidP="00245C0B">
      <w:pPr>
        <w:spacing w:line="360" w:lineRule="auto"/>
      </w:pPr>
      <w:r>
        <w:tab/>
      </w:r>
      <w:r w:rsidR="00EB0162">
        <w:rPr>
          <w:b/>
        </w:rPr>
        <w:t xml:space="preserve">So the Holy Spirit is </w:t>
      </w:r>
      <w:r w:rsidR="002E18A3">
        <w:rPr>
          <w:b/>
        </w:rPr>
        <w:t xml:space="preserve">here, </w:t>
      </w:r>
      <w:r w:rsidR="00EB0162">
        <w:rPr>
          <w:b/>
        </w:rPr>
        <w:t xml:space="preserve">among </w:t>
      </w:r>
      <w:r w:rsidR="002E18A3">
        <w:rPr>
          <w:b/>
        </w:rPr>
        <w:t>His</w:t>
      </w:r>
      <w:r w:rsidR="00EB0162">
        <w:rPr>
          <w:b/>
        </w:rPr>
        <w:t xml:space="preserve"> church.</w:t>
      </w:r>
      <w:r>
        <w:rPr>
          <w:b/>
        </w:rPr>
        <w:t xml:space="preserve"> </w:t>
      </w:r>
      <w:r w:rsidR="00EB0162">
        <w:t>But</w:t>
      </w:r>
      <w:r>
        <w:t xml:space="preserve"> what </w:t>
      </w:r>
      <w:r w:rsidR="00EB0162">
        <w:t>does He do</w:t>
      </w:r>
      <w:r>
        <w:t xml:space="preserve">? There is a lot of confusion and </w:t>
      </w:r>
      <w:r w:rsidR="002F7563">
        <w:t>disagreement</w:t>
      </w:r>
      <w:r>
        <w:t xml:space="preserve"> over the Spirit’s work among believers today. How often do we hear something </w:t>
      </w:r>
      <w:r w:rsidR="002E18A3">
        <w:t>carelessly</w:t>
      </w:r>
      <w:r w:rsidR="00DC3909">
        <w:t xml:space="preserve"> </w:t>
      </w:r>
      <w:r>
        <w:t xml:space="preserve">attributed to the Holy Spirit? </w:t>
      </w:r>
      <w:r w:rsidR="00DC3909">
        <w:t xml:space="preserve">People often claim, “I was moved by the Holy Spirit to do this or that.” </w:t>
      </w:r>
    </w:p>
    <w:p w14:paraId="74FCC0F3" w14:textId="77777777" w:rsidR="00A62D24" w:rsidRDefault="002B30FC" w:rsidP="003D6855">
      <w:pPr>
        <w:spacing w:line="360" w:lineRule="auto"/>
        <w:ind w:firstLine="720"/>
      </w:pPr>
      <w:r>
        <w:t xml:space="preserve">Luther was frustrated with the Catholic Church in his day because they claimed that </w:t>
      </w:r>
      <w:proofErr w:type="gramStart"/>
      <w:r>
        <w:t>any decree of the Church was inspired by the Holy Spirit</w:t>
      </w:r>
      <w:proofErr w:type="gramEnd"/>
      <w:r>
        <w:t>. If the church declared that Christians</w:t>
      </w:r>
      <w:r w:rsidR="00DC3909">
        <w:t xml:space="preserve"> </w:t>
      </w:r>
      <w:r w:rsidR="002E18A3">
        <w:t>had to</w:t>
      </w:r>
      <w:r w:rsidR="00DC3909">
        <w:t xml:space="preserve"> fast on a particular day, </w:t>
      </w:r>
      <w:r w:rsidR="003D6855">
        <w:t>it was considered the Word of God</w:t>
      </w:r>
      <w:r w:rsidR="00DC3909">
        <w:t xml:space="preserve">. </w:t>
      </w:r>
      <w:r w:rsidR="003D6855">
        <w:t>Luther responded to that with his usual sharp tongue</w:t>
      </w:r>
      <w:r w:rsidR="00DC3909">
        <w:t>, “</w:t>
      </w:r>
      <w:r w:rsidR="00DC3909" w:rsidRPr="003D6855">
        <w:rPr>
          <w:i/>
        </w:rPr>
        <w:t xml:space="preserve">Let the devil reward you for this! It is he who bids you misuse this glorious name, for such tomfoolery; for example, for decreeing what is to be eaten or drunk on this or that day, or how long the bishop’s [robe] is to be, or the dimensions of a </w:t>
      </w:r>
      <w:r w:rsidR="00DC3909" w:rsidRPr="003D6855">
        <w:rPr>
          <w:i/>
        </w:rPr>
        <w:lastRenderedPageBreak/>
        <w:t>monk’s [hood] or [</w:t>
      </w:r>
      <w:r w:rsidR="002E18A3">
        <w:rPr>
          <w:i/>
        </w:rPr>
        <w:t xml:space="preserve">the cut of his </w:t>
      </w:r>
      <w:r w:rsidR="00DC3909" w:rsidRPr="003D6855">
        <w:rPr>
          <w:i/>
        </w:rPr>
        <w:t>hair], or how far up or down each one is to sit. Is this what you call Christ’s Word or ordinance? They take the words “Holy Spirit” and “church” and apply them to their trumpery, but they do not teach a word of what Christ said and commanded.</w:t>
      </w:r>
      <w:r w:rsidR="006D5771">
        <w:rPr>
          <w:i/>
        </w:rPr>
        <w:t>” (LW 24:174)</w:t>
      </w:r>
    </w:p>
    <w:p w14:paraId="1F831B6C" w14:textId="77777777" w:rsidR="004A430A" w:rsidRDefault="00DC3909" w:rsidP="00245C0B">
      <w:pPr>
        <w:spacing w:line="360" w:lineRule="auto"/>
      </w:pPr>
      <w:r>
        <w:tab/>
      </w:r>
      <w:r w:rsidR="004A430A">
        <w:t>So one error we can make when it comes to the Holy Spirit’s work is to confuse it with the works of men.</w:t>
      </w:r>
      <w:r w:rsidR="00600155">
        <w:t xml:space="preserve"> It’s okay to have rules and regulations. It’s okay to have traditions. These can be helpful things. They only become a problem when we give them Divine status.</w:t>
      </w:r>
      <w:r w:rsidR="002E18A3">
        <w:t xml:space="preserve"> So we do well to ask ourselves,</w:t>
      </w:r>
      <w:r w:rsidR="00600155">
        <w:t xml:space="preserve"> </w:t>
      </w:r>
      <w:r w:rsidR="002E18A3">
        <w:t>“</w:t>
      </w:r>
      <w:r w:rsidR="00600155">
        <w:t>Are there any man-made traditions in our congregation or in</w:t>
      </w:r>
      <w:r w:rsidR="008E76B7">
        <w:t xml:space="preserve"> the Lutheran church</w:t>
      </w:r>
      <w:r w:rsidR="00600155">
        <w:t xml:space="preserve"> that we treat as though they came to us directly from the</w:t>
      </w:r>
      <w:r w:rsidR="008E76B7">
        <w:t xml:space="preserve"> Holy Spirit</w:t>
      </w:r>
      <w:proofErr w:type="gramStart"/>
      <w:r w:rsidR="008E76B7">
        <w:t>?...</w:t>
      </w:r>
      <w:proofErr w:type="gramEnd"/>
      <w:r w:rsidR="002E18A3">
        <w:t>”</w:t>
      </w:r>
    </w:p>
    <w:p w14:paraId="03BFBC81" w14:textId="77777777" w:rsidR="00DC3909" w:rsidRPr="003D6855" w:rsidRDefault="004A430A" w:rsidP="00245C0B">
      <w:pPr>
        <w:spacing w:line="360" w:lineRule="auto"/>
      </w:pPr>
      <w:r>
        <w:tab/>
      </w:r>
      <w:r w:rsidR="008E76B7">
        <w:t xml:space="preserve">Another trap we can easily fall into is thinking the Holy Spirit doesn’t do much in our lives today </w:t>
      </w:r>
      <w:r>
        <w:t xml:space="preserve">– </w:t>
      </w:r>
      <w:r w:rsidR="008E76B7">
        <w:t xml:space="preserve">We read the book of Acts and the manifestations of the Spirit are dramatic: a sound of mighty wind, flames of fire resting </w:t>
      </w:r>
      <w:r w:rsidR="002E18A3">
        <w:t>on</w:t>
      </w:r>
      <w:r w:rsidR="008E76B7">
        <w:t xml:space="preserve"> peoples’ heads, people speaking and understanding foreign languages, and the miracles abound! We might wonder, “Where is the Holy Spirit now?”</w:t>
      </w:r>
      <w:r>
        <w:t xml:space="preserve"> </w:t>
      </w:r>
      <w:r w:rsidR="008E76B7">
        <w:t xml:space="preserve">I’ve </w:t>
      </w:r>
      <w:r w:rsidR="003D6855">
        <w:t xml:space="preserve">heard all kinds of suggestions like, “Maybe the Holy Spirit is not active among us because we don’t pay Him any attention, we don’t invite him to show His power, so he doesn’t.” Now, granted, the Holy Spirit does not </w:t>
      </w:r>
      <w:r w:rsidR="003D6855">
        <w:rPr>
          <w:u w:val="single"/>
        </w:rPr>
        <w:t>usually</w:t>
      </w:r>
      <w:r w:rsidR="003D6855">
        <w:t xml:space="preserve"> manifest Himself today in the same way he did </w:t>
      </w:r>
      <w:r w:rsidR="002E18A3">
        <w:t>on the day of Pentecost</w:t>
      </w:r>
      <w:r w:rsidR="003D6855">
        <w:t xml:space="preserve"> but that does not mean he isn’t active among us! Christ has promised that his Spirit would be </w:t>
      </w:r>
      <w:r w:rsidR="002E18A3">
        <w:t xml:space="preserve">with </w:t>
      </w:r>
      <w:r w:rsidR="003D6855">
        <w:t xml:space="preserve">Christians and work in our lives, even when it isn’t in tongues of fire or miraculous wonders. </w:t>
      </w:r>
    </w:p>
    <w:p w14:paraId="6DAF522A" w14:textId="77777777" w:rsidR="003D6855" w:rsidRDefault="00BC4499" w:rsidP="00245C0B">
      <w:pPr>
        <w:spacing w:line="360" w:lineRule="auto"/>
      </w:pPr>
      <w:r>
        <w:tab/>
        <w:t xml:space="preserve">So what </w:t>
      </w:r>
      <w:r>
        <w:rPr>
          <w:u w:val="single"/>
        </w:rPr>
        <w:t>does</w:t>
      </w:r>
      <w:r>
        <w:t xml:space="preserve"> the Holy Spirit promise to do? What does the Holy Spirit have to do with me? </w:t>
      </w:r>
      <w:r w:rsidR="00EB0162">
        <w:t>…</w:t>
      </w:r>
      <w:r>
        <w:t xml:space="preserve">He baptized me; He proclaimed the gospel of Christ to me, He awakened my heart to believe! Again </w:t>
      </w:r>
      <w:r w:rsidR="00600155">
        <w:t xml:space="preserve">borrowing </w:t>
      </w:r>
      <w:r w:rsidR="003D6855">
        <w:t>Luther’s words</w:t>
      </w:r>
      <w:r>
        <w:t>, “</w:t>
      </w:r>
      <w:r w:rsidRPr="003D6855">
        <w:rPr>
          <w:i/>
        </w:rPr>
        <w:t xml:space="preserve">The fingers that baptized me are not those of a man; they are the fingers of the Holy Spirit. And the preacher’s mouth and the words that I heard are not </w:t>
      </w:r>
      <w:proofErr w:type="gramStart"/>
      <w:r w:rsidRPr="003D6855">
        <w:rPr>
          <w:i/>
        </w:rPr>
        <w:t>his,</w:t>
      </w:r>
      <w:proofErr w:type="gramEnd"/>
      <w:r w:rsidRPr="003D6855">
        <w:rPr>
          <w:i/>
        </w:rPr>
        <w:t xml:space="preserve"> they are the words a</w:t>
      </w:r>
      <w:r w:rsidR="00EE08B3" w:rsidRPr="003D6855">
        <w:rPr>
          <w:i/>
        </w:rPr>
        <w:t xml:space="preserve">nd message of the Holy Spirit. By these outward means He works faith </w:t>
      </w:r>
      <w:r w:rsidR="00600155" w:rsidRPr="003D6855">
        <w:rPr>
          <w:i/>
        </w:rPr>
        <w:t>within me and thus He makes me holy</w:t>
      </w:r>
      <w:r w:rsidR="00600155">
        <w:t>.”</w:t>
      </w:r>
      <w:r w:rsidR="003D6855">
        <w:t xml:space="preserve"> </w:t>
      </w:r>
    </w:p>
    <w:p w14:paraId="79F00306" w14:textId="77777777" w:rsidR="003D6855" w:rsidRDefault="003D6855" w:rsidP="00245C0B">
      <w:pPr>
        <w:spacing w:line="360" w:lineRule="auto"/>
      </w:pPr>
      <w:r>
        <w:tab/>
      </w:r>
      <w:r w:rsidR="00D20FF4">
        <w:t xml:space="preserve">In a circulatory system, if Jesus were the heart and we were the hands, the Holy Spirit would be like the blood vessels that carry fresh, oxygen-rich blood from Jesus to us so that we can live. He is our link to the Risen Savior. Or you can just think of the Holy Spirit like the glue that sticks us to Jesus. That’s how the Spirit works among us. He </w:t>
      </w:r>
      <w:r w:rsidR="002E18A3">
        <w:t>often does his work secretly and silently</w:t>
      </w:r>
      <w:r w:rsidR="00D20FF4">
        <w:t xml:space="preserve">, all the while shining the spotlight on Christ and pointing us back to Him. And maybe that’s why the Holy Spirit is so often misunderstood. He does not draw attention to himself. His role in our lives is always to draw our attention </w:t>
      </w:r>
      <w:r w:rsidR="002E18A3">
        <w:t xml:space="preserve">back </w:t>
      </w:r>
      <w:r w:rsidR="00D20FF4">
        <w:t xml:space="preserve">to Jesus. </w:t>
      </w:r>
    </w:p>
    <w:p w14:paraId="07B1016F" w14:textId="77777777" w:rsidR="00D20FF4" w:rsidRDefault="00D20FF4" w:rsidP="00245C0B">
      <w:pPr>
        <w:spacing w:line="360" w:lineRule="auto"/>
      </w:pPr>
      <w:r>
        <w:tab/>
        <w:t>How does the Spirit glue us to Christ? Jesus said, “</w:t>
      </w:r>
      <w:r>
        <w:rPr>
          <w:i/>
        </w:rPr>
        <w:t xml:space="preserve">He will teach you all things and bring to your remembrance all that I have said to you.” </w:t>
      </w:r>
      <w:r w:rsidR="00840299">
        <w:t xml:space="preserve">It is by reminding us and teaching us about Christ’s </w:t>
      </w:r>
      <w:r w:rsidR="00840299">
        <w:rPr>
          <w:u w:val="single"/>
        </w:rPr>
        <w:t>words</w:t>
      </w:r>
      <w:r w:rsidR="00840299">
        <w:t>! Will you indulge me for a minute? I want you to do so</w:t>
      </w:r>
      <w:r w:rsidR="008D272D">
        <w:t xml:space="preserve">mething that might seem silly. </w:t>
      </w:r>
      <w:r w:rsidR="002E18A3">
        <w:t xml:space="preserve">Pick up the Bibles in the pews…you might have to share. </w:t>
      </w:r>
      <w:r w:rsidR="008D272D">
        <w:t xml:space="preserve">This was done when I went to the National Youth Gathering in Orlando in 2004. </w:t>
      </w:r>
      <w:r w:rsidR="00840299">
        <w:t xml:space="preserve">Now, hold it up to your ear and flip through all the pages. Do you hear that sound? That’s not just paper. The Holy Spirit is fluttering through every page of these Scriptures. If you’re looking for a message from God, </w:t>
      </w:r>
      <w:r w:rsidR="008D272D">
        <w:t xml:space="preserve">here it is! If you’re looking for guidance, if you’re looking for comfort, or if you’re looking for peace, look </w:t>
      </w:r>
      <w:r w:rsidR="006D5771">
        <w:t xml:space="preserve">no further. If you’re looking for the message of a Savior who loves you, spilled his blood for your forgiveness, and promises to raise you with him on the last day, look to these words, </w:t>
      </w:r>
      <w:r w:rsidR="008D272D">
        <w:t xml:space="preserve">which the Holy Spirit </w:t>
      </w:r>
      <w:r w:rsidR="00337545">
        <w:t>has inspired for the Church. These</w:t>
      </w:r>
      <w:r w:rsidR="008D272D">
        <w:t xml:space="preserve"> are not just dead historical writings. God’s Word is living and active. It is as relevant to us today as it was to the disciples nineteen hundred and eighty six years ago! </w:t>
      </w:r>
    </w:p>
    <w:p w14:paraId="2C90A35E" w14:textId="77777777" w:rsidR="00EB0162" w:rsidRDefault="00EB0162" w:rsidP="00245C0B">
      <w:pPr>
        <w:spacing w:line="360" w:lineRule="auto"/>
      </w:pPr>
      <w:r>
        <w:tab/>
        <w:t xml:space="preserve">So, given that the Holy Spirit is the “reminding” Spirit, who brings to our </w:t>
      </w:r>
      <w:r w:rsidR="00337545">
        <w:t>memory</w:t>
      </w:r>
      <w:r>
        <w:t xml:space="preserve"> all the words of Jesus, we have a simple way of knowing whether something is of the Holy Spirit or of an unholy spirit. If any message is truly from the Holy Spirit, it will agree with the words of Christ. But if the message is anything else or does not direct us back to Christ, it is not from</w:t>
      </w:r>
      <w:r w:rsidR="00337545">
        <w:t xml:space="preserve"> the Holy Spirit and there is a good chance it is from the devil.</w:t>
      </w:r>
    </w:p>
    <w:p w14:paraId="43D80EC9" w14:textId="77777777" w:rsidR="00337545" w:rsidRDefault="00E62064" w:rsidP="00E62064">
      <w:pPr>
        <w:spacing w:line="360" w:lineRule="auto"/>
        <w:ind w:firstLine="720"/>
      </w:pPr>
      <w:r>
        <w:t xml:space="preserve">Finally, brothers and sisters, of all the reminders the Holy Spirit </w:t>
      </w:r>
      <w:r w:rsidR="00D01E90">
        <w:t>has for us, there is one that is at the center and focus of the Scriptures</w:t>
      </w:r>
      <w:r>
        <w:t xml:space="preserve">; one thing that sinners need to be reminded of every day. Jesus Christ died </w:t>
      </w:r>
      <w:r w:rsidR="00337545">
        <w:t>for you</w:t>
      </w:r>
      <w:r>
        <w:t>.</w:t>
      </w:r>
      <w:r w:rsidR="00337545">
        <w:t xml:space="preserve"> </w:t>
      </w:r>
    </w:p>
    <w:p w14:paraId="52BC135A" w14:textId="77777777" w:rsidR="00EB0162" w:rsidRDefault="00337545" w:rsidP="00E62064">
      <w:pPr>
        <w:spacing w:line="360" w:lineRule="auto"/>
        <w:ind w:firstLine="720"/>
      </w:pPr>
      <w:r>
        <w:t>After promisin</w:t>
      </w:r>
      <w:bookmarkStart w:id="0" w:name="_GoBack"/>
      <w:bookmarkEnd w:id="0"/>
      <w:r>
        <w:t>g the Spirit, Jesus said to the disciples</w:t>
      </w:r>
      <w:r w:rsidR="00E62064">
        <w:t>, “</w:t>
      </w:r>
      <w:r w:rsidR="00E62064" w:rsidRPr="00E62064">
        <w:rPr>
          <w:i/>
          <w:lang w:eastAsia="ja-JP"/>
        </w:rPr>
        <w:t>Peace I leave with you; my peace I give to you. Not as the world gives do I give to you. Let not your hearts be troubled, neither let them be afraid.”</w:t>
      </w:r>
      <w:r w:rsidR="00E62064">
        <w:rPr>
          <w:lang w:eastAsia="ja-JP"/>
        </w:rPr>
        <w:t xml:space="preserve"> There can be no greater peace than the peace we have from the Holy Spirit’s gentle but constant reminder: You stand in Christ. Your sins are forgiven.</w:t>
      </w:r>
      <w:r w:rsidR="00E62064">
        <w:t xml:space="preserve"> And the Spirit </w:t>
      </w:r>
      <w:r w:rsidR="00EB0162" w:rsidRPr="00E62064">
        <w:t xml:space="preserve">will emphasize it and make it clearer from day to day, so that you will know </w:t>
      </w:r>
      <w:r w:rsidR="00E62064">
        <w:t>your Savior</w:t>
      </w:r>
      <w:r w:rsidR="00EB0162" w:rsidRPr="00E62064">
        <w:t xml:space="preserve"> ever better and see how through </w:t>
      </w:r>
      <w:r w:rsidR="00E62064">
        <w:t>Him</w:t>
      </w:r>
      <w:r w:rsidR="00EB0162" w:rsidRPr="00E62064">
        <w:t xml:space="preserve"> you ar</w:t>
      </w:r>
      <w:r w:rsidR="00E62064">
        <w:t>e delivered from sin and death.</w:t>
      </w:r>
    </w:p>
    <w:p w14:paraId="143F57D6" w14:textId="77777777" w:rsidR="00E62064" w:rsidRPr="00E62064" w:rsidRDefault="00E62064" w:rsidP="00E62064">
      <w:pPr>
        <w:spacing w:line="360" w:lineRule="auto"/>
        <w:ind w:firstLine="720"/>
      </w:pPr>
      <w:r>
        <w:t>Happy birthday, Church! May the Spirit of God never cease to move among us through water and the Word, and reminding us of everything our Savior says to us. AMEN.</w:t>
      </w:r>
    </w:p>
    <w:p w14:paraId="5D19750C"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9FD0E9" w14:textId="77777777" w:rsidR="009F726E" w:rsidRDefault="009F726E" w:rsidP="00314268">
      <w:r>
        <w:separator/>
      </w:r>
    </w:p>
  </w:endnote>
  <w:endnote w:type="continuationSeparator" w:id="0">
    <w:p w14:paraId="57056C75" w14:textId="77777777" w:rsidR="009F726E" w:rsidRDefault="009F726E" w:rsidP="00314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AC3210" w14:textId="77777777" w:rsidR="009F726E" w:rsidRDefault="009F726E" w:rsidP="00314268">
      <w:r>
        <w:separator/>
      </w:r>
    </w:p>
  </w:footnote>
  <w:footnote w:type="continuationSeparator" w:id="0">
    <w:p w14:paraId="7DDEF50F" w14:textId="77777777" w:rsidR="009F726E" w:rsidRDefault="009F726E" w:rsidP="003142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268"/>
    <w:rsid w:val="00051F6B"/>
    <w:rsid w:val="00115729"/>
    <w:rsid w:val="00245C0B"/>
    <w:rsid w:val="002B30FC"/>
    <w:rsid w:val="002E18A3"/>
    <w:rsid w:val="002F7563"/>
    <w:rsid w:val="00314268"/>
    <w:rsid w:val="00337545"/>
    <w:rsid w:val="003D6855"/>
    <w:rsid w:val="004A430A"/>
    <w:rsid w:val="0054743B"/>
    <w:rsid w:val="00600155"/>
    <w:rsid w:val="006D5771"/>
    <w:rsid w:val="00840299"/>
    <w:rsid w:val="008D272D"/>
    <w:rsid w:val="008E76B7"/>
    <w:rsid w:val="009F726E"/>
    <w:rsid w:val="00A2597F"/>
    <w:rsid w:val="00A62D24"/>
    <w:rsid w:val="00A77222"/>
    <w:rsid w:val="00B45ECA"/>
    <w:rsid w:val="00B70DF8"/>
    <w:rsid w:val="00BC4499"/>
    <w:rsid w:val="00D01E90"/>
    <w:rsid w:val="00D20FF4"/>
    <w:rsid w:val="00DC3909"/>
    <w:rsid w:val="00E62064"/>
    <w:rsid w:val="00EB0162"/>
    <w:rsid w:val="00EE08B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5215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887</TotalTime>
  <Pages>3</Pages>
  <Words>1273</Words>
  <Characters>7261</Characters>
  <Application>Microsoft Macintosh Word</Application>
  <DocSecurity>0</DocSecurity>
  <Lines>60</Lines>
  <Paragraphs>17</Paragraphs>
  <ScaleCrop>false</ScaleCrop>
  <Company>Concordia Seminary</Company>
  <LinksUpToDate>false</LinksUpToDate>
  <CharactersWithSpaces>8517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cp:lastPrinted>2016-05-14T21:49:00Z</cp:lastPrinted>
  <dcterms:created xsi:type="dcterms:W3CDTF">2016-05-11T21:31:00Z</dcterms:created>
  <dcterms:modified xsi:type="dcterms:W3CDTF">2016-05-15T12:20:00Z</dcterms:modified>
</cp:coreProperties>
</file>