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01DC6D" w14:textId="77777777" w:rsidR="00051F6B" w:rsidRDefault="00FE6B83" w:rsidP="00245C0B">
      <w:pPr>
        <w:jc w:val="right"/>
      </w:pPr>
      <w:r>
        <w:t xml:space="preserve">Rev. </w:t>
      </w:r>
      <w:r w:rsidR="0054743B">
        <w:t>Jonathan Crawford</w:t>
      </w:r>
    </w:p>
    <w:p w14:paraId="6B721225" w14:textId="26916645" w:rsidR="0054743B" w:rsidRDefault="00C807AD" w:rsidP="00245C0B">
      <w:pPr>
        <w:jc w:val="right"/>
      </w:pPr>
      <w:r>
        <w:t>July 30 &amp; 31, 2016</w:t>
      </w:r>
    </w:p>
    <w:p w14:paraId="122EF966" w14:textId="1B11200A" w:rsidR="0054743B" w:rsidRDefault="00C807AD" w:rsidP="00245C0B">
      <w:pPr>
        <w:jc w:val="right"/>
      </w:pPr>
      <w:r>
        <w:t>Ecclesiastes 1 &amp; 2</w:t>
      </w:r>
    </w:p>
    <w:p w14:paraId="2F227D85" w14:textId="4FA14D8F" w:rsidR="0054743B" w:rsidRDefault="00C807AD" w:rsidP="00245C0B">
      <w:pPr>
        <w:jc w:val="right"/>
      </w:pPr>
      <w:r>
        <w:t>Striving After Wind</w:t>
      </w:r>
    </w:p>
    <w:p w14:paraId="59362B62" w14:textId="77777777" w:rsidR="0054743B" w:rsidRDefault="0054743B" w:rsidP="00245C0B">
      <w:pPr>
        <w:jc w:val="right"/>
      </w:pPr>
    </w:p>
    <w:p w14:paraId="0E2B472A"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w:t>
      </w:r>
      <w:bookmarkStart w:id="0" w:name="_GoBack"/>
      <w:bookmarkEnd w:id="0"/>
    </w:p>
    <w:p w14:paraId="2D55D3B3" w14:textId="77777777" w:rsidR="0078365A" w:rsidRDefault="00B70DF8" w:rsidP="00245C0B">
      <w:pPr>
        <w:spacing w:line="360" w:lineRule="auto"/>
      </w:pPr>
      <w:r>
        <w:tab/>
      </w:r>
      <w:r w:rsidR="00216FC4">
        <w:t xml:space="preserve">I had it all. Anything I laid my eyes on, I could have it. Wealth? More than I could count. Elegant clothing? I’ve got whole rooms full of it. As many outfits as there are lilies in the field. </w:t>
      </w:r>
      <w:proofErr w:type="gramStart"/>
      <w:r w:rsidR="00216FC4">
        <w:t>Manservants and maidservants?</w:t>
      </w:r>
      <w:proofErr w:type="gramEnd"/>
      <w:r w:rsidR="00216FC4">
        <w:t xml:space="preserve"> </w:t>
      </w:r>
      <w:proofErr w:type="gramStart"/>
      <w:r w:rsidR="00216FC4">
        <w:t>Of course.</w:t>
      </w:r>
      <w:proofErr w:type="gramEnd"/>
      <w:r w:rsidR="00216FC4">
        <w:t xml:space="preserve"> I had a team of servants just to keep my</w:t>
      </w:r>
      <w:r w:rsidR="00D21757">
        <w:t xml:space="preserve"> vast collection</w:t>
      </w:r>
      <w:r w:rsidR="0078365A">
        <w:t xml:space="preserve"> of</w:t>
      </w:r>
      <w:r w:rsidR="00216FC4">
        <w:t xml:space="preserve"> shoes polished. And women? I could have any woman I wanted. And I did. </w:t>
      </w:r>
      <w:proofErr w:type="gramStart"/>
      <w:r w:rsidR="00216FC4">
        <w:t xml:space="preserve">Moabite women, Ammonite women, </w:t>
      </w:r>
      <w:proofErr w:type="spellStart"/>
      <w:r w:rsidR="00216FC4">
        <w:t>Edomite</w:t>
      </w:r>
      <w:proofErr w:type="spellEnd"/>
      <w:r w:rsidR="00216FC4">
        <w:t xml:space="preserve"> women, </w:t>
      </w:r>
      <w:proofErr w:type="spellStart"/>
      <w:r w:rsidR="00216FC4">
        <w:t>Sidonian</w:t>
      </w:r>
      <w:proofErr w:type="spellEnd"/>
      <w:r w:rsidR="0078365A">
        <w:t xml:space="preserve"> women, and Hittite women.</w:t>
      </w:r>
      <w:proofErr w:type="gramEnd"/>
      <w:r w:rsidR="0078365A">
        <w:t xml:space="preserve"> Married? Oh sure, I settled down and took a wife. </w:t>
      </w:r>
      <w:proofErr w:type="gramStart"/>
      <w:r w:rsidR="0078365A">
        <w:t>And then another.</w:t>
      </w:r>
      <w:proofErr w:type="gramEnd"/>
      <w:r w:rsidR="0078365A">
        <w:t xml:space="preserve"> And another</w:t>
      </w:r>
      <w:r w:rsidR="00216FC4">
        <w:t xml:space="preserve">. </w:t>
      </w:r>
      <w:r w:rsidR="0078365A">
        <w:t xml:space="preserve">At one point, </w:t>
      </w:r>
      <w:r w:rsidR="00216FC4">
        <w:t xml:space="preserve">I had 700 wives and that </w:t>
      </w:r>
      <w:r w:rsidR="0078365A">
        <w:t xml:space="preserve">still </w:t>
      </w:r>
      <w:r w:rsidR="00216FC4">
        <w:t xml:space="preserve">wasn’t enough. I also had 300 mistresses. </w:t>
      </w:r>
      <w:r w:rsidR="0078365A">
        <w:t xml:space="preserve">I’m Solomon. I ruled over the kingdom of Israel at the height of its glory. I built the temple. Nations brought me tribute. </w:t>
      </w:r>
    </w:p>
    <w:p w14:paraId="50A751C5" w14:textId="77777777" w:rsidR="00B70DF8" w:rsidRDefault="0078365A" w:rsidP="0078365A">
      <w:pPr>
        <w:spacing w:line="360" w:lineRule="auto"/>
        <w:ind w:firstLine="720"/>
      </w:pPr>
      <w:r>
        <w:t>Like I said, I had everything imaginable.</w:t>
      </w:r>
      <w:r w:rsidR="00DB2CA4">
        <w:t xml:space="preserve"> I had horses, chariots, and armies at my command.</w:t>
      </w:r>
      <w:r>
        <w:t xml:space="preserve"> I had a whole palace stocked full of food, servants, and possessions. I said to myself, “Self, you’ve got enough stored up to keep you satisfied for the rest of your life. Relax! Eat, drink, </w:t>
      </w:r>
      <w:proofErr w:type="gramStart"/>
      <w:r>
        <w:t>be</w:t>
      </w:r>
      <w:proofErr w:type="gramEnd"/>
      <w:r>
        <w:t xml:space="preserve"> merry.” But none of it was satisfying. I searched for meaning in my life. I sought out happiness. I strived to gain wisdom and knowledge. I worked and toiled for more and more. I added to my kingdom, and my stockpile of wealth grew and grew but I was empty inside. My heart would not let me rest at night. I was vexed. Somewhere along the way I lost God.</w:t>
      </w:r>
    </w:p>
    <w:p w14:paraId="3DF8C0F1" w14:textId="77777777" w:rsidR="0078365A" w:rsidRDefault="00946ABF" w:rsidP="0078365A">
      <w:pPr>
        <w:spacing w:line="360" w:lineRule="auto"/>
        <w:ind w:firstLine="720"/>
      </w:pPr>
      <w:r>
        <w:t xml:space="preserve">I got to thinking – what’s the point of </w:t>
      </w:r>
      <w:proofErr w:type="gramStart"/>
      <w:r>
        <w:t>all this</w:t>
      </w:r>
      <w:proofErr w:type="gramEnd"/>
      <w:r>
        <w:t xml:space="preserve"> hoarding? I’ve worked so hard to get so much – wealth, power, influence, </w:t>
      </w:r>
      <w:proofErr w:type="gramStart"/>
      <w:r>
        <w:t>pleasure</w:t>
      </w:r>
      <w:proofErr w:type="gramEnd"/>
      <w:r>
        <w:t xml:space="preserve">. But what’s the point of having this all today if </w:t>
      </w:r>
      <w:proofErr w:type="gramStart"/>
      <w:r>
        <w:t>tonight,</w:t>
      </w:r>
      <w:proofErr w:type="gramEnd"/>
      <w:r>
        <w:t xml:space="preserve"> my soul is required of me? What’s going to happen to all this stuff when I die? I can’t keep it. It’s all going to go to someone else – someone who didn’t work for it. And who knows whether he will be wise or a fool? So what’s the point? </w:t>
      </w:r>
      <w:proofErr w:type="gramStart"/>
      <w:r>
        <w:t>Working, building, hoarding…and for what?</w:t>
      </w:r>
      <w:proofErr w:type="gramEnd"/>
      <w:r>
        <w:t xml:space="preserve"> There’s no </w:t>
      </w:r>
      <w:r w:rsidR="00DB2CA4">
        <w:t xml:space="preserve">lasting </w:t>
      </w:r>
      <w:r>
        <w:t>satisfaction to be had from it.</w:t>
      </w:r>
      <w:r w:rsidR="00DB2CA4">
        <w:t xml:space="preserve"> Vanity of vanities! </w:t>
      </w:r>
      <w:r>
        <w:t xml:space="preserve"> It’s all vanity. It’s here today and gone tomorrow. It’s as pointless as chasing the wind. A lif</w:t>
      </w:r>
      <w:r w:rsidR="00DB2CA4">
        <w:t>e lived apart from God is empty</w:t>
      </w:r>
      <w:r>
        <w:t xml:space="preserve"> vanity, and a great evil. It’s a pointless life of </w:t>
      </w:r>
      <w:proofErr w:type="gramStart"/>
      <w:r>
        <w:t>wind-chasing</w:t>
      </w:r>
      <w:proofErr w:type="gramEnd"/>
      <w:r>
        <w:t>. That’s what I discovered in all my hoarding wealth and pursuing pleasure.</w:t>
      </w:r>
    </w:p>
    <w:p w14:paraId="0B0EB73E" w14:textId="28894208" w:rsidR="008D0E06" w:rsidRDefault="00946ABF" w:rsidP="0078365A">
      <w:pPr>
        <w:spacing w:line="360" w:lineRule="auto"/>
        <w:ind w:firstLine="720"/>
      </w:pPr>
      <w:r>
        <w:t xml:space="preserve">Haven’t you found the same to be true? I don’t think any of you are hoarders </w:t>
      </w:r>
      <w:r w:rsidR="001B6B98">
        <w:t>as bad as</w:t>
      </w:r>
      <w:r>
        <w:t xml:space="preserve"> I was. But I’ve found the same tendency in kings and peasants, in rich and poor. We all get caught up in the game. </w:t>
      </w:r>
      <w:r w:rsidR="001B6B98">
        <w:t>The whole point of life becomes</w:t>
      </w:r>
      <w:r>
        <w:t xml:space="preserve"> getting more, getting better, advancing</w:t>
      </w:r>
      <w:r w:rsidR="001B6B98">
        <w:t xml:space="preserve">, improving. We get something new and we’re happy for a short time and then we move on to </w:t>
      </w:r>
      <w:r w:rsidR="00511D46">
        <w:t>wanting something else</w:t>
      </w:r>
      <w:r w:rsidR="001B6B98">
        <w:t xml:space="preserve">. </w:t>
      </w:r>
      <w:r w:rsidR="00511D46">
        <w:t>Your</w:t>
      </w:r>
      <w:r w:rsidR="001B6B98">
        <w:t xml:space="preserve"> homes are never the way </w:t>
      </w:r>
      <w:r w:rsidR="00511D46">
        <w:t>you</w:t>
      </w:r>
      <w:r w:rsidR="001B6B98">
        <w:t xml:space="preserve"> want them. </w:t>
      </w:r>
      <w:r w:rsidR="00511D46">
        <w:t>You</w:t>
      </w:r>
      <w:r w:rsidR="001B6B98">
        <w:t xml:space="preserve"> always need to be saving for the next big project. </w:t>
      </w:r>
      <w:r w:rsidR="00511D46">
        <w:t>You</w:t>
      </w:r>
      <w:r w:rsidR="001B6B98">
        <w:t xml:space="preserve"> aren’t satisfied with </w:t>
      </w:r>
      <w:r w:rsidR="00511D46">
        <w:t>y</w:t>
      </w:r>
      <w:r w:rsidR="001B6B98">
        <w:t xml:space="preserve">our cars. </w:t>
      </w:r>
      <w:r w:rsidR="00E519B9">
        <w:t>You</w:t>
      </w:r>
      <w:r w:rsidR="001B6B98">
        <w:t xml:space="preserve"> want newer and better. </w:t>
      </w:r>
      <w:r w:rsidR="00E519B9">
        <w:t>You</w:t>
      </w:r>
      <w:r w:rsidR="001B6B98">
        <w:t xml:space="preserve"> aren’t satisfied with </w:t>
      </w:r>
      <w:r w:rsidR="00E519B9">
        <w:t>y</w:t>
      </w:r>
      <w:r w:rsidR="001B6B98">
        <w:t xml:space="preserve">our grades in school, </w:t>
      </w:r>
      <w:r w:rsidR="00E519B9">
        <w:t>y</w:t>
      </w:r>
      <w:r w:rsidR="001B6B98">
        <w:t xml:space="preserve">our body image, </w:t>
      </w:r>
      <w:proofErr w:type="gramStart"/>
      <w:r w:rsidR="00E519B9">
        <w:t>your</w:t>
      </w:r>
      <w:proofErr w:type="gramEnd"/>
      <w:r w:rsidR="00E519B9">
        <w:t xml:space="preserve"> job</w:t>
      </w:r>
      <w:r w:rsidR="001B6B98">
        <w:t xml:space="preserve">. How often do you find yourself saying, “This is okay but eventually I want something better”? Will </w:t>
      </w:r>
      <w:r w:rsidR="00E519B9">
        <w:t>you</w:t>
      </w:r>
      <w:r w:rsidR="001B6B98">
        <w:t xml:space="preserve"> ever be satisfied? </w:t>
      </w:r>
    </w:p>
    <w:p w14:paraId="4E988942" w14:textId="772D7D51" w:rsidR="008D0E06" w:rsidRDefault="008D0E06" w:rsidP="0078365A">
      <w:pPr>
        <w:spacing w:line="360" w:lineRule="auto"/>
        <w:ind w:firstLine="720"/>
      </w:pPr>
      <w:r>
        <w:lastRenderedPageBreak/>
        <w:t xml:space="preserve">As soon as we think we are satisfied, we think we have no need of God. We’ve worked hard to provide ourselves with everything we have hoarded and we say to ourselves, “Eat, drink, be merry! You’ve got it made.” But what happens when it all comes crashing down? What happens when your health fails and you can’t work anymore? What happens when all the stuff you’ve hoarded is gone? What happens when you </w:t>
      </w:r>
      <w:r w:rsidR="00E519B9">
        <w:t xml:space="preserve">must </w:t>
      </w:r>
      <w:r>
        <w:t xml:space="preserve">leave this world? </w:t>
      </w:r>
      <w:r w:rsidR="00E519B9">
        <w:t>Vanity of vanities!</w:t>
      </w:r>
      <w:r>
        <w:t xml:space="preserve"> I have learned the hard way. One’s life does not consist in the abundance of his possessions and one who lays up treasure for </w:t>
      </w:r>
      <w:proofErr w:type="gramStart"/>
      <w:r>
        <w:t>himself</w:t>
      </w:r>
      <w:proofErr w:type="gramEnd"/>
      <w:r>
        <w:t xml:space="preserve"> is not rich toward God. </w:t>
      </w:r>
    </w:p>
    <w:p w14:paraId="4CD68A9C" w14:textId="77777777" w:rsidR="00257C6A" w:rsidRDefault="00257C6A" w:rsidP="0078365A">
      <w:pPr>
        <w:spacing w:line="360" w:lineRule="auto"/>
        <w:ind w:firstLine="720"/>
      </w:pPr>
      <w:r>
        <w:t xml:space="preserve">So what did I learn? What did I do? </w:t>
      </w:r>
      <w:r w:rsidR="00560C48">
        <w:t xml:space="preserve">I didn’t sell the palace and get rid of all my stuff. I didn’t make myself poor. I didn’t do anything radical. </w:t>
      </w:r>
      <w:r>
        <w:t xml:space="preserve">I found that there is nothing better for a person than that he should eat…and drink…and be </w:t>
      </w:r>
      <w:proofErr w:type="gramStart"/>
      <w:r>
        <w:t>merry,</w:t>
      </w:r>
      <w:proofErr w:type="gramEnd"/>
      <w:r>
        <w:t xml:space="preserve"> find enjoyment in his toil…I know. I just told you not to do that. I just told you it’s the fool who says to himself, “Relax, eat, drink, be merry.” It all depends on your outlook on life. You are either focused on striving and toiling for better, or you are focused on receiving what God has </w:t>
      </w:r>
      <w:r w:rsidR="00560C48">
        <w:t xml:space="preserve">already </w:t>
      </w:r>
      <w:r>
        <w:t xml:space="preserve">given you. You are either a hoarder, or a receiver. See, the reason I can eat, drink and find enjoyment in my life is because I recognize that it all comes from the hand of God. It’s my daily bread. A blessing to be received with joy and thanksgiving! </w:t>
      </w:r>
    </w:p>
    <w:p w14:paraId="5D905025" w14:textId="2E0DE957" w:rsidR="004165C4" w:rsidRDefault="004165C4" w:rsidP="0078365A">
      <w:pPr>
        <w:spacing w:line="360" w:lineRule="auto"/>
        <w:ind w:firstLine="720"/>
      </w:pPr>
      <w:r>
        <w:t xml:space="preserve">I know that God is faithful. God keeps his promises. He provides for all his creatures but he promises eternal forgiveness, protection, security, and life to those who trust </w:t>
      </w:r>
      <w:r w:rsidR="00E519B9">
        <w:t>him</w:t>
      </w:r>
      <w:r>
        <w:t>, who worship him, and who love him. He rewards those who look to him in faith. God has never broken a promise to me or to my father David. God has been faithful even when I turned away from him to seek after women, riches, and power. He remained faithful when I abandoned his temple to worship the gods of my many wives and concubines. Only now, as an old man have I returned to the Lord my God and repented…</w:t>
      </w:r>
      <w:proofErr w:type="gramStart"/>
      <w:r>
        <w:t>.but</w:t>
      </w:r>
      <w:proofErr w:type="gramEnd"/>
      <w:r>
        <w:t xml:space="preserve"> still he received me in again as his dear child. </w:t>
      </w:r>
    </w:p>
    <w:p w14:paraId="045F949B" w14:textId="5B36D198" w:rsidR="00560C48" w:rsidRDefault="004165C4" w:rsidP="0078365A">
      <w:pPr>
        <w:spacing w:line="360" w:lineRule="auto"/>
        <w:ind w:firstLine="720"/>
      </w:pPr>
      <w:r>
        <w:t xml:space="preserve">You have all the more reason to trust God. You have known his love even more fully! I lived by faith in the promise. You have seen that promise fulfilled! He sent his own Son into the world for us. In heaven, Jesus Christ was sitting on an </w:t>
      </w:r>
      <w:r w:rsidR="006B5188">
        <w:t>infinite</w:t>
      </w:r>
      <w:r>
        <w:t xml:space="preserve"> stockpile of wealth and unimaginable riches: forgiveness beyond measure, life without end, and salvation from sin, death, and the devil. All of those treasures, he has chosen in love to share with </w:t>
      </w:r>
      <w:r w:rsidR="006B5188">
        <w:t>you</w:t>
      </w:r>
      <w:r>
        <w:t xml:space="preserve">. </w:t>
      </w:r>
      <w:r w:rsidR="00E519B9">
        <w:t>You, my friends, are rich toward God! In Christ, you are billionaires toward God! He has given you everything. He gave his life as the price for you</w:t>
      </w:r>
      <w:r>
        <w:t xml:space="preserve">. He conquered </w:t>
      </w:r>
      <w:r w:rsidR="00E519B9">
        <w:t>the grave</w:t>
      </w:r>
      <w:r>
        <w:t xml:space="preserve"> for </w:t>
      </w:r>
      <w:r w:rsidR="006B5188">
        <w:t>you</w:t>
      </w:r>
      <w:r>
        <w:t xml:space="preserve">. </w:t>
      </w:r>
      <w:r w:rsidR="006B5188">
        <w:t>He made you his brothers and his sisters by washing you in a cleansing flood. And we don’t need to seek, strive, or hoard this grace. Christ gives it to us freely. We don’t need to build palaces or barns to store it in. It never runs out. God gives us new life in Christ every day.</w:t>
      </w:r>
    </w:p>
    <w:p w14:paraId="61D4A6C5" w14:textId="493A44B8" w:rsidR="006B5188" w:rsidRDefault="006B5188" w:rsidP="0078365A">
      <w:pPr>
        <w:spacing w:line="360" w:lineRule="auto"/>
        <w:ind w:firstLine="720"/>
      </w:pPr>
      <w:r>
        <w:t xml:space="preserve">What’s the point of life? In what do I find my identity and meaning? Stuff comes and goes. Relationships come and go. Health comes and goes. Jobs begin and end. </w:t>
      </w:r>
      <w:proofErr w:type="gramStart"/>
      <w:r>
        <w:t>It’s</w:t>
      </w:r>
      <w:proofErr w:type="gramEnd"/>
      <w:r>
        <w:t xml:space="preserve"> all vanity and striving after wind. But you’re baptized. You belong to Christ and he belongs to you. That’s cause enough to eat, drink, and </w:t>
      </w:r>
      <w:r w:rsidR="00E519B9">
        <w:t>find enjoyment in every aspect of your life</w:t>
      </w:r>
      <w:r>
        <w:t xml:space="preserve">! </w:t>
      </w:r>
    </w:p>
    <w:p w14:paraId="360EB0B4" w14:textId="08B55778" w:rsidR="00D21757" w:rsidRDefault="006B5188" w:rsidP="00D21757">
      <w:pPr>
        <w:spacing w:line="360" w:lineRule="auto"/>
        <w:ind w:firstLine="720"/>
      </w:pPr>
      <w:r>
        <w:t>Knowing that God ha</w:t>
      </w:r>
      <w:r w:rsidR="00E519B9">
        <w:t>s the big stuff under control, we know we</w:t>
      </w:r>
      <w:r>
        <w:t xml:space="preserve"> can trust him in the small stuff. </w:t>
      </w:r>
      <w:r w:rsidR="00E519B9">
        <w:t>We</w:t>
      </w:r>
      <w:r w:rsidR="00257C6A">
        <w:t xml:space="preserve"> can enjoy what God gives </w:t>
      </w:r>
      <w:r w:rsidR="00E519B9">
        <w:t>us</w:t>
      </w:r>
      <w:r w:rsidR="00257C6A">
        <w:t xml:space="preserve"> this day without worrying about tomorrow, or the next day, or the next 10 years. Why? </w:t>
      </w:r>
      <w:r w:rsidR="00E519B9">
        <w:t>Because we</w:t>
      </w:r>
      <w:r w:rsidR="00257C6A">
        <w:t xml:space="preserve"> know that God’s going to be there tomorrow, and the next day, and every day with more to give. </w:t>
      </w:r>
      <w:r w:rsidR="00560C48">
        <w:t xml:space="preserve">I’m thankful </w:t>
      </w:r>
      <w:r w:rsidR="00E519B9">
        <w:t xml:space="preserve">even </w:t>
      </w:r>
      <w:r w:rsidR="00560C48">
        <w:t xml:space="preserve">for little blessings. I see the hand of God in the small things. When you find something that was missing, thanks </w:t>
      </w:r>
      <w:proofErr w:type="gramStart"/>
      <w:r w:rsidR="00560C48">
        <w:t>be</w:t>
      </w:r>
      <w:proofErr w:type="gramEnd"/>
      <w:r w:rsidR="00560C48">
        <w:t xml:space="preserve"> to God! When </w:t>
      </w:r>
      <w:r>
        <w:t xml:space="preserve">you’re driving and all the lights turn green for you, thanks </w:t>
      </w:r>
      <w:proofErr w:type="gramStart"/>
      <w:r>
        <w:t>be</w:t>
      </w:r>
      <w:proofErr w:type="gramEnd"/>
      <w:r>
        <w:t xml:space="preserve"> to God! When you </w:t>
      </w:r>
      <w:r w:rsidR="00D21757">
        <w:t xml:space="preserve">can sit down and enjoy your favorite food, thanks </w:t>
      </w:r>
      <w:proofErr w:type="gramStart"/>
      <w:r w:rsidR="00D21757">
        <w:t>be</w:t>
      </w:r>
      <w:proofErr w:type="gramEnd"/>
      <w:r w:rsidR="00D21757">
        <w:t xml:space="preserve"> to God! Go ahead. Eat, drink, and be merry and find enjoyment in your toil;</w:t>
      </w:r>
      <w:r w:rsidR="00C807AD">
        <w:t xml:space="preserve"> </w:t>
      </w:r>
      <w:proofErr w:type="gramStart"/>
      <w:r w:rsidR="00C807AD">
        <w:t>This</w:t>
      </w:r>
      <w:proofErr w:type="gramEnd"/>
      <w:r w:rsidR="00C807AD">
        <w:t xml:space="preserve"> is your lot. This is what God has given you to enjoy now;</w:t>
      </w:r>
      <w:r w:rsidR="00D21757">
        <w:t xml:space="preserve"> not because of the false security you gain from your striving, but because Christ has secured an eternal inheritance for you with his striving. Rejoice in that and enjoy the blessings, big and small as they come from the hand of God. AMEN.</w:t>
      </w:r>
    </w:p>
    <w:p w14:paraId="6C9DBAC3"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FC4"/>
    <w:rsid w:val="00051F6B"/>
    <w:rsid w:val="00115729"/>
    <w:rsid w:val="001B6B98"/>
    <w:rsid w:val="00216FC4"/>
    <w:rsid w:val="00245C0B"/>
    <w:rsid w:val="00257C6A"/>
    <w:rsid w:val="004165C4"/>
    <w:rsid w:val="00511D46"/>
    <w:rsid w:val="0054743B"/>
    <w:rsid w:val="00560C48"/>
    <w:rsid w:val="006B5188"/>
    <w:rsid w:val="006B71A5"/>
    <w:rsid w:val="0078365A"/>
    <w:rsid w:val="008D0E06"/>
    <w:rsid w:val="00946ABF"/>
    <w:rsid w:val="00B45ECA"/>
    <w:rsid w:val="00B70DF8"/>
    <w:rsid w:val="00C807AD"/>
    <w:rsid w:val="00D21757"/>
    <w:rsid w:val="00DB2CA4"/>
    <w:rsid w:val="00E519B9"/>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C5A7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123</TotalTime>
  <Pages>3</Pages>
  <Words>1123</Words>
  <Characters>6402</Characters>
  <Application>Microsoft Macintosh Word</Application>
  <DocSecurity>0</DocSecurity>
  <Lines>53</Lines>
  <Paragraphs>15</Paragraphs>
  <ScaleCrop>false</ScaleCrop>
  <Company>Concordia Seminary</Company>
  <LinksUpToDate>false</LinksUpToDate>
  <CharactersWithSpaces>7510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cp:lastPrinted>2016-07-30T19:56:00Z</cp:lastPrinted>
  <dcterms:created xsi:type="dcterms:W3CDTF">2016-07-30T16:46:00Z</dcterms:created>
  <dcterms:modified xsi:type="dcterms:W3CDTF">2016-07-30T21:26:00Z</dcterms:modified>
</cp:coreProperties>
</file>