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6D9E47" w14:textId="77777777" w:rsidR="00051F6B" w:rsidRDefault="00FE6B83" w:rsidP="00245C0B">
      <w:pPr>
        <w:jc w:val="right"/>
      </w:pPr>
      <w:r>
        <w:t xml:space="preserve">Rev. </w:t>
      </w:r>
      <w:r w:rsidR="0054743B">
        <w:t>Jonathan Crawford</w:t>
      </w:r>
    </w:p>
    <w:p w14:paraId="365DAB5D" w14:textId="77777777" w:rsidR="0054743B" w:rsidRDefault="003F678F" w:rsidP="00245C0B">
      <w:pPr>
        <w:jc w:val="right"/>
      </w:pPr>
      <w:r>
        <w:t>August 13 &amp; 14, 2016</w:t>
      </w:r>
    </w:p>
    <w:p w14:paraId="4283D0A6" w14:textId="77777777" w:rsidR="0054743B" w:rsidRDefault="003F678F" w:rsidP="00245C0B">
      <w:pPr>
        <w:jc w:val="right"/>
      </w:pPr>
      <w:r>
        <w:t>Hebrews 11:17-31; 12:1-3</w:t>
      </w:r>
    </w:p>
    <w:p w14:paraId="55E83D2E" w14:textId="77777777" w:rsidR="0054743B" w:rsidRDefault="003F678F" w:rsidP="00245C0B">
      <w:pPr>
        <w:jc w:val="right"/>
      </w:pPr>
      <w:r>
        <w:t>Surrounded</w:t>
      </w:r>
    </w:p>
    <w:p w14:paraId="497FF57D" w14:textId="77777777" w:rsidR="0054743B" w:rsidRDefault="0054743B" w:rsidP="00245C0B">
      <w:pPr>
        <w:jc w:val="right"/>
      </w:pPr>
    </w:p>
    <w:p w14:paraId="4CF985D7" w14:textId="77777777" w:rsidR="0054743B" w:rsidRPr="003F678F" w:rsidRDefault="00115729" w:rsidP="00245C0B">
      <w:pPr>
        <w:spacing w:line="360" w:lineRule="auto"/>
        <w:rPr>
          <w:i/>
        </w:rPr>
      </w:pPr>
      <w:r>
        <w:tab/>
        <w:t>Gr</w:t>
      </w:r>
      <w:bookmarkStart w:id="0" w:name="_GoBack"/>
      <w:bookmarkEnd w:id="0"/>
      <w:r>
        <w:t xml:space="preserve">ace, mercy and peace </w:t>
      </w:r>
      <w:proofErr w:type="gramStart"/>
      <w:r>
        <w:t>be</w:t>
      </w:r>
      <w:proofErr w:type="gramEnd"/>
      <w:r>
        <w:t xml:space="preserve"> to you from God our Father and from our Lord and Savior Jesus Christ. Amen. The word of God </w:t>
      </w:r>
      <w:r w:rsidR="003F678F">
        <w:t xml:space="preserve">that we consider today is from Hebrews 11 and 12, especially the beginning of chapter 12: </w:t>
      </w:r>
      <w:r w:rsidR="003F678F" w:rsidRPr="003F678F">
        <w:rPr>
          <w:i/>
        </w:rPr>
        <w:t>“Therefore, since we are surrounded by so great a cloud of witnesses, let us also lay aside every weight, and sin which clings so closely, and let us run with endurance the race that is set before us,</w:t>
      </w:r>
      <w:r w:rsidR="003F678F" w:rsidRPr="003F678F">
        <w:rPr>
          <w:b/>
          <w:bCs/>
          <w:i/>
        </w:rPr>
        <w:t> </w:t>
      </w:r>
      <w:r w:rsidR="003F678F" w:rsidRPr="003F678F">
        <w:rPr>
          <w:i/>
        </w:rPr>
        <w:t xml:space="preserve">looking to Jesus, the founder and </w:t>
      </w:r>
      <w:proofErr w:type="spellStart"/>
      <w:r w:rsidR="003F678F" w:rsidRPr="003F678F">
        <w:rPr>
          <w:i/>
        </w:rPr>
        <w:t>perfecter</w:t>
      </w:r>
      <w:proofErr w:type="spellEnd"/>
      <w:r w:rsidR="003F678F" w:rsidRPr="003F678F">
        <w:rPr>
          <w:i/>
        </w:rPr>
        <w:t xml:space="preserve"> of our faith</w:t>
      </w:r>
      <w:r w:rsidRPr="003F678F">
        <w:rPr>
          <w:i/>
        </w:rPr>
        <w:t>.</w:t>
      </w:r>
      <w:r w:rsidR="003F678F">
        <w:rPr>
          <w:i/>
        </w:rPr>
        <w:t>”</w:t>
      </w:r>
    </w:p>
    <w:p w14:paraId="1B90633F" w14:textId="79ED21ED" w:rsidR="003F678F" w:rsidRDefault="00B70DF8" w:rsidP="00245C0B">
      <w:pPr>
        <w:spacing w:line="360" w:lineRule="auto"/>
      </w:pPr>
      <w:r>
        <w:tab/>
      </w:r>
      <w:r w:rsidR="003F678F">
        <w:t xml:space="preserve">Has anyone been watching the Olympics? I’ll be honest. I haven’t. But I did happen to catch part of a rowing event. I’m at least slightly interested in rowing because I was on the crew team in high school. Now, I’m not trying to brag. I wasn’t </w:t>
      </w:r>
      <w:r w:rsidR="0056584B">
        <w:t xml:space="preserve">that </w:t>
      </w:r>
      <w:r w:rsidR="003F678F">
        <w:t xml:space="preserve">good. The boys team always had at least two 8 boats, and I was always in the “B” boat. But we still gave it our all and we even won a few races every now and then. </w:t>
      </w:r>
    </w:p>
    <w:p w14:paraId="0D3C2F12" w14:textId="77777777" w:rsidR="003F678F" w:rsidRDefault="003F678F" w:rsidP="00245C0B">
      <w:pPr>
        <w:spacing w:line="360" w:lineRule="auto"/>
      </w:pPr>
      <w:r>
        <w:tab/>
        <w:t xml:space="preserve">The letter to the Hebrews uses Olympic language to describe the life of faith – running a race with endurance, laying aside weight that holds us back, and so forth. It also speaks of a cloud of witnesses, referring to all of chapter 11, which recounts the tales of many Old Testament heroes of faith. So the “race” analogy is one that we can relate to as we consider our own walk as God’s people through this world. </w:t>
      </w:r>
    </w:p>
    <w:p w14:paraId="58E68E71" w14:textId="18D3F034" w:rsidR="00B70DF8" w:rsidRDefault="003F678F" w:rsidP="00245C0B">
      <w:pPr>
        <w:spacing w:line="360" w:lineRule="auto"/>
      </w:pPr>
      <w:r>
        <w:tab/>
        <w:t xml:space="preserve">First, </w:t>
      </w:r>
      <w:r w:rsidR="006F0B1A">
        <w:t xml:space="preserve">let’s </w:t>
      </w:r>
      <w:r>
        <w:t>consider</w:t>
      </w:r>
      <w:r w:rsidR="006F0B1A">
        <w:t xml:space="preserve"> the challenge before us. The author urges his hearers, “</w:t>
      </w:r>
      <w:r w:rsidR="006F0B1A">
        <w:rPr>
          <w:i/>
        </w:rPr>
        <w:t>let us also lay aside every weight, and sin which clings so closely.”</w:t>
      </w:r>
      <w:r w:rsidR="006F0B1A">
        <w:t xml:space="preserve"> In crew, it’s very important to be as lightweight as possible. The rowers need to have muscle mass to be able to pull hard but they also can’t be too heavy or they will slow the boat down. They wear ridiculous looking skin-tight </w:t>
      </w:r>
      <w:proofErr w:type="spellStart"/>
      <w:r w:rsidR="006F0B1A">
        <w:t>unisuits</w:t>
      </w:r>
      <w:proofErr w:type="spellEnd"/>
      <w:r w:rsidR="006F0B1A">
        <w:t xml:space="preserve"> but this is also in the interest of </w:t>
      </w:r>
      <w:r w:rsidR="00E85B78">
        <w:t>dropping unnecessary weight</w:t>
      </w:r>
      <w:r w:rsidR="006F0B1A">
        <w:t xml:space="preserve">. The uniforms are lightweight and don’t catch the air. The coxswain, who sits in the bow and calls out the </w:t>
      </w:r>
      <w:proofErr w:type="gramStart"/>
      <w:r w:rsidR="006F0B1A">
        <w:t>orders</w:t>
      </w:r>
      <w:proofErr w:type="gramEnd"/>
      <w:r w:rsidR="006F0B1A">
        <w:t xml:space="preserve"> is typically a female or the smallest guy available. The boats themselves are always getting lighter. They used to build them from wood, but that was far too heavy. Today’s rac</w:t>
      </w:r>
      <w:r w:rsidR="0056584B">
        <w:t>ing shells are made from light</w:t>
      </w:r>
      <w:r w:rsidR="006F0B1A">
        <w:t xml:space="preserve"> carbon fiber. </w:t>
      </w:r>
    </w:p>
    <w:p w14:paraId="1FF37B24" w14:textId="77777777" w:rsidR="006F0B1A" w:rsidRPr="00BB2DA8" w:rsidRDefault="006F0B1A" w:rsidP="00245C0B">
      <w:pPr>
        <w:spacing w:line="360" w:lineRule="auto"/>
        <w:rPr>
          <w:i/>
        </w:rPr>
      </w:pPr>
      <w:r>
        <w:tab/>
      </w:r>
      <w:r w:rsidR="00E85B78">
        <w:t xml:space="preserve">As we run the race of faith, what is it that is slowing us down? What unnecessary </w:t>
      </w:r>
      <w:r w:rsidR="007056DD">
        <w:t>extra weight are we carrying? Are we piling too many heavy, time-consuming activities into our lives? Would we be better off dropping one or two hobbies</w:t>
      </w:r>
      <w:r w:rsidR="00BB2DA8">
        <w:t xml:space="preserve"> so that we might run this race more swiftly? Are we dragging the weight of the past along with us? Are we trying to carry too many relationships, causing them all to suffer? What is slowing us down or distracting us from Christ? The author says we can lay those things aside. Whatever we refuse to put down, even if it is something innocent, can become part of the next thing he describes – </w:t>
      </w:r>
      <w:r w:rsidR="00BB2DA8">
        <w:rPr>
          <w:i/>
        </w:rPr>
        <w:t xml:space="preserve">The sin </w:t>
      </w:r>
      <w:proofErr w:type="gramStart"/>
      <w:r w:rsidR="00BB2DA8">
        <w:rPr>
          <w:i/>
        </w:rPr>
        <w:t>which</w:t>
      </w:r>
      <w:proofErr w:type="gramEnd"/>
      <w:r w:rsidR="00BB2DA8">
        <w:rPr>
          <w:i/>
        </w:rPr>
        <w:t xml:space="preserve"> clings so closely.</w:t>
      </w:r>
    </w:p>
    <w:p w14:paraId="5AC7D1BE" w14:textId="076A0930" w:rsidR="00E85B78" w:rsidRDefault="00E85B78" w:rsidP="00245C0B">
      <w:pPr>
        <w:spacing w:line="360" w:lineRule="auto"/>
      </w:pPr>
      <w:r>
        <w:tab/>
        <w:t xml:space="preserve">There are many so-called sins in rowing. </w:t>
      </w:r>
      <w:r w:rsidR="00BB2DA8">
        <w:t xml:space="preserve">You can become out of sync with the other rowers in the boat, which usually ends with another rower being jabbed in the back by </w:t>
      </w:r>
      <w:r w:rsidR="0056584B">
        <w:t>your</w:t>
      </w:r>
      <w:r w:rsidR="00BB2DA8">
        <w:t xml:space="preserve"> oar handle</w:t>
      </w:r>
      <w:r>
        <w:t xml:space="preserve">. The seats in the boats are on tracks that allow the rowers to slide up and get a full reach and then slide back to get a long draw. But </w:t>
      </w:r>
      <w:r>
        <w:lastRenderedPageBreak/>
        <w:t>sometimes with vigorous rowing, the seat can get derailed from the trac</w:t>
      </w:r>
      <w:r w:rsidR="00BB2DA8">
        <w:t xml:space="preserve">ks. Trust me, it’s embarrassing. I know from lots of experience. </w:t>
      </w:r>
      <w:r>
        <w:t xml:space="preserve">When that happens, that rower needs to waste precious </w:t>
      </w:r>
      <w:r w:rsidR="00BB2DA8">
        <w:t>time</w:t>
      </w:r>
      <w:r>
        <w:t xml:space="preserve"> fixing the problem, while the other rowers on his side of the boat need to pull harder to make up for the one who isn’t pulling. Another </w:t>
      </w:r>
      <w:r w:rsidR="00BB2DA8">
        <w:t>rowing sin</w:t>
      </w:r>
      <w:r>
        <w:t xml:space="preserve"> is what we call</w:t>
      </w:r>
      <w:r w:rsidR="00BB2DA8">
        <w:t>ed</w:t>
      </w:r>
      <w:r>
        <w:t xml:space="preserve"> “catching a crab.” If you don’t </w:t>
      </w:r>
      <w:r w:rsidR="0008384D">
        <w:t>lift</w:t>
      </w:r>
      <w:r>
        <w:t xml:space="preserve"> the blade of the oar out of the water in time at the end of a stroke, it will</w:t>
      </w:r>
      <w:r w:rsidR="0008384D">
        <w:t xml:space="preserve"> be yanked forward and entangled with the other oars, while the handle flies over your head or straight into it. Ouch!</w:t>
      </w:r>
      <w:r>
        <w:t xml:space="preserve"> </w:t>
      </w:r>
      <w:r w:rsidR="0008384D">
        <w:t xml:space="preserve">These can all mean the difference between placing and losing. </w:t>
      </w:r>
    </w:p>
    <w:p w14:paraId="3EC652AB" w14:textId="533F88D1" w:rsidR="0008384D" w:rsidRDefault="0008384D" w:rsidP="00245C0B">
      <w:pPr>
        <w:spacing w:line="360" w:lineRule="auto"/>
      </w:pPr>
      <w:r>
        <w:tab/>
        <w:t xml:space="preserve">Crew is just a game. What about the real </w:t>
      </w:r>
      <w:r w:rsidR="0035060A">
        <w:t xml:space="preserve">sin that hinders us in faith. We are all sinners, of course. But we are baptized. We have died to sin. If any of us makes a practice or a habit of sinning, it can have deadly consequences. There is truth to the old idea of </w:t>
      </w:r>
      <w:r w:rsidR="0056584B">
        <w:t xml:space="preserve"> </w:t>
      </w:r>
      <w:r w:rsidR="0035060A">
        <w:t>“mortal sin.” Now, there isn’t a set list of behaviors that qualify as mortal sins. Even murder isn’t a mortal sin if one repents and turns from it. Mortal sin is any sin that we stubbornly refuse to let go of. It is any sin that prevents a believer from</w:t>
      </w:r>
      <w:r w:rsidR="008C737B">
        <w:t xml:space="preserve"> following Christ</w:t>
      </w:r>
      <w:r w:rsidR="0035060A">
        <w:t xml:space="preserve">. As long as we cling to these things, it is impossible for us to be Christians! It would be the equivalent of a rower insisting on bringing a </w:t>
      </w:r>
      <w:r w:rsidR="008C737B">
        <w:t>live mountain lion</w:t>
      </w:r>
      <w:r w:rsidR="0035060A">
        <w:t xml:space="preserve"> into the boat and claiming he can still be an effective teammate. It can’t be done. </w:t>
      </w:r>
      <w:r>
        <w:t xml:space="preserve">Anything that draws us away from Christ can mean the difference between eternal life and eternal death. </w:t>
      </w:r>
    </w:p>
    <w:p w14:paraId="595E527F" w14:textId="12E91543" w:rsidR="0008384D" w:rsidRDefault="0008384D" w:rsidP="00245C0B">
      <w:pPr>
        <w:spacing w:line="360" w:lineRule="auto"/>
      </w:pPr>
      <w:r>
        <w:tab/>
      </w:r>
      <w:proofErr w:type="gramStart"/>
      <w:r w:rsidR="00AA370D">
        <w:t>When you’re in a long-distance race of any kind, whether on water, snow, or dry ground, weariness becomes an issue.</w:t>
      </w:r>
      <w:proofErr w:type="gramEnd"/>
      <w:r w:rsidR="00AA370D">
        <w:t xml:space="preserve"> </w:t>
      </w:r>
      <w:r w:rsidR="00B10FD2">
        <w:t xml:space="preserve">There would always come a point in the race when we were just exhausted; where I didn’t care anymore whether we won or lost. I just wanted to stop rowing. </w:t>
      </w:r>
      <w:r w:rsidR="00AA370D">
        <w:t>The author encourages his readers, “</w:t>
      </w:r>
      <w:r w:rsidR="00AA370D" w:rsidRPr="00AA370D">
        <w:rPr>
          <w:i/>
        </w:rPr>
        <w:t>Consider him who endured from sinners such hostility against himself, so that you may not grow weary or fainthearted</w:t>
      </w:r>
      <w:r w:rsidR="00AA370D" w:rsidRPr="00AA370D">
        <w:t>.</w:t>
      </w:r>
      <w:r w:rsidR="00AA370D">
        <w:t xml:space="preserve">” </w:t>
      </w:r>
    </w:p>
    <w:p w14:paraId="128FACF4" w14:textId="77777777" w:rsidR="00AA370D" w:rsidRDefault="00AA370D" w:rsidP="00245C0B">
      <w:pPr>
        <w:spacing w:line="360" w:lineRule="auto"/>
      </w:pPr>
      <w:r>
        <w:tab/>
        <w:t>In the race of f</w:t>
      </w:r>
      <w:r w:rsidR="0035060A">
        <w:t xml:space="preserve">aith, we all grow weary as well. Every night we go to bed leaving some task unfinished. Every day we fight the old </w:t>
      </w:r>
      <w:proofErr w:type="spellStart"/>
      <w:r w:rsidR="0035060A">
        <w:t>old</w:t>
      </w:r>
      <w:proofErr w:type="spellEnd"/>
      <w:r w:rsidR="0035060A">
        <w:t xml:space="preserve"> battle with sin, the world, and Satan. </w:t>
      </w:r>
      <w:r w:rsidR="001654D6">
        <w:t xml:space="preserve">We get tired of the same old temptations. We weary of bearing bad news after bad news after bad news. We get fed up with the same resistance to Christ, the same arguments against belief, the same excuses about not going to church. At times, we might even stop caring and just want this race to be over. </w:t>
      </w:r>
    </w:p>
    <w:p w14:paraId="2CEAC5D0" w14:textId="440721B4" w:rsidR="002B01D3" w:rsidRDefault="0005614F" w:rsidP="00245C0B">
      <w:pPr>
        <w:spacing w:line="360" w:lineRule="auto"/>
      </w:pPr>
      <w:r>
        <w:tab/>
      </w:r>
      <w:r w:rsidR="001654D6">
        <w:t>It was i</w:t>
      </w:r>
      <w:r>
        <w:t xml:space="preserve">n those crucial moments in the last </w:t>
      </w:r>
      <w:r w:rsidR="001654D6">
        <w:t>leg of the race</w:t>
      </w:r>
      <w:r>
        <w:t>, when endurance was failing, muscles burning, with nothing left to give that we would start to hear sounds</w:t>
      </w:r>
      <w:r w:rsidR="001654D6">
        <w:t xml:space="preserve"> of encouragement: f</w:t>
      </w:r>
      <w:r>
        <w:t xml:space="preserve">irst faint and </w:t>
      </w:r>
      <w:r w:rsidR="001654D6">
        <w:t>distant, then</w:t>
      </w:r>
      <w:r>
        <w:t xml:space="preserve"> growing louder and closer as we drew near to the finish line. Now remember, we’re all facing backwards, towards the stern. We can’t see what’s in front of </w:t>
      </w:r>
      <w:r w:rsidR="008C737B">
        <w:t>the boat</w:t>
      </w:r>
      <w:r>
        <w:t xml:space="preserve">. We don’t know how far we are from the end of the race. </w:t>
      </w:r>
      <w:r w:rsidR="001654D6">
        <w:t>You could say w</w:t>
      </w:r>
      <w:r>
        <w:t xml:space="preserve">e rowed by faith, not by sight! But we could always tell we were almost there when we could hear cowbells and then loud cheers from the shore, “Come on St. Anthony’s!” </w:t>
      </w:r>
      <w:r w:rsidR="002B01D3">
        <w:t xml:space="preserve">The coxswain, with eyes on the goal, would also spur us on, “Only two hundred meters to go! Power 20!” </w:t>
      </w:r>
      <w:r>
        <w:t xml:space="preserve">Amid the bells and shouts of encouragement, we found a </w:t>
      </w:r>
      <w:r w:rsidR="002B01D3">
        <w:t>hidden</w:t>
      </w:r>
      <w:r>
        <w:t xml:space="preserve"> reservoir </w:t>
      </w:r>
      <w:r w:rsidR="002B01D3">
        <w:t>of</w:t>
      </w:r>
      <w:r>
        <w:t xml:space="preserve"> strength</w:t>
      </w:r>
      <w:r w:rsidR="002B01D3">
        <w:t>; just enough</w:t>
      </w:r>
      <w:r>
        <w:t xml:space="preserve"> to </w:t>
      </w:r>
      <w:r w:rsidR="002B01D3">
        <w:t>propel</w:t>
      </w:r>
      <w:r>
        <w:t xml:space="preserve"> us across the finish line</w:t>
      </w:r>
      <w:r w:rsidR="002B01D3">
        <w:t xml:space="preserve">. The air horn would sound a short blast as the tip of the bow crossed the line, and the race would be over. And we could finally catch our breath and relax. </w:t>
      </w:r>
    </w:p>
    <w:p w14:paraId="45B386BE" w14:textId="060B4C03" w:rsidR="0005614F" w:rsidRDefault="002B01D3" w:rsidP="00245C0B">
      <w:pPr>
        <w:spacing w:line="360" w:lineRule="auto"/>
      </w:pPr>
      <w:r>
        <w:tab/>
      </w:r>
      <w:r w:rsidR="001654D6">
        <w:t xml:space="preserve">As we grow weary running the race of faith, as we are tempted to stop running and just give up, we receive encouragement. Hebrews tells us that </w:t>
      </w:r>
      <w:proofErr w:type="gramStart"/>
      <w:r w:rsidR="001654D6">
        <w:t xml:space="preserve">we are </w:t>
      </w:r>
      <w:r w:rsidR="001654D6">
        <w:rPr>
          <w:i/>
        </w:rPr>
        <w:t>surrounded by a great cloud of witnesses</w:t>
      </w:r>
      <w:proofErr w:type="gramEnd"/>
      <w:r w:rsidR="001654D6">
        <w:t xml:space="preserve">. We have a dedicated group of fans </w:t>
      </w:r>
      <w:proofErr w:type="gramStart"/>
      <w:r w:rsidR="001654D6">
        <w:t>who</w:t>
      </w:r>
      <w:proofErr w:type="gramEnd"/>
      <w:r w:rsidR="001654D6">
        <w:t xml:space="preserve"> cheer us on from that farther shore. Those before us encourage us with their victorious example: Abraham</w:t>
      </w:r>
      <w:r w:rsidR="008C737B">
        <w:t xml:space="preserve">, Isaac, Jacob, </w:t>
      </w:r>
      <w:r w:rsidR="001654D6">
        <w:t xml:space="preserve">Joseph, </w:t>
      </w:r>
      <w:r w:rsidR="008C737B">
        <w:t xml:space="preserve">Moses, </w:t>
      </w:r>
      <w:proofErr w:type="spellStart"/>
      <w:proofErr w:type="gramStart"/>
      <w:r w:rsidR="008C737B">
        <w:t>Rahab</w:t>
      </w:r>
      <w:proofErr w:type="spellEnd"/>
      <w:proofErr w:type="gramEnd"/>
      <w:r w:rsidR="00670E82">
        <w:t xml:space="preserve">. They all teach us how we can run our race with patience and win the crown of everlasting life. </w:t>
      </w:r>
      <w:r w:rsidR="00E6423B">
        <w:t xml:space="preserve">But we can add to that list of fans. </w:t>
      </w:r>
      <w:r w:rsidR="00670E82">
        <w:t>Open to the front of your hymnals to</w:t>
      </w:r>
      <w:r w:rsidR="00E6423B">
        <w:t xml:space="preserve"> Roman numeral 11, 12, and 13: </w:t>
      </w:r>
      <w:r w:rsidR="00670E82">
        <w:t>Feasts and Festivals, and Commemorations. These are your fans. Their witness to Christ cheers us on as we go. Add to this list our own loved ones who have run the race before us and now rest with Christ. Add to that all th</w:t>
      </w:r>
      <w:r w:rsidR="00B10FD2">
        <w:t>e people in this room right now</w:t>
      </w:r>
      <w:r w:rsidR="00670E82">
        <w:t xml:space="preserve"> and Christians in every place. </w:t>
      </w:r>
      <w:proofErr w:type="gramStart"/>
      <w:r w:rsidR="00670E82">
        <w:t>We truly are surrounded by a great cloud of witnesses</w:t>
      </w:r>
      <w:proofErr w:type="gramEnd"/>
      <w:r w:rsidR="00670E82">
        <w:t xml:space="preserve">. There are some days you might </w:t>
      </w:r>
      <w:proofErr w:type="gramStart"/>
      <w:r w:rsidR="00670E82">
        <w:t>think,</w:t>
      </w:r>
      <w:proofErr w:type="gramEnd"/>
      <w:r w:rsidR="00670E82">
        <w:t xml:space="preserve"> “This is too hard for me. I can’t go on.” Remember the great heroes of faith. They were human just like us. They were beset by the same weaknesses and temptations and yet they endured and conquered. How? </w:t>
      </w:r>
      <w:proofErr w:type="gramStart"/>
      <w:r w:rsidR="00670E82">
        <w:t>Because they kept their eyes on Jesus.</w:t>
      </w:r>
      <w:proofErr w:type="gramEnd"/>
      <w:r w:rsidR="00670E82">
        <w:t xml:space="preserve"> If we imitate them, we also keep our eyes on Jesus. </w:t>
      </w:r>
    </w:p>
    <w:p w14:paraId="1344FA1F" w14:textId="7A6FD140" w:rsidR="002B01D3" w:rsidRDefault="002B01D3" w:rsidP="00245C0B">
      <w:pPr>
        <w:spacing w:line="360" w:lineRule="auto"/>
      </w:pPr>
      <w:r>
        <w:tab/>
        <w:t xml:space="preserve">I’m sure you’ve all seen those motivational posters with a picture of rowers and a caption like “TEAMWORK.” Well, </w:t>
      </w:r>
      <w:r w:rsidR="009F4851">
        <w:t xml:space="preserve">there’s a reason for that stereotype! Everyone in a racing shell needs to be completely in tune with every other rower in the boat. They have to time their strokes together. The balance of strength on port and starboard sides needs to be equally balanced. Perhaps most importantly, </w:t>
      </w:r>
      <w:r w:rsidR="00E3750C">
        <w:t xml:space="preserve">the rowers must listen to the coxswain. </w:t>
      </w:r>
      <w:r w:rsidR="007056DD">
        <w:t>He is their guide as they pull blindly onward. He lets them know which side needs to pull harder to keep the boat moving ahead on a straight path. He determines when they will row harder and when to maintain a pace. He keeps them synchronized, calling out the catch and release of each str</w:t>
      </w:r>
      <w:r w:rsidR="00670E82">
        <w:t>oke. If one rower were to “go ro</w:t>
      </w:r>
      <w:r w:rsidR="007056DD">
        <w:t xml:space="preserve">gue” and stop listening to the coxswain’s call, it would shatter the team’s chances of finishing the race. </w:t>
      </w:r>
    </w:p>
    <w:p w14:paraId="583C3B98" w14:textId="76F80551" w:rsidR="007056DD" w:rsidRDefault="007056DD" w:rsidP="00245C0B">
      <w:pPr>
        <w:spacing w:line="360" w:lineRule="auto"/>
      </w:pPr>
      <w:r>
        <w:tab/>
      </w:r>
      <w:r w:rsidR="00670E82">
        <w:t xml:space="preserve">Jesus is our coxswain. </w:t>
      </w:r>
      <w:r w:rsidR="00670E82" w:rsidRPr="00670E82">
        <w:rPr>
          <w:i/>
        </w:rPr>
        <w:t>“Let us run with endurance the race that is set before us,</w:t>
      </w:r>
      <w:r w:rsidR="00670E82" w:rsidRPr="00670E82">
        <w:rPr>
          <w:b/>
          <w:bCs/>
          <w:i/>
        </w:rPr>
        <w:t> </w:t>
      </w:r>
      <w:r w:rsidR="00670E82" w:rsidRPr="00670E82">
        <w:rPr>
          <w:i/>
        </w:rPr>
        <w:t xml:space="preserve">looking to Jesus, the founder and </w:t>
      </w:r>
      <w:proofErr w:type="spellStart"/>
      <w:r w:rsidR="00670E82" w:rsidRPr="00670E82">
        <w:rPr>
          <w:i/>
        </w:rPr>
        <w:t>perfecter</w:t>
      </w:r>
      <w:proofErr w:type="spellEnd"/>
      <w:r w:rsidR="00670E82" w:rsidRPr="00670E82">
        <w:rPr>
          <w:i/>
        </w:rPr>
        <w:t xml:space="preserve"> of our faith, who for the joy that was set before him endured the cross, despising the shame, and is seated at the right hand of the throne of God.</w:t>
      </w:r>
      <w:r w:rsidR="00670E82">
        <w:rPr>
          <w:i/>
        </w:rPr>
        <w:t xml:space="preserve">” </w:t>
      </w:r>
      <w:r w:rsidR="00670E82">
        <w:t xml:space="preserve">Jesus is both the source and the greatest example of endurance. He alone enables God’s people to reach the finish line. He is the founder, the pioneer, of our salvation. </w:t>
      </w:r>
      <w:r w:rsidR="00427DD1">
        <w:t xml:space="preserve">His race involved obediently offering himself up to </w:t>
      </w:r>
      <w:r w:rsidR="00B10FD2">
        <w:t>shame</w:t>
      </w:r>
      <w:r w:rsidR="00427DD1">
        <w:t xml:space="preserve"> and death. </w:t>
      </w:r>
      <w:r w:rsidR="00670E82">
        <w:t xml:space="preserve">He opened the way for our ultimate endurance into God’s presence by becoming our high priest, who is able to cleanse us from sin. </w:t>
      </w:r>
      <w:r w:rsidR="00427DD1">
        <w:t>He endured the cross for the joy set before him. Jesus’ finish line, his trophy, and his joy, was you. He did this all in order to redeem us that we might live under him in his kingdom forever. Jesus k</w:t>
      </w:r>
      <w:r w:rsidR="007B4520">
        <w:t>new the suffering was temporary</w:t>
      </w:r>
      <w:r w:rsidR="00427DD1">
        <w:t xml:space="preserve"> but the victory is forever. The same is true for us as we run the race. The suffering is temporary </w:t>
      </w:r>
      <w:proofErr w:type="gramStart"/>
      <w:r w:rsidR="00427DD1">
        <w:t>The</w:t>
      </w:r>
      <w:proofErr w:type="gramEnd"/>
      <w:r w:rsidR="00427DD1">
        <w:t xml:space="preserve"> victory is forever. The one who endured the cross enables us to endure, not by removing trials from our lives but by supplying the strength and fortitude we need to sustain them. </w:t>
      </w:r>
    </w:p>
    <w:p w14:paraId="19C7293D" w14:textId="023CD9EA" w:rsidR="007B4520" w:rsidRPr="00670E82" w:rsidRDefault="007B4520" w:rsidP="00245C0B">
      <w:pPr>
        <w:spacing w:line="360" w:lineRule="auto"/>
      </w:pPr>
      <w:r>
        <w:tab/>
        <w:t xml:space="preserve">So as we seek to cast aside whatever weighs us down, as we struggle against sin, as we grow weary, when the strife is fierce, the warfare long, listen for that distant triumph song. Listen for the bells ringing and cheers sounding from the saints of every time and place who surround us. And fix your eyes </w:t>
      </w:r>
      <w:r w:rsidR="00B10FD2">
        <w:t xml:space="preserve">with theirs, on Jesus, the One who authored your faith; the </w:t>
      </w:r>
      <w:proofErr w:type="gramStart"/>
      <w:r w:rsidR="00B10FD2">
        <w:t>One</w:t>
      </w:r>
      <w:proofErr w:type="gramEnd"/>
      <w:r w:rsidR="00B10FD2">
        <w:t xml:space="preserve"> who </w:t>
      </w:r>
      <w:r>
        <w:t xml:space="preserve">will </w:t>
      </w:r>
      <w:r w:rsidR="00B10FD2">
        <w:t>complete</w:t>
      </w:r>
      <w:r>
        <w:t xml:space="preserve"> it. AMEN.</w:t>
      </w:r>
    </w:p>
    <w:p w14:paraId="0885B5AC"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678F"/>
    <w:rsid w:val="00051F6B"/>
    <w:rsid w:val="0005614F"/>
    <w:rsid w:val="0008384D"/>
    <w:rsid w:val="00115729"/>
    <w:rsid w:val="001654D6"/>
    <w:rsid w:val="00245C0B"/>
    <w:rsid w:val="002B01D3"/>
    <w:rsid w:val="0035060A"/>
    <w:rsid w:val="003F678F"/>
    <w:rsid w:val="00427DD1"/>
    <w:rsid w:val="00437B4A"/>
    <w:rsid w:val="0054743B"/>
    <w:rsid w:val="0056584B"/>
    <w:rsid w:val="00670E82"/>
    <w:rsid w:val="006F0B1A"/>
    <w:rsid w:val="007056DD"/>
    <w:rsid w:val="007B4520"/>
    <w:rsid w:val="008C737B"/>
    <w:rsid w:val="009F4851"/>
    <w:rsid w:val="00AA370D"/>
    <w:rsid w:val="00B10FD2"/>
    <w:rsid w:val="00B45ECA"/>
    <w:rsid w:val="00B70DF8"/>
    <w:rsid w:val="00BB2DA8"/>
    <w:rsid w:val="00E3750C"/>
    <w:rsid w:val="00E6423B"/>
    <w:rsid w:val="00E85B78"/>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022880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275</TotalTime>
  <Pages>4</Pages>
  <Words>1552</Words>
  <Characters>8847</Characters>
  <Application>Microsoft Macintosh Word</Application>
  <DocSecurity>0</DocSecurity>
  <Lines>73</Lines>
  <Paragraphs>20</Paragraphs>
  <ScaleCrop>false</ScaleCrop>
  <Company>Concordia Seminary</Company>
  <LinksUpToDate>false</LinksUpToDate>
  <CharactersWithSpaces>10379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4</cp:revision>
  <dcterms:created xsi:type="dcterms:W3CDTF">2016-08-11T16:04:00Z</dcterms:created>
  <dcterms:modified xsi:type="dcterms:W3CDTF">2016-08-13T21:16:00Z</dcterms:modified>
</cp:coreProperties>
</file>