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B5C695" w14:textId="77777777" w:rsidR="00051F6B" w:rsidRDefault="00FE6B83" w:rsidP="00245C0B">
      <w:pPr>
        <w:jc w:val="right"/>
      </w:pPr>
      <w:r>
        <w:t xml:space="preserve">Rev. </w:t>
      </w:r>
      <w:r w:rsidR="0054743B">
        <w:t>Jonathan Crawford</w:t>
      </w:r>
    </w:p>
    <w:p w14:paraId="7C904ACB" w14:textId="77777777" w:rsidR="0054743B" w:rsidRDefault="00A23D7C" w:rsidP="00245C0B">
      <w:pPr>
        <w:jc w:val="right"/>
      </w:pPr>
      <w:r>
        <w:t>September 10 &amp; 11</w:t>
      </w:r>
    </w:p>
    <w:p w14:paraId="469259F0" w14:textId="77777777" w:rsidR="0054743B" w:rsidRDefault="00A23D7C" w:rsidP="00245C0B">
      <w:pPr>
        <w:jc w:val="right"/>
      </w:pPr>
      <w:r>
        <w:t>Luke 15:1-10</w:t>
      </w:r>
    </w:p>
    <w:p w14:paraId="77912054" w14:textId="77777777" w:rsidR="0054743B" w:rsidRDefault="00A23D7C" w:rsidP="00245C0B">
      <w:pPr>
        <w:jc w:val="right"/>
      </w:pPr>
      <w:r>
        <w:t>Better to Have Loved and Lost</w:t>
      </w:r>
    </w:p>
    <w:p w14:paraId="1592360C" w14:textId="77777777" w:rsidR="0054743B" w:rsidRDefault="0054743B" w:rsidP="00245C0B">
      <w:pPr>
        <w:jc w:val="right"/>
      </w:pPr>
    </w:p>
    <w:p w14:paraId="253023D5" w14:textId="77777777" w:rsidR="0054743B" w:rsidRPr="00A23D7C" w:rsidRDefault="00115729" w:rsidP="00245C0B">
      <w:pPr>
        <w:spacing w:line="360" w:lineRule="auto"/>
        <w:rPr>
          <w:i/>
        </w:rPr>
      </w:pPr>
      <w:r>
        <w:tab/>
        <w:t xml:space="preserve">Grace, mercy and peace </w:t>
      </w:r>
      <w:proofErr w:type="gramStart"/>
      <w:r>
        <w:t>be</w:t>
      </w:r>
      <w:proofErr w:type="gramEnd"/>
      <w:r>
        <w:t xml:space="preserve"> to you from God our Father and from our Lord and Savior Jesus Christ. Amen. The word of God that we </w:t>
      </w:r>
      <w:r w:rsidR="00A23D7C">
        <w:t xml:space="preserve">consider today is from Luke chapter 15: </w:t>
      </w:r>
      <w:r w:rsidR="00A23D7C" w:rsidRPr="00A23D7C">
        <w:rPr>
          <w:i/>
        </w:rPr>
        <w:t>Just so, I tell you, there will be more joy in heaven over one sinner who repents than over ninety-nine righteous persons who need no repentance.</w:t>
      </w:r>
    </w:p>
    <w:p w14:paraId="42DB6211" w14:textId="5EB7B5B3" w:rsidR="00093E91" w:rsidRDefault="00B70DF8" w:rsidP="00245C0B">
      <w:pPr>
        <w:spacing w:line="360" w:lineRule="auto"/>
      </w:pPr>
      <w:r>
        <w:tab/>
      </w:r>
      <w:r w:rsidR="00A525BA">
        <w:t>Jesus teaches</w:t>
      </w:r>
      <w:r w:rsidR="00A23D7C">
        <w:t xml:space="preserve"> here are about the joy of finding something that was lost: first a sheep, then a coin. </w:t>
      </w:r>
      <w:r w:rsidR="00093E91">
        <w:t>About four</w:t>
      </w:r>
      <w:r w:rsidR="00A23D7C">
        <w:t xml:space="preserve"> centuries later,</w:t>
      </w:r>
      <w:r w:rsidR="00093E91">
        <w:t xml:space="preserve"> a pastor named</w:t>
      </w:r>
      <w:r w:rsidR="00A23D7C">
        <w:t xml:space="preserve"> Augustine was reflecting on these parables and he wondered why it was that we rejoice </w:t>
      </w:r>
      <w:r w:rsidR="00A23D7C" w:rsidRPr="00093E91">
        <w:rPr>
          <w:u w:val="single"/>
        </w:rPr>
        <w:t>more</w:t>
      </w:r>
      <w:r w:rsidR="00A23D7C">
        <w:t xml:space="preserve"> over </w:t>
      </w:r>
      <w:proofErr w:type="gramStart"/>
      <w:r w:rsidR="00A23D7C">
        <w:t>things which</w:t>
      </w:r>
      <w:proofErr w:type="gramEnd"/>
      <w:r w:rsidR="00A23D7C">
        <w:t xml:space="preserve"> we find or regain than we would if we always had them. He observed that </w:t>
      </w:r>
      <w:r w:rsidR="00A23D7C" w:rsidRPr="00A23D7C">
        <w:rPr>
          <w:i/>
        </w:rPr>
        <w:t xml:space="preserve">it is always the case that the greater the joy, the greater is the </w:t>
      </w:r>
      <w:proofErr w:type="gramStart"/>
      <w:r w:rsidR="00A23D7C" w:rsidRPr="00A23D7C">
        <w:rPr>
          <w:i/>
        </w:rPr>
        <w:t>pain which</w:t>
      </w:r>
      <w:proofErr w:type="gramEnd"/>
      <w:r w:rsidR="00A23D7C" w:rsidRPr="00A23D7C">
        <w:rPr>
          <w:i/>
        </w:rPr>
        <w:t xml:space="preserve"> precedes it.</w:t>
      </w:r>
      <w:r w:rsidR="00093E91">
        <w:rPr>
          <w:i/>
        </w:rPr>
        <w:t xml:space="preserve"> </w:t>
      </w:r>
      <w:r w:rsidR="00093E91">
        <w:t xml:space="preserve">The shepherd would not have rejoiced if he had never lost the one sheep. And it wouldn’t make for much of a story either, would it? A shepherd had 100 sheep and none of them ever ran away. The end. </w:t>
      </w:r>
      <w:r w:rsidR="00A525BA">
        <w:t xml:space="preserve">But when the one is lost, we find ourselves holding our breath and wondering whether the shepherd will be able to find it. </w:t>
      </w:r>
      <w:r w:rsidR="00093E91">
        <w:t xml:space="preserve">Don’t we find this to be true in our everyday lives too? Most of the time we take what we have for granted. It’s only when we lose something and then recover it that we really appreciate and rejoice over it. </w:t>
      </w:r>
    </w:p>
    <w:p w14:paraId="754E0F26" w14:textId="77777777" w:rsidR="002429AA" w:rsidRDefault="00093E91" w:rsidP="00245C0B">
      <w:pPr>
        <w:spacing w:line="360" w:lineRule="auto"/>
      </w:pPr>
      <w:r>
        <w:tab/>
        <w:t>Have you ever been watching a ball game and the Yankees (or insert your favorite team) were losing, losing, losing. Your team was doing so bad that you were about to give up and turn the TV off. Then all of a sudden in the last leg of the game, t</w:t>
      </w:r>
      <w:r w:rsidR="002429AA">
        <w:t xml:space="preserve">hey start to rally. One hit, two hits, three hits. A home run! How much more exciting is it when your team wins the game against all odds, when they come back from behind? There is more joy in Yankee Stadium over a huge comeback against the Red Sox than there are over 99 games that are shutouts. Right? </w:t>
      </w:r>
      <w:r>
        <w:t xml:space="preserve"> </w:t>
      </w:r>
    </w:p>
    <w:p w14:paraId="4EA81100" w14:textId="77777777" w:rsidR="002429AA" w:rsidRDefault="002429AA" w:rsidP="002429AA">
      <w:pPr>
        <w:spacing w:line="360" w:lineRule="auto"/>
        <w:ind w:firstLine="720"/>
      </w:pPr>
      <w:r>
        <w:t xml:space="preserve">St. Augustine used the example of drinkers who eat salty things to make their throats dry and painful so that they may enjoy quenching their thirst all the more. </w:t>
      </w:r>
    </w:p>
    <w:p w14:paraId="20A111EE" w14:textId="77777777" w:rsidR="002429AA" w:rsidRDefault="002429AA" w:rsidP="002429AA">
      <w:pPr>
        <w:spacing w:line="360" w:lineRule="auto"/>
        <w:ind w:firstLine="720"/>
      </w:pPr>
      <w:r>
        <w:t xml:space="preserve">But to turn to a more serious example, how about when someone gets really sick. The doctors say they have very little chance of surviving. The family starts planning the funeral. </w:t>
      </w:r>
      <w:proofErr w:type="gramStart"/>
      <w:r>
        <w:t>All hope is gone and then, wonder of wonders</w:t>
      </w:r>
      <w:proofErr w:type="gramEnd"/>
      <w:r>
        <w:t xml:space="preserve">, </w:t>
      </w:r>
      <w:proofErr w:type="gramStart"/>
      <w:r>
        <w:t>they begin to recover</w:t>
      </w:r>
      <w:proofErr w:type="gramEnd"/>
      <w:r>
        <w:t xml:space="preserve">! Even though that person’s life may never be the same. Even though their abilities may still be impaired, still we rejoice more over that recovery than we would if they had never been sick at all. </w:t>
      </w:r>
    </w:p>
    <w:p w14:paraId="74022E83" w14:textId="243E4EE2" w:rsidR="001F3E94" w:rsidRDefault="001F3E94" w:rsidP="002429AA">
      <w:pPr>
        <w:spacing w:line="360" w:lineRule="auto"/>
        <w:ind w:firstLine="720"/>
      </w:pPr>
      <w:r>
        <w:t xml:space="preserve">Our sense of security is something we take for granted. Because of what happened 15 years ago on 9-11, there was more joy over capturing Osama Bin Laden than there was before the dark cloud of terrorism descended on the world. </w:t>
      </w:r>
      <w:bookmarkStart w:id="0" w:name="_GoBack"/>
      <w:bookmarkEnd w:id="0"/>
    </w:p>
    <w:p w14:paraId="5E39A4A3" w14:textId="77777777" w:rsidR="00577046" w:rsidRDefault="002429AA" w:rsidP="00577046">
      <w:pPr>
        <w:spacing w:line="360" w:lineRule="auto"/>
        <w:ind w:firstLine="720"/>
      </w:pPr>
      <w:r>
        <w:t>Jesus’ parables about the sheep and the coin are really meant to teach us about sinners who repent. He was sticking it to the Pharisees and scribes who criticized him for associating with a bunch of sinners and tax collectors. Sinners though they were, these sinners had one thing the Pharisees did not. The text says they “</w:t>
      </w:r>
      <w:r w:rsidRPr="002429AA">
        <w:rPr>
          <w:i/>
        </w:rPr>
        <w:t xml:space="preserve">drew </w:t>
      </w:r>
      <w:r w:rsidRPr="002429AA">
        <w:rPr>
          <w:i/>
        </w:rPr>
        <w:lastRenderedPageBreak/>
        <w:t>near to hear him</w:t>
      </w:r>
      <w:r>
        <w:rPr>
          <w:i/>
        </w:rPr>
        <w:t>.</w:t>
      </w:r>
      <w:r w:rsidRPr="002429AA">
        <w:rPr>
          <w:i/>
        </w:rPr>
        <w:t>”</w:t>
      </w:r>
      <w:r>
        <w:t xml:space="preserve"> They repented of their sin. They wanted to listen to Jesus. They were eager for the good news that he came to bring. And they would appreciate it all the more because they </w:t>
      </w:r>
      <w:r>
        <w:rPr>
          <w:u w:val="single"/>
        </w:rPr>
        <w:t>knew</w:t>
      </w:r>
      <w:r>
        <w:t xml:space="preserve"> how low</w:t>
      </w:r>
      <w:r w:rsidR="003746B4">
        <w:t xml:space="preserve"> sin had brought them! </w:t>
      </w:r>
    </w:p>
    <w:p w14:paraId="646DDE80" w14:textId="4FAE940F" w:rsidR="00577046" w:rsidRDefault="003746B4" w:rsidP="00577046">
      <w:pPr>
        <w:spacing w:line="360" w:lineRule="auto"/>
        <w:ind w:firstLine="720"/>
      </w:pPr>
      <w:r>
        <w:t xml:space="preserve">The same thing is true of you and me. We have all lost something. </w:t>
      </w:r>
      <w:r w:rsidR="00577046">
        <w:t xml:space="preserve">And we may not even be aware of it because it’s been lost for a long, long time. When God created man, he made us in His image. </w:t>
      </w:r>
      <w:r w:rsidR="00BE3635">
        <w:t>Can we even imagine what life might have been</w:t>
      </w:r>
      <w:r w:rsidR="00C166EE">
        <w:t xml:space="preserve"> like if we had not sinned</w:t>
      </w:r>
      <w:r w:rsidR="00BE3635">
        <w:t xml:space="preserve">? In his commentary on </w:t>
      </w:r>
      <w:r w:rsidR="00C166EE">
        <w:t xml:space="preserve">the book of </w:t>
      </w:r>
      <w:r w:rsidR="00BE3635">
        <w:t>Genesis, Luther gives a brilliant and imaginative view of how he envisioned life before the fall of man. He wrote,</w:t>
      </w:r>
    </w:p>
    <w:p w14:paraId="65FDB3CF" w14:textId="77777777" w:rsidR="00577046" w:rsidRDefault="00577046" w:rsidP="00BE3635">
      <w:pPr>
        <w:spacing w:line="360" w:lineRule="auto"/>
        <w:ind w:left="1440"/>
      </w:pPr>
      <w:r w:rsidRPr="00577046">
        <w:t xml:space="preserve">His intellect was the clearest, his memory was the best, and his will was the most straightforward—all in the most beautiful </w:t>
      </w:r>
      <w:proofErr w:type="spellStart"/>
      <w:r w:rsidRPr="00577046">
        <w:t>tranquillity</w:t>
      </w:r>
      <w:proofErr w:type="spellEnd"/>
      <w:r w:rsidRPr="00577046">
        <w:t xml:space="preserve"> of mind, without any fear o</w:t>
      </w:r>
      <w:r>
        <w:t>f death and without any anxiety</w:t>
      </w:r>
      <w:r w:rsidRPr="00577046">
        <w:t>. I am fully convinced that before Adam’s sin his eyes were so sharp and clear that they surpassed those of the lynx and eagle. He was stronger than the lions and the bears, whose strength is very great; and he handled them the way we handle puppies. Both the loveliness and the quality of the fruits he used as food were also far superior to what they are now…I hold that before sin the sun was brighter, the water purer, the trees more fruitful, and the fields more fertile. …Therefore no one can picture in his thoughts how much better nature was then than it is now.</w:t>
      </w:r>
      <w:r>
        <w:t xml:space="preserve"> </w:t>
      </w:r>
      <w:r w:rsidRPr="00577046">
        <w:t xml:space="preserve">But through sin and that awful fall not only our flesh is disfigured by the leprosy of sin, </w:t>
      </w:r>
      <w:proofErr w:type="gramStart"/>
      <w:r w:rsidRPr="00577046">
        <w:t>but</w:t>
      </w:r>
      <w:proofErr w:type="gramEnd"/>
      <w:r w:rsidRPr="00577046">
        <w:t xml:space="preserve"> everything we use i</w:t>
      </w:r>
      <w:r>
        <w:t>n this life has become corrupt.</w:t>
      </w:r>
      <w:r w:rsidR="00D70BE9">
        <w:t xml:space="preserve"> </w:t>
      </w:r>
    </w:p>
    <w:p w14:paraId="50E7E7D6" w14:textId="77777777" w:rsidR="00BE3635" w:rsidRDefault="00BE3635" w:rsidP="00BE3635">
      <w:pPr>
        <w:spacing w:line="360" w:lineRule="auto"/>
      </w:pPr>
      <w:r>
        <w:tab/>
        <w:t xml:space="preserve">So, you see, we really lost a lot! Because of the sinful nature, which we also inherited and continue to live out, we are missing out on the perfect world God had intended for us. </w:t>
      </w:r>
    </w:p>
    <w:p w14:paraId="6BB5DC33" w14:textId="77777777" w:rsidR="00BE3635" w:rsidRDefault="00BE3635" w:rsidP="00BE3635">
      <w:pPr>
        <w:spacing w:line="360" w:lineRule="auto"/>
      </w:pPr>
      <w:r>
        <w:tab/>
        <w:t xml:space="preserve">But we’re not the only ones who lost something in the fall. God also lost something. God Almighty, all-powerful, </w:t>
      </w:r>
      <w:proofErr w:type="gramStart"/>
      <w:r>
        <w:t>all-knowing</w:t>
      </w:r>
      <w:proofErr w:type="gramEnd"/>
      <w:r>
        <w:t xml:space="preserve">, the Lord of Hosts, lost his most beloved creature. He lost us: not because of any imperfection in God, but only because of the exercise of our free will. We chose to sin. We hid ourselves from God, prompting </w:t>
      </w:r>
      <w:r w:rsidR="00075DB2">
        <w:t>the saddest question in history</w:t>
      </w:r>
      <w:r>
        <w:t>, “</w:t>
      </w:r>
      <w:r w:rsidR="00075DB2">
        <w:t xml:space="preserve">[Adam], </w:t>
      </w:r>
      <w:r w:rsidR="00075DB2" w:rsidRPr="00075DB2">
        <w:rPr>
          <w:i/>
        </w:rPr>
        <w:t>where are you</w:t>
      </w:r>
      <w:r w:rsidR="00075DB2">
        <w:t xml:space="preserve">?” </w:t>
      </w:r>
    </w:p>
    <w:p w14:paraId="3ACD7A1A" w14:textId="11CF02B4" w:rsidR="00075DB2" w:rsidRDefault="00075DB2" w:rsidP="00BE3635">
      <w:pPr>
        <w:spacing w:line="360" w:lineRule="auto"/>
      </w:pPr>
      <w:r>
        <w:tab/>
        <w:t>But of course the story didn’t end there. God just couldn’t let it go. He had countless other creatures that had not</w:t>
      </w:r>
      <w:r w:rsidR="00710D58">
        <w:t xml:space="preserve"> rebelled against him</w:t>
      </w:r>
      <w:r>
        <w:t xml:space="preserve">. He could have made another man and woman and started over. But he didn’t give up on his creatures. The shepherd leaves the ninety-nine and he goes. He goes in search of the one that was lost. And though night may be falling, though there is danger all around, he does not give up. He does not rest until he lifts that one sheep over his shoulders and brings it home, rejoicing. </w:t>
      </w:r>
    </w:p>
    <w:p w14:paraId="77D20EBC" w14:textId="0A9C02AF" w:rsidR="00075DB2" w:rsidRDefault="00075DB2" w:rsidP="00BE3635">
      <w:pPr>
        <w:spacing w:line="360" w:lineRule="auto"/>
      </w:pPr>
      <w:r>
        <w:tab/>
        <w:t>God gave all that was dear to him in order to search and to find you and me. He sent his only, his beloved Son into the world for the purpose of seeking a</w:t>
      </w:r>
      <w:r w:rsidR="003E7CA1">
        <w:t xml:space="preserve">nd saving </w:t>
      </w:r>
      <w:proofErr w:type="gramStart"/>
      <w:r w:rsidR="003E7CA1">
        <w:t>that which</w:t>
      </w:r>
      <w:proofErr w:type="gramEnd"/>
      <w:r w:rsidR="003E7CA1">
        <w:t xml:space="preserve"> was lost. God was willing to </w:t>
      </w:r>
      <w:r w:rsidR="003E7CA1">
        <w:rPr>
          <w:u w:val="single"/>
        </w:rPr>
        <w:t>lose</w:t>
      </w:r>
      <w:r w:rsidR="003E7CA1">
        <w:t xml:space="preserve"> Jesus so that he could </w:t>
      </w:r>
      <w:r w:rsidR="003E7CA1" w:rsidRPr="00710D58">
        <w:rPr>
          <w:u w:val="single"/>
        </w:rPr>
        <w:t>find</w:t>
      </w:r>
      <w:r w:rsidR="003E7CA1">
        <w:t xml:space="preserve"> us. </w:t>
      </w:r>
      <w:r w:rsidR="00E668F0">
        <w:t xml:space="preserve">He lost him </w:t>
      </w:r>
      <w:r w:rsidR="00710D58">
        <w:t>on</w:t>
      </w:r>
      <w:r w:rsidR="00E668F0">
        <w:t xml:space="preserve"> the cross so that Jesus cried out, “</w:t>
      </w:r>
      <w:r w:rsidR="00E668F0">
        <w:rPr>
          <w:i/>
        </w:rPr>
        <w:t>My God, My God, why have you forsaken me?”</w:t>
      </w:r>
      <w:r w:rsidR="00E668F0">
        <w:t xml:space="preserve"> He </w:t>
      </w:r>
      <w:r w:rsidR="00E668F0" w:rsidRPr="00E30749">
        <w:rPr>
          <w:u w:val="single"/>
        </w:rPr>
        <w:t>lost</w:t>
      </w:r>
      <w:r w:rsidR="00E668F0">
        <w:t xml:space="preserve"> him to the silence of the grave. </w:t>
      </w:r>
      <w:r w:rsidR="00E30749">
        <w:t>Christ went to the grave to find us because that’s where we were. That’s where our sin had put us. Jesus died</w:t>
      </w:r>
      <w:r w:rsidR="00E668F0">
        <w:t xml:space="preserve"> to reclaim us from the jaws of sin and death. And when he rose, breaking the darkness of that Sunday morning, there was joy in heaven. When he ascended to his Father’s right hand, the angels rejoiced. </w:t>
      </w:r>
    </w:p>
    <w:p w14:paraId="508C3396" w14:textId="77777777" w:rsidR="00D63206" w:rsidRDefault="00E668F0" w:rsidP="00245C0B">
      <w:pPr>
        <w:spacing w:line="360" w:lineRule="auto"/>
      </w:pPr>
      <w:r>
        <w:tab/>
        <w:t>And the amazing thing is tha</w:t>
      </w:r>
      <w:r w:rsidR="00D90785">
        <w:t xml:space="preserve">t he did it all for you and me. </w:t>
      </w:r>
      <w:r w:rsidR="00D90785">
        <w:rPr>
          <w:i/>
        </w:rPr>
        <w:t>T</w:t>
      </w:r>
      <w:r w:rsidR="00D90785" w:rsidRPr="00D90785">
        <w:rPr>
          <w:i/>
        </w:rPr>
        <w:t>here will be more joy in heaven over one sinner who repents than over ninety-nine righteous persons who need no repentance</w:t>
      </w:r>
      <w:r w:rsidR="00D90785">
        <w:t xml:space="preserve">. Isn’t it incredible to think the day you were baptized; the day you believed, there was more joy in heaven than there would have been over a perfect creation that didn’t need saving? </w:t>
      </w:r>
      <w:r w:rsidR="00D63206">
        <w:t xml:space="preserve">That means, as delighted as God was when he created a perfect man and woman on the sixth day, he was even more delighted to find you, to reclaim you as his own! The joy is all the greater because it stands I contrast to the great pain that came before it. Humanity’s fall into sin didn’t just hurt us; it didn’t just impair our relationship with God; it didn’t just damage the image of God; it completely obliterated all of that. We weren’t just weak. We were dead! We were lost. And now we’re found. And the </w:t>
      </w:r>
      <w:proofErr w:type="gramStart"/>
      <w:r w:rsidR="00D63206">
        <w:t>joy</w:t>
      </w:r>
      <w:proofErr w:type="gramEnd"/>
      <w:r w:rsidR="00D63206">
        <w:t xml:space="preserve"> is </w:t>
      </w:r>
      <w:proofErr w:type="gramStart"/>
      <w:r w:rsidR="00D63206">
        <w:t>all the greater</w:t>
      </w:r>
      <w:proofErr w:type="gramEnd"/>
      <w:r w:rsidR="00D63206">
        <w:t xml:space="preserve">. </w:t>
      </w:r>
    </w:p>
    <w:p w14:paraId="2DA3F3E9" w14:textId="77777777" w:rsidR="00D90785" w:rsidRDefault="00D63206" w:rsidP="00245C0B">
      <w:pPr>
        <w:spacing w:line="360" w:lineRule="auto"/>
      </w:pPr>
      <w:r>
        <w:tab/>
        <w:t>In baptism, we have a full pardon of sin and we have also begun to recover the</w:t>
      </w:r>
      <w:r w:rsidR="002250B6">
        <w:t xml:space="preserve"> lost</w:t>
      </w:r>
      <w:r>
        <w:t xml:space="preserve"> image of God. But it is only partial. We know this because the scars of sin still sting bitterly. We continue to live with temptation, sin, and death. We certainly do not match up to Luther’s imagined ideal of the man who is free of anxiety, has the eyesight of an eagle, and handles lions and bears like they were puppies. </w:t>
      </w:r>
    </w:p>
    <w:p w14:paraId="05D0F323" w14:textId="77777777" w:rsidR="002250B6" w:rsidRPr="002250B6" w:rsidRDefault="002250B6" w:rsidP="00245C0B">
      <w:pPr>
        <w:spacing w:line="360" w:lineRule="auto"/>
      </w:pPr>
      <w:r>
        <w:tab/>
        <w:t xml:space="preserve">We can look forward to it though. Christ has promised. He is coming again. And when he does, he will restore all things, and it will be beyond imagination. It will be better than it was in the original creation. How can perfection be improved on though? I go back to Augustine’s observation: </w:t>
      </w:r>
      <w:r w:rsidRPr="00A23D7C">
        <w:rPr>
          <w:i/>
        </w:rPr>
        <w:t xml:space="preserve">it is always the case that the greater the joy, the greater is the </w:t>
      </w:r>
      <w:proofErr w:type="gramStart"/>
      <w:r w:rsidRPr="00A23D7C">
        <w:rPr>
          <w:i/>
        </w:rPr>
        <w:t>pain which</w:t>
      </w:r>
      <w:proofErr w:type="gramEnd"/>
      <w:r w:rsidRPr="00A23D7C">
        <w:rPr>
          <w:i/>
        </w:rPr>
        <w:t xml:space="preserve"> precedes it</w:t>
      </w:r>
      <w:r>
        <w:rPr>
          <w:i/>
        </w:rPr>
        <w:t>.</w:t>
      </w:r>
      <w:r>
        <w:t xml:space="preserve"> The new creation will be better than the original because we have known the pain of living in a fallen world. We have had the knowledge of good…and evil. Where Adam and Eve could take the absence of evil for granted, we will appreciate all the more the price Christ paid to eliminate it. On that day, there will be more joy in heaven and on earth than there ever has been or ever will be. AMEN. Come, Lord Jesus!  </w:t>
      </w:r>
    </w:p>
    <w:p w14:paraId="3C0C2FC0" w14:textId="77777777" w:rsidR="00115729" w:rsidRDefault="00115729" w:rsidP="00D90785">
      <w:pPr>
        <w:spacing w:line="360" w:lineRule="auto"/>
        <w:ind w:firstLine="720"/>
      </w:pPr>
      <w:r>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E5E7116"/>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D7C"/>
    <w:rsid w:val="00051F6B"/>
    <w:rsid w:val="00075DB2"/>
    <w:rsid w:val="00093E91"/>
    <w:rsid w:val="00115729"/>
    <w:rsid w:val="001F3E94"/>
    <w:rsid w:val="002250B6"/>
    <w:rsid w:val="002429AA"/>
    <w:rsid w:val="00245C0B"/>
    <w:rsid w:val="003746B4"/>
    <w:rsid w:val="003E7CA1"/>
    <w:rsid w:val="0054743B"/>
    <w:rsid w:val="00577046"/>
    <w:rsid w:val="00710D58"/>
    <w:rsid w:val="00A23D7C"/>
    <w:rsid w:val="00A525BA"/>
    <w:rsid w:val="00B45ECA"/>
    <w:rsid w:val="00B70DF8"/>
    <w:rsid w:val="00BE3635"/>
    <w:rsid w:val="00C166EE"/>
    <w:rsid w:val="00D63206"/>
    <w:rsid w:val="00D70BE9"/>
    <w:rsid w:val="00D90785"/>
    <w:rsid w:val="00DC0589"/>
    <w:rsid w:val="00E30749"/>
    <w:rsid w:val="00E668F0"/>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8D831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577046"/>
    <w:pPr>
      <w:keepNext/>
      <w:numPr>
        <w:numId w:val="1"/>
      </w:numPr>
      <w:contextualSpacing/>
      <w:outlineLvl w:val="0"/>
    </w:pPr>
    <w:rPr>
      <w:rFonts w:ascii="Verdana" w:hAnsi="Verdana"/>
    </w:rPr>
  </w:style>
  <w:style w:type="paragraph" w:styleId="NoteLevel2">
    <w:name w:val="Note Level 2"/>
    <w:basedOn w:val="Normal"/>
    <w:uiPriority w:val="99"/>
    <w:unhideWhenUsed/>
    <w:rsid w:val="00577046"/>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577046"/>
    <w:pPr>
      <w:keepNext/>
      <w:numPr>
        <w:ilvl w:val="2"/>
        <w:numId w:val="1"/>
      </w:numPr>
      <w:contextualSpacing/>
      <w:outlineLvl w:val="2"/>
    </w:pPr>
    <w:rPr>
      <w:rFonts w:ascii="Verdana" w:hAnsi="Verdana"/>
    </w:rPr>
  </w:style>
  <w:style w:type="paragraph" w:styleId="NoteLevel4">
    <w:name w:val="Note Level 4"/>
    <w:basedOn w:val="Normal"/>
    <w:uiPriority w:val="99"/>
    <w:semiHidden/>
    <w:unhideWhenUsed/>
    <w:rsid w:val="00577046"/>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577046"/>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577046"/>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577046"/>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577046"/>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577046"/>
    <w:pPr>
      <w:keepNext/>
      <w:numPr>
        <w:ilvl w:val="8"/>
        <w:numId w:val="1"/>
      </w:numPr>
      <w:contextualSpacing/>
      <w:outlineLvl w:val="8"/>
    </w:pPr>
    <w:rPr>
      <w:rFonts w:ascii="Verdana" w:hAnsi="Verdan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577046"/>
    <w:pPr>
      <w:keepNext/>
      <w:numPr>
        <w:numId w:val="1"/>
      </w:numPr>
      <w:contextualSpacing/>
      <w:outlineLvl w:val="0"/>
    </w:pPr>
    <w:rPr>
      <w:rFonts w:ascii="Verdana" w:hAnsi="Verdana"/>
    </w:rPr>
  </w:style>
  <w:style w:type="paragraph" w:styleId="NoteLevel2">
    <w:name w:val="Note Level 2"/>
    <w:basedOn w:val="Normal"/>
    <w:uiPriority w:val="99"/>
    <w:unhideWhenUsed/>
    <w:rsid w:val="00577046"/>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577046"/>
    <w:pPr>
      <w:keepNext/>
      <w:numPr>
        <w:ilvl w:val="2"/>
        <w:numId w:val="1"/>
      </w:numPr>
      <w:contextualSpacing/>
      <w:outlineLvl w:val="2"/>
    </w:pPr>
    <w:rPr>
      <w:rFonts w:ascii="Verdana" w:hAnsi="Verdana"/>
    </w:rPr>
  </w:style>
  <w:style w:type="paragraph" w:styleId="NoteLevel4">
    <w:name w:val="Note Level 4"/>
    <w:basedOn w:val="Normal"/>
    <w:uiPriority w:val="99"/>
    <w:semiHidden/>
    <w:unhideWhenUsed/>
    <w:rsid w:val="00577046"/>
    <w:pPr>
      <w:keepNext/>
      <w:numPr>
        <w:ilvl w:val="3"/>
        <w:numId w:val="1"/>
      </w:numPr>
      <w:contextualSpacing/>
      <w:outlineLvl w:val="3"/>
    </w:pPr>
    <w:rPr>
      <w:rFonts w:ascii="Verdana" w:hAnsi="Verdana"/>
    </w:rPr>
  </w:style>
  <w:style w:type="paragraph" w:styleId="NoteLevel5">
    <w:name w:val="Note Level 5"/>
    <w:basedOn w:val="Normal"/>
    <w:uiPriority w:val="99"/>
    <w:semiHidden/>
    <w:unhideWhenUsed/>
    <w:rsid w:val="00577046"/>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577046"/>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577046"/>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577046"/>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577046"/>
    <w:pPr>
      <w:keepNext/>
      <w:numPr>
        <w:ilvl w:val="8"/>
        <w:numId w:val="1"/>
      </w:numPr>
      <w:contextualSpacing/>
      <w:outlineLvl w:val="8"/>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885</TotalTime>
  <Pages>3</Pages>
  <Words>1287</Words>
  <Characters>7337</Characters>
  <Application>Microsoft Macintosh Word</Application>
  <DocSecurity>0</DocSecurity>
  <Lines>61</Lines>
  <Paragraphs>17</Paragraphs>
  <ScaleCrop>false</ScaleCrop>
  <Company>Concordia Seminary</Company>
  <LinksUpToDate>false</LinksUpToDate>
  <CharactersWithSpaces>8607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cp:lastPrinted>2016-09-10T18:37:00Z</cp:lastPrinted>
  <dcterms:created xsi:type="dcterms:W3CDTF">2016-09-10T01:03:00Z</dcterms:created>
  <dcterms:modified xsi:type="dcterms:W3CDTF">2016-09-14T21:58:00Z</dcterms:modified>
</cp:coreProperties>
</file>