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F6B" w:rsidRDefault="00FE6B83" w:rsidP="00245C0B">
      <w:pPr>
        <w:jc w:val="right"/>
      </w:pPr>
      <w:r>
        <w:t xml:space="preserve">Rev. </w:t>
      </w:r>
      <w:r w:rsidR="0054743B">
        <w:t>Jonathan Crawford</w:t>
      </w:r>
    </w:p>
    <w:p w:rsidR="0054743B" w:rsidRDefault="008A644F" w:rsidP="00245C0B">
      <w:pPr>
        <w:jc w:val="right"/>
      </w:pPr>
      <w:r>
        <w:t>September 17 &amp; 18, 2016</w:t>
      </w:r>
    </w:p>
    <w:p w:rsidR="0054743B" w:rsidRDefault="008A644F" w:rsidP="00245C0B">
      <w:pPr>
        <w:jc w:val="right"/>
      </w:pPr>
      <w:r>
        <w:t>Luke 16:1-15</w:t>
      </w:r>
    </w:p>
    <w:p w:rsidR="0054743B" w:rsidRDefault="008A644F" w:rsidP="00245C0B">
      <w:pPr>
        <w:jc w:val="right"/>
      </w:pPr>
      <w:r>
        <w:t>Friends in High Places</w:t>
      </w:r>
    </w:p>
    <w:p w:rsidR="0054743B" w:rsidRDefault="0054743B" w:rsidP="00245C0B">
      <w:pPr>
        <w:jc w:val="right"/>
      </w:pPr>
    </w:p>
    <w:p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8A644F">
        <w:t xml:space="preserve">consider today is from Luke’s Gospel: </w:t>
      </w:r>
      <w:r w:rsidR="008A644F">
        <w:rPr>
          <w:i/>
        </w:rPr>
        <w:t>The master commended the dishonest manager for his shrewdness…</w:t>
      </w:r>
      <w:r>
        <w:t>.</w:t>
      </w:r>
    </w:p>
    <w:p w:rsidR="00B70DF8" w:rsidRDefault="00B70DF8" w:rsidP="00245C0B">
      <w:pPr>
        <w:spacing w:line="360" w:lineRule="auto"/>
      </w:pPr>
      <w:r>
        <w:tab/>
      </w:r>
      <w:r w:rsidR="008A644F">
        <w:t xml:space="preserve">To begin with, I want to acknowledge that </w:t>
      </w:r>
      <w:proofErr w:type="gramStart"/>
      <w:r w:rsidR="008A644F">
        <w:t>this is thought of by many as Jesus’ most difficult parable</w:t>
      </w:r>
      <w:proofErr w:type="gramEnd"/>
      <w:r w:rsidR="008A644F">
        <w:t>. It certainly is unusual to hear a dishonest character congratulated for being clever</w:t>
      </w:r>
      <w:r w:rsidR="00B07A04">
        <w:t xml:space="preserve"> in his dishonesty</w:t>
      </w:r>
      <w:r w:rsidR="008A644F">
        <w:t xml:space="preserve">. I found that every commentary I looked at and every pastor I talked to had </w:t>
      </w:r>
      <w:r w:rsidR="00BE3E46">
        <w:t>a slightly different interpretation. Now, the temptation when we have difficult passages would be to make it subjective: “What does it mean to you?” or to conclude that it has more than one possible meaning. But that’s not true. Not every interpretation can be correct and even though I love you, I’m not interested in what this parable means to you, and you shouldn’t be interested in what it means to me. What we’re after is what Jesus</w:t>
      </w:r>
      <w:r w:rsidR="00B07A04">
        <w:t xml:space="preserve"> actually</w:t>
      </w:r>
      <w:r w:rsidR="00BE3E46">
        <w:t xml:space="preserve"> meant when he said it! So, understand going into this that what I’m offering you here is good theology wrapped in </w:t>
      </w:r>
      <w:r w:rsidR="00BE3E46">
        <w:rPr>
          <w:u w:val="single"/>
        </w:rPr>
        <w:t xml:space="preserve">an </w:t>
      </w:r>
      <w:r w:rsidR="00BE3E46">
        <w:t xml:space="preserve">interpretation of this </w:t>
      </w:r>
      <w:proofErr w:type="gramStart"/>
      <w:r w:rsidR="00BE3E46">
        <w:t>parable which</w:t>
      </w:r>
      <w:proofErr w:type="gramEnd"/>
      <w:r w:rsidR="00BE3E46">
        <w:t xml:space="preserve"> may or may not be the correct one! We pray that God the Holy Spirit will bless us through his Word and help us better to understand it! </w:t>
      </w:r>
    </w:p>
    <w:p w:rsidR="00FB2A6C" w:rsidRDefault="00BE3E46" w:rsidP="00245C0B">
      <w:pPr>
        <w:spacing w:line="360" w:lineRule="auto"/>
      </w:pPr>
      <w:r>
        <w:tab/>
        <w:t xml:space="preserve">This is a parable about a dishonest person, a crook. </w:t>
      </w:r>
      <w:r w:rsidR="00FB2A6C">
        <w:t>In some translations, he is called the unjust steward. Normally someone whose bread and butter is injustice would not be someone we would want to look up to as an example. We are wired to hunger for justice! From the time we are children, we have a sense of what is fair and unfair. We take that sense of justice with us through our lives. It is embedded into our consciences. When someone does us wrong, don’t we usually want justice? If something is stolen from us, we want to see it returned and we also want the thief to suffer a fair penalty for his misdeed. When we conduct business, we want to be treated fairly. If we pay someone to put a new roof on our house, we expect them to do it properly and if they don’t, we expect them to take responsibility for their mistakes. When we go to buy or lease a car…</w:t>
      </w:r>
      <w:proofErr w:type="gramStart"/>
      <w:r w:rsidR="00FB2A6C">
        <w:t>who</w:t>
      </w:r>
      <w:proofErr w:type="gramEnd"/>
      <w:r w:rsidR="00FB2A6C">
        <w:t xml:space="preserve"> here loves to go to talk to car dealers? Why do we always have to go through a long, drawn-out process of haggling and bargaining </w:t>
      </w:r>
      <w:r w:rsidR="000B2301">
        <w:t>just to get a fair deal</w:t>
      </w:r>
      <w:r w:rsidR="00FB2A6C">
        <w:t xml:space="preserve">? All we want is </w:t>
      </w:r>
      <w:r w:rsidR="000B2301">
        <w:t>justice</w:t>
      </w:r>
      <w:r w:rsidR="00FB2A6C">
        <w:t xml:space="preserve">. </w:t>
      </w:r>
    </w:p>
    <w:p w:rsidR="00BE3E46" w:rsidRDefault="00FB2A6C" w:rsidP="00FB2A6C">
      <w:pPr>
        <w:spacing w:line="360" w:lineRule="auto"/>
        <w:ind w:firstLine="720"/>
      </w:pPr>
      <w:r>
        <w:t>We hunger for justice. And when we begin reading this parable and it says, “</w:t>
      </w:r>
      <w:r>
        <w:rPr>
          <w:i/>
        </w:rPr>
        <w:t>There was a rich man who had a manager, and charges were brought to him that this man was wasting his possessions</w:t>
      </w:r>
      <w:r w:rsidR="007016CD">
        <w:rPr>
          <w:i/>
        </w:rPr>
        <w:t>.”</w:t>
      </w:r>
      <w:r w:rsidR="007016CD">
        <w:t xml:space="preserve"> </w:t>
      </w:r>
      <w:r w:rsidR="007C205C">
        <w:t xml:space="preserve">Right away, whose side are we on? Well, for goodness sake! If this guy is wasting his master’s money, shouldn’t he be reprimanded? We want justice to be done! </w:t>
      </w:r>
    </w:p>
    <w:p w:rsidR="007C205C" w:rsidRDefault="007C205C" w:rsidP="00FB2A6C">
      <w:pPr>
        <w:spacing w:line="360" w:lineRule="auto"/>
        <w:ind w:firstLine="720"/>
      </w:pPr>
      <w:r>
        <w:t>But be careful what you wish for! Jesus says, “</w:t>
      </w:r>
      <w:r w:rsidRPr="007C205C">
        <w:rPr>
          <w:i/>
        </w:rPr>
        <w:t>with the judgment you pronounce you will be judged, and with the measure you use it will be measured to you.</w:t>
      </w:r>
      <w:r>
        <w:rPr>
          <w:i/>
        </w:rPr>
        <w:t xml:space="preserve">” </w:t>
      </w:r>
      <w:r>
        <w:t xml:space="preserve">So we should realize that God is a just God and he will hold us to the same strict standard that we expect of others. </w:t>
      </w:r>
      <w:r w:rsidR="00FF17D3">
        <w:t xml:space="preserve">If we really want to demand justice, we must remember that we justly deserve God’s eternal punishment for our sins. If we want God to keep perfect records </w:t>
      </w:r>
      <w:r w:rsidR="00FF17D3">
        <w:lastRenderedPageBreak/>
        <w:t>of all our deeds and hold us accountable, we should lament, “</w:t>
      </w:r>
      <w:r w:rsidR="00FF17D3" w:rsidRPr="00FF17D3">
        <w:rPr>
          <w:i/>
        </w:rPr>
        <w:t>If you O Lord kept a record of sins, O Lord who could stand!”</w:t>
      </w:r>
      <w:r w:rsidR="00FF17D3">
        <w:t xml:space="preserve"> It is a fact though. God is just. He does keep records of all our deeds – </w:t>
      </w:r>
      <w:r w:rsidR="000B2301">
        <w:t>he is a perfect bookkeeper</w:t>
      </w:r>
      <w:r w:rsidR="00FF17D3">
        <w:t>! And he promises to hold each person accountable for what they do in this life.</w:t>
      </w:r>
    </w:p>
    <w:p w:rsidR="00FF17D3" w:rsidRDefault="00FF17D3" w:rsidP="00FB2A6C">
      <w:pPr>
        <w:spacing w:line="360" w:lineRule="auto"/>
        <w:ind w:firstLine="720"/>
      </w:pPr>
      <w:r>
        <w:t>And so you would think in Jesus’ parable, this dishonest manager will not get away with his neglect and waste. The master fires him and it’s the just thing to do. It’s only fair. But then, this guy goes around to all his master’s debtors and he says, “</w:t>
      </w:r>
      <w:r w:rsidRPr="00D03776">
        <w:rPr>
          <w:i/>
        </w:rPr>
        <w:t xml:space="preserve">How much do you owe my master? </w:t>
      </w:r>
      <w:r w:rsidR="00D03776" w:rsidRPr="00D03776">
        <w:rPr>
          <w:i/>
        </w:rPr>
        <w:t>…Take your bill, and sit down quickly, and change it from a hundred measures of oil to fifty</w:t>
      </w:r>
      <w:r w:rsidR="00D03776">
        <w:t xml:space="preserve">.” He claims to do this under the master’s authority when in </w:t>
      </w:r>
      <w:proofErr w:type="gramStart"/>
      <w:r w:rsidR="00D03776">
        <w:t>reality,</w:t>
      </w:r>
      <w:proofErr w:type="gramEnd"/>
      <w:r w:rsidR="00D03776">
        <w:t xml:space="preserve"> he is buying himself some friends so that when he’s unemployed he’ll have a place to stay! What’s going to happen when the master finds out what he’s done with the books? Will he be thrown in jail? Will he be executed? Will justice be done</w:t>
      </w:r>
      <w:proofErr w:type="gramStart"/>
      <w:r w:rsidR="00D03776">
        <w:t>?!</w:t>
      </w:r>
      <w:proofErr w:type="gramEnd"/>
      <w:r w:rsidR="00D03776">
        <w:t xml:space="preserve"> Or will the master commend the dishonest manager for his shrewdness? In what world would this ever happen</w:t>
      </w:r>
      <w:proofErr w:type="gramStart"/>
      <w:r w:rsidR="00D03776">
        <w:t>!?</w:t>
      </w:r>
      <w:proofErr w:type="gramEnd"/>
    </w:p>
    <w:p w:rsidR="00D03776" w:rsidRDefault="00D03776" w:rsidP="00FB2A6C">
      <w:pPr>
        <w:spacing w:line="360" w:lineRule="auto"/>
        <w:ind w:firstLine="720"/>
      </w:pPr>
      <w:proofErr w:type="gramStart"/>
      <w:r>
        <w:t>In what world?</w:t>
      </w:r>
      <w:proofErr w:type="gramEnd"/>
      <w:r>
        <w:t xml:space="preserve"> </w:t>
      </w:r>
      <w:proofErr w:type="gramStart"/>
      <w:r>
        <w:t>The very world to which God sent his Son.</w:t>
      </w:r>
      <w:proofErr w:type="gramEnd"/>
      <w:r>
        <w:t xml:space="preserve"> The Son was not fired from his job in heaven but he voluntarily left heaven and came down to earth. While he was here, he was his Father’s representative. He did not do his own will but his Father’s will. And what did he go around doing? Eating with tax collectors and sinners. Who were these people? The</w:t>
      </w:r>
      <w:r w:rsidR="006F4ACB">
        <w:t>y were his Father’s debtors, just as we are.</w:t>
      </w:r>
      <w:r>
        <w:t xml:space="preserve"> </w:t>
      </w:r>
      <w:r w:rsidR="000B2301">
        <w:t xml:space="preserve">They owed God their lives because of their sin, just as we do. </w:t>
      </w:r>
      <w:r>
        <w:t>And Jesus would come to them</w:t>
      </w:r>
      <w:r w:rsidR="006F4ACB">
        <w:t>, as to us,</w:t>
      </w:r>
      <w:r>
        <w:t xml:space="preserve"> and say, “How much do you owe my Father? Take your bill, and sit down quickly, and change it</w:t>
      </w:r>
      <w:r w:rsidR="006F4ACB">
        <w:t xml:space="preserve">. Don’t even mark it down to half. Mark it zero!” He claims to do this under God’s authority but the scribes and Pharisees scoff at him, </w:t>
      </w:r>
      <w:r w:rsidR="006F4ACB" w:rsidRPr="006F4ACB">
        <w:rPr>
          <w:i/>
        </w:rPr>
        <w:t xml:space="preserve">“Why does this man speak like that? He is blaspheming! </w:t>
      </w:r>
      <w:r w:rsidR="006F4ACB" w:rsidRPr="006F4ACB">
        <w:rPr>
          <w:bCs/>
          <w:i/>
        </w:rPr>
        <w:t>Who</w:t>
      </w:r>
      <w:r w:rsidR="006F4ACB" w:rsidRPr="006F4ACB">
        <w:rPr>
          <w:i/>
        </w:rPr>
        <w:t xml:space="preserve"> </w:t>
      </w:r>
      <w:r w:rsidR="006F4ACB" w:rsidRPr="006F4ACB">
        <w:rPr>
          <w:bCs/>
          <w:i/>
        </w:rPr>
        <w:t>can</w:t>
      </w:r>
      <w:r w:rsidR="006F4ACB" w:rsidRPr="006F4ACB">
        <w:rPr>
          <w:i/>
        </w:rPr>
        <w:t xml:space="preserve"> </w:t>
      </w:r>
      <w:r w:rsidR="006F4ACB" w:rsidRPr="006F4ACB">
        <w:rPr>
          <w:bCs/>
          <w:i/>
        </w:rPr>
        <w:t>forgive</w:t>
      </w:r>
      <w:r w:rsidR="006F4ACB" w:rsidRPr="006F4ACB">
        <w:rPr>
          <w:i/>
        </w:rPr>
        <w:t xml:space="preserve"> </w:t>
      </w:r>
      <w:r w:rsidR="006F4ACB" w:rsidRPr="006F4ACB">
        <w:rPr>
          <w:bCs/>
          <w:i/>
        </w:rPr>
        <w:t>sins</w:t>
      </w:r>
      <w:r w:rsidR="006F4ACB" w:rsidRPr="006F4ACB">
        <w:rPr>
          <w:i/>
        </w:rPr>
        <w:t xml:space="preserve"> but God alone?”</w:t>
      </w:r>
      <w:r w:rsidR="006F4ACB">
        <w:rPr>
          <w:i/>
        </w:rPr>
        <w:t xml:space="preserve"> </w:t>
      </w:r>
      <w:r w:rsidR="006F4ACB">
        <w:t xml:space="preserve">What will happen to </w:t>
      </w:r>
      <w:r w:rsidR="000B2301">
        <w:t>Jesus</w:t>
      </w:r>
      <w:r w:rsidR="006F4ACB">
        <w:t xml:space="preserve"> when his Father finds out what he’s done with the books? Will he be punished? Will justice be done? Yes. Justice will be done. Those debts still need</w:t>
      </w:r>
      <w:r w:rsidR="000B2301">
        <w:t>ed</w:t>
      </w:r>
      <w:r w:rsidR="006F4ACB">
        <w:t xml:space="preserve"> to be paid. And Jesus </w:t>
      </w:r>
      <w:r w:rsidR="000B2301">
        <w:t>paid</w:t>
      </w:r>
      <w:r w:rsidR="006F4ACB">
        <w:t xml:space="preserve"> for every last one with his sweat, agony, tears, blood, and </w:t>
      </w:r>
      <w:r w:rsidR="000B2301">
        <w:t xml:space="preserve">with </w:t>
      </w:r>
      <w:r w:rsidR="006F4ACB">
        <w:t>his dying breath. And then the Father commend</w:t>
      </w:r>
      <w:r w:rsidR="000B2301">
        <w:t xml:space="preserve">ed him; commended him for his dishonest management. </w:t>
      </w:r>
      <w:r w:rsidR="006F4ACB">
        <w:t xml:space="preserve">He </w:t>
      </w:r>
      <w:r w:rsidR="000B2301">
        <w:t>raised</w:t>
      </w:r>
      <w:r w:rsidR="006F4ACB">
        <w:t xml:space="preserve"> him from death.</w:t>
      </w:r>
      <w:r w:rsidR="00B07A04">
        <w:t xml:space="preserve"> And by his sacrifice, Jesus bought himself some friends, so that when their working days are done, they will have a place to stay – with him forever. </w:t>
      </w:r>
    </w:p>
    <w:p w:rsidR="00B07A04" w:rsidRDefault="00B07A04" w:rsidP="00FB2A6C">
      <w:pPr>
        <w:spacing w:line="360" w:lineRule="auto"/>
        <w:ind w:firstLine="720"/>
      </w:pPr>
      <w:r>
        <w:t xml:space="preserve">If we are willing to hear it, Christ was actually the most dishonest bookkeeper of them all. Rather than holding us accountable for our every sin, he changed the ledger! The wealth Christ gained for us was, in a sense, “dirty money,” which he pilfered from his Father.  Righteousness, holiness, and eternal blessing were not part of our 401k. We were going to be fired (ha…ha). But Jesus gave us those things </w:t>
      </w:r>
      <w:r w:rsidR="000B2301">
        <w:rPr>
          <w:u w:val="single"/>
        </w:rPr>
        <w:t>unjustly</w:t>
      </w:r>
      <w:r>
        <w:t xml:space="preserve">! Jesus became sin for sinners, weak for us weaklings, lost for us losers, and dead for us who were dead. He paid down the debt of </w:t>
      </w:r>
      <w:r w:rsidR="000B2301">
        <w:t>the</w:t>
      </w:r>
      <w:r>
        <w:t xml:space="preserve"> debtors. </w:t>
      </w:r>
    </w:p>
    <w:p w:rsidR="00B07A04" w:rsidRPr="00B07A04" w:rsidRDefault="00B07A04" w:rsidP="00FB2A6C">
      <w:pPr>
        <w:spacing w:line="360" w:lineRule="auto"/>
        <w:ind w:firstLine="720"/>
      </w:pPr>
      <w:r>
        <w:t xml:space="preserve">Through Jesus’ sloppy bookkeeping, we have gained friends in high places. What a friend we have in Jesus. What a friend in the Father. What a friend and comforter in the Spirit! When our wealth and life fails, </w:t>
      </w:r>
      <w:r>
        <w:rPr>
          <w:u w:val="single"/>
        </w:rPr>
        <w:t>they</w:t>
      </w:r>
      <w:r>
        <w:t xml:space="preserve"> will receive us into eternal dwellings. Lucky for us, our Lord is not an honest manager. AMEN.</w:t>
      </w:r>
      <w:bookmarkStart w:id="0" w:name="_GoBack"/>
      <w:bookmarkEnd w:id="0"/>
    </w:p>
    <w:p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44F"/>
    <w:rsid w:val="00051F6B"/>
    <w:rsid w:val="000B2301"/>
    <w:rsid w:val="00115729"/>
    <w:rsid w:val="00245C0B"/>
    <w:rsid w:val="0054743B"/>
    <w:rsid w:val="006F4ACB"/>
    <w:rsid w:val="007016CD"/>
    <w:rsid w:val="007C205C"/>
    <w:rsid w:val="008A644F"/>
    <w:rsid w:val="00B07A04"/>
    <w:rsid w:val="00B45ECA"/>
    <w:rsid w:val="00B70DF8"/>
    <w:rsid w:val="00BE3E46"/>
    <w:rsid w:val="00D03776"/>
    <w:rsid w:val="00FB2A6C"/>
    <w:rsid w:val="00FE6B83"/>
    <w:rsid w:val="00FF17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93</TotalTime>
  <Pages>2</Pages>
  <Words>988</Words>
  <Characters>5633</Characters>
  <Application>Microsoft Macintosh Word</Application>
  <DocSecurity>0</DocSecurity>
  <Lines>46</Lines>
  <Paragraphs>13</Paragraphs>
  <ScaleCrop>false</ScaleCrop>
  <Company>Concordia Seminary</Company>
  <LinksUpToDate>false</LinksUpToDate>
  <CharactersWithSpaces>6608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2016-09-17T01:20:00Z</dcterms:created>
  <dcterms:modified xsi:type="dcterms:W3CDTF">2016-09-17T03:36:00Z</dcterms:modified>
</cp:coreProperties>
</file>