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7A6BA0" w14:textId="77777777" w:rsidR="00051F6B" w:rsidRDefault="00FE6B83" w:rsidP="00245C0B">
      <w:pPr>
        <w:jc w:val="right"/>
      </w:pPr>
      <w:r>
        <w:t xml:space="preserve">Rev. </w:t>
      </w:r>
      <w:r w:rsidR="0054743B">
        <w:t>Jonathan Crawford</w:t>
      </w:r>
    </w:p>
    <w:p w14:paraId="647F98BD" w14:textId="77777777" w:rsidR="0054743B" w:rsidRDefault="004754EC" w:rsidP="00245C0B">
      <w:pPr>
        <w:jc w:val="right"/>
      </w:pPr>
      <w:r>
        <w:t>September 3 &amp; 4, 2016</w:t>
      </w:r>
    </w:p>
    <w:p w14:paraId="0E136CAB" w14:textId="77777777" w:rsidR="0054743B" w:rsidRDefault="004754EC" w:rsidP="00245C0B">
      <w:pPr>
        <w:jc w:val="right"/>
      </w:pPr>
      <w:r>
        <w:t>Philemon</w:t>
      </w:r>
    </w:p>
    <w:p w14:paraId="1A3CA614" w14:textId="77777777" w:rsidR="0054743B" w:rsidRDefault="004754EC" w:rsidP="00245C0B">
      <w:pPr>
        <w:jc w:val="right"/>
      </w:pPr>
      <w:r>
        <w:t>Charge It to My Account</w:t>
      </w:r>
    </w:p>
    <w:p w14:paraId="23BC0B75" w14:textId="77777777" w:rsidR="0054743B" w:rsidRDefault="0054743B" w:rsidP="00245C0B">
      <w:pPr>
        <w:jc w:val="right"/>
      </w:pPr>
    </w:p>
    <w:p w14:paraId="00105835" w14:textId="77777777" w:rsidR="0054743B" w:rsidRDefault="00115729" w:rsidP="00245C0B">
      <w:pPr>
        <w:spacing w:line="360" w:lineRule="auto"/>
      </w:pPr>
      <w:r>
        <w:tab/>
        <w:t xml:space="preserve">Grace, mercy and peace </w:t>
      </w:r>
      <w:proofErr w:type="gramStart"/>
      <w:r>
        <w:t>be</w:t>
      </w:r>
      <w:proofErr w:type="gramEnd"/>
      <w:r>
        <w:t xml:space="preserve"> to you from God our Father and from our Lord and Savior Jesus Christ. Amen. </w:t>
      </w:r>
      <w:r w:rsidR="004754EC">
        <w:t xml:space="preserve">Today we have the rate opportunity to consider an entire book of the Bible! Our epistle reading is Philemon, one of the shortest books of the Bible.  </w:t>
      </w:r>
    </w:p>
    <w:p w14:paraId="0E148E6C" w14:textId="4BC245F4" w:rsidR="004754EC" w:rsidRDefault="00B70DF8" w:rsidP="00245C0B">
      <w:pPr>
        <w:spacing w:line="360" w:lineRule="auto"/>
      </w:pPr>
      <w:r>
        <w:tab/>
      </w:r>
      <w:r w:rsidR="004754EC">
        <w:t xml:space="preserve">Imagine the tense reunion of Philemon with his runaway slave </w:t>
      </w:r>
      <w:proofErr w:type="spellStart"/>
      <w:r w:rsidR="004754EC">
        <w:t>Onesimus</w:t>
      </w:r>
      <w:proofErr w:type="spellEnd"/>
      <w:r w:rsidR="004754EC">
        <w:t xml:space="preserve">…Philemon sits on his porch in the heat of the afternoon when suddenly he sees rounding the corner of the street a group of three. Two escorts and in the middle…who was it? Could it be? Of course, it was </w:t>
      </w:r>
      <w:proofErr w:type="spellStart"/>
      <w:r w:rsidR="004754EC">
        <w:t>Onesimus</w:t>
      </w:r>
      <w:proofErr w:type="spellEnd"/>
      <w:r w:rsidR="004754EC">
        <w:t xml:space="preserve">. At the mere sight of him, Philemon’s hands clenched, his teeth gnashed, and his eyes narrowed.  He never thought he would see his </w:t>
      </w:r>
      <w:r w:rsidR="00946666">
        <w:t>slave</w:t>
      </w:r>
      <w:r w:rsidR="004754EC">
        <w:t xml:space="preserve"> again. It had been almost a year since he </w:t>
      </w:r>
      <w:r w:rsidR="00BB5FCA">
        <w:t>ran off</w:t>
      </w:r>
      <w:r w:rsidR="004754EC">
        <w:t xml:space="preserve"> – and with a substantial amount of money. He thought for sure </w:t>
      </w:r>
      <w:proofErr w:type="spellStart"/>
      <w:r w:rsidR="004754EC">
        <w:t>Onesimus</w:t>
      </w:r>
      <w:proofErr w:type="spellEnd"/>
      <w:r w:rsidR="004754EC">
        <w:t xml:space="preserve"> </w:t>
      </w:r>
      <w:r w:rsidR="00BB5FCA">
        <w:t xml:space="preserve">was </w:t>
      </w:r>
      <w:r w:rsidR="004754EC">
        <w:t xml:space="preserve">using his money to live a free life. Philemon had been stewing, rehearsing over and over what he might say if he ever saw </w:t>
      </w:r>
      <w:proofErr w:type="spellStart"/>
      <w:r w:rsidR="004754EC">
        <w:t>Onesimus</w:t>
      </w:r>
      <w:proofErr w:type="spellEnd"/>
      <w:r w:rsidR="004754EC">
        <w:t xml:space="preserve"> again. “How could you? How could you betray me? You were more than a slave to me. We were like family. I treated you as well as a member of my household and you always served me faithfully. What did I do to deserve this?” </w:t>
      </w:r>
    </w:p>
    <w:p w14:paraId="45A87C4F" w14:textId="15E99EBA" w:rsidR="00B70DF8" w:rsidRDefault="004754EC" w:rsidP="004754EC">
      <w:pPr>
        <w:spacing w:line="360" w:lineRule="auto"/>
        <w:ind w:firstLine="720"/>
      </w:pPr>
      <w:r>
        <w:t>And now…what rare luck! Someone must have spotted him and had him sent back! But he isn’t even in chains. As th</w:t>
      </w:r>
      <w:r w:rsidR="009A7413">
        <w:t xml:space="preserve">ey reach Philemon’s front door, one of the escorts hands him a scroll. Philemon </w:t>
      </w:r>
      <w:r w:rsidR="00BB5FCA">
        <w:t xml:space="preserve">tears it from his hand, and impatiently </w:t>
      </w:r>
      <w:r w:rsidR="009A7413">
        <w:t xml:space="preserve">unfurls it and as his eyes scan back and forth across the parchment, his brow unfurrows, his muscles relax, and a tear rolls down his cheek. “This changes everything,” he says, and he embraces </w:t>
      </w:r>
      <w:proofErr w:type="spellStart"/>
      <w:r w:rsidR="009A7413">
        <w:t>Onesimus</w:t>
      </w:r>
      <w:proofErr w:type="spellEnd"/>
      <w:r w:rsidR="009A7413">
        <w:t xml:space="preserve">, kisses him on the cheek, and welcomes him back into his house, not just as his servant </w:t>
      </w:r>
      <w:proofErr w:type="gramStart"/>
      <w:r w:rsidR="009A7413">
        <w:t>but</w:t>
      </w:r>
      <w:proofErr w:type="gramEnd"/>
      <w:r w:rsidR="009A7413">
        <w:t xml:space="preserve"> as his brother. </w:t>
      </w:r>
    </w:p>
    <w:p w14:paraId="6BB5B73C" w14:textId="77777777" w:rsidR="009A7413" w:rsidRDefault="009A7413" w:rsidP="004754EC">
      <w:pPr>
        <w:spacing w:line="360" w:lineRule="auto"/>
        <w:ind w:firstLine="720"/>
      </w:pPr>
      <w:r>
        <w:t xml:space="preserve">…To us it seems there are a great many strange things about this letter, which Paul wrote to Philemon. This letter is not addressed to you or me. It isn’t even addressed to a church at all. It is a very personal letter about a very specific </w:t>
      </w:r>
      <w:r w:rsidR="00946666">
        <w:t>situation</w:t>
      </w:r>
      <w:r>
        <w:t>. Also, this letter does not condemn slavery and in fact, Paul seems to condone it. What is Philemon doing in the Bible anyway? Of what use is it to us?</w:t>
      </w:r>
    </w:p>
    <w:p w14:paraId="35436CF0" w14:textId="77777777" w:rsidR="009A7413" w:rsidRDefault="009A7413" w:rsidP="004754EC">
      <w:pPr>
        <w:spacing w:line="360" w:lineRule="auto"/>
        <w:ind w:firstLine="720"/>
      </w:pPr>
      <w:r>
        <w:t xml:space="preserve">To give just a little background here, slavery in ancient Rome, especially slavery in Jewish and Christian homes, was very different from </w:t>
      </w:r>
      <w:proofErr w:type="gramStart"/>
      <w:r w:rsidR="008E2129">
        <w:t>slavery</w:t>
      </w:r>
      <w:proofErr w:type="gramEnd"/>
      <w:r w:rsidR="008E2129">
        <w:t xml:space="preserve"> as we know it from U.S. history. It had nothing to do with race. Slaves were often prisoners of war who were given a second chance at life. Moreover, they were often treated as members of the household and under Jewish </w:t>
      </w:r>
      <w:proofErr w:type="gramStart"/>
      <w:r w:rsidR="008E2129">
        <w:t>law,</w:t>
      </w:r>
      <w:proofErr w:type="gramEnd"/>
      <w:r w:rsidR="008E2129">
        <w:t xml:space="preserve"> a slave would work for only six years and then be granted freedom. </w:t>
      </w:r>
      <w:r w:rsidR="00073C7F">
        <w:t xml:space="preserve">So Paul was not lending his approval to the barbaric, racist form of slavery that existed in our country. In fact, he was not necessarily supporting slavery at all. He just wasn’t focused on abolishing it. He was a preacher of the Gospel of Jesus Christ, not a social reformer. </w:t>
      </w:r>
    </w:p>
    <w:p w14:paraId="76B6FBA4" w14:textId="3B0930B2" w:rsidR="00073C7F" w:rsidRDefault="00073C7F" w:rsidP="004754EC">
      <w:pPr>
        <w:spacing w:line="360" w:lineRule="auto"/>
        <w:ind w:firstLine="720"/>
      </w:pPr>
      <w:r>
        <w:t xml:space="preserve">As far as the specific case of Philemon and </w:t>
      </w:r>
      <w:proofErr w:type="spellStart"/>
      <w:r>
        <w:t>Onesimus</w:t>
      </w:r>
      <w:proofErr w:type="spellEnd"/>
      <w:r>
        <w:t xml:space="preserve">, we don’t know exactly what happened. We are never told how Paul and </w:t>
      </w:r>
      <w:proofErr w:type="spellStart"/>
      <w:r>
        <w:t>Onesimus</w:t>
      </w:r>
      <w:proofErr w:type="spellEnd"/>
      <w:r>
        <w:t xml:space="preserve"> met, or whether </w:t>
      </w:r>
      <w:proofErr w:type="spellStart"/>
      <w:r>
        <w:t>Onesimus</w:t>
      </w:r>
      <w:proofErr w:type="spellEnd"/>
      <w:r>
        <w:t xml:space="preserve"> ran away or stole his master’s money. It could </w:t>
      </w:r>
      <w:r w:rsidR="00BB5FCA">
        <w:t>be</w:t>
      </w:r>
      <w:r>
        <w:t xml:space="preserve"> </w:t>
      </w:r>
      <w:r>
        <w:lastRenderedPageBreak/>
        <w:t xml:space="preserve">that Philemon sent </w:t>
      </w:r>
      <w:proofErr w:type="spellStart"/>
      <w:r>
        <w:t>Onesimus</w:t>
      </w:r>
      <w:proofErr w:type="spellEnd"/>
      <w:r>
        <w:t xml:space="preserve"> on a journey to run an errand and he was delayed when he met Paul. What we can figure out from the content of the letter is that Philemon was a Christian and probably a prominent one since </w:t>
      </w:r>
      <w:r w:rsidR="00926AD9">
        <w:t>Paul sends greetings to “</w:t>
      </w:r>
      <w:r w:rsidR="00926AD9">
        <w:rPr>
          <w:i/>
        </w:rPr>
        <w:t>the church in your house</w:t>
      </w:r>
      <w:r w:rsidR="00926AD9">
        <w:t>”</w:t>
      </w:r>
      <w:r>
        <w:t>.</w:t>
      </w:r>
      <w:r w:rsidR="00926AD9">
        <w:t xml:space="preserve"> Paul hints that he was the one who converted Philemon when he says in v. 19 </w:t>
      </w:r>
      <w:r w:rsidR="00926AD9">
        <w:rPr>
          <w:i/>
        </w:rPr>
        <w:t>“to say nothing of your owing me, even your own self.”</w:t>
      </w:r>
      <w:r>
        <w:t xml:space="preserve"> He had a slave named </w:t>
      </w:r>
      <w:proofErr w:type="spellStart"/>
      <w:r>
        <w:t>Onesimus</w:t>
      </w:r>
      <w:proofErr w:type="spellEnd"/>
      <w:r>
        <w:t xml:space="preserve"> who was not a Christian until he met Paul. </w:t>
      </w:r>
      <w:r w:rsidR="00926AD9">
        <w:t xml:space="preserve">Paul calls </w:t>
      </w:r>
      <w:proofErr w:type="spellStart"/>
      <w:r w:rsidR="00926AD9">
        <w:t>Onesimus</w:t>
      </w:r>
      <w:proofErr w:type="spellEnd"/>
      <w:r w:rsidR="00926AD9">
        <w:t xml:space="preserve"> “</w:t>
      </w:r>
      <w:r w:rsidR="00926AD9">
        <w:rPr>
          <w:i/>
        </w:rPr>
        <w:t xml:space="preserve">My child, whose father I became in my imprisonment.” </w:t>
      </w:r>
      <w:r w:rsidR="00926AD9">
        <w:t xml:space="preserve">While Paul was under house arrest, probably in Rome, </w:t>
      </w:r>
      <w:proofErr w:type="spellStart"/>
      <w:r w:rsidR="00926AD9">
        <w:t>Onesimus</w:t>
      </w:r>
      <w:proofErr w:type="spellEnd"/>
      <w:r w:rsidR="00926AD9">
        <w:t xml:space="preserve"> stayed with him and made himself useful, which is actually a pun</w:t>
      </w:r>
      <w:r>
        <w:t>. The name ‘</w:t>
      </w:r>
      <w:proofErr w:type="spellStart"/>
      <w:r>
        <w:t>Onesimus</w:t>
      </w:r>
      <w:proofErr w:type="spellEnd"/>
      <w:r>
        <w:t xml:space="preserve">’ </w:t>
      </w:r>
      <w:r w:rsidR="00926AD9">
        <w:t>literally</w:t>
      </w:r>
      <w:r>
        <w:t xml:space="preserve"> means ‘useful.’ </w:t>
      </w:r>
      <w:r w:rsidR="00926AD9">
        <w:t xml:space="preserve">Good baby name to consider! </w:t>
      </w:r>
    </w:p>
    <w:p w14:paraId="64E0B537" w14:textId="77777777" w:rsidR="00926AD9" w:rsidRDefault="00926AD9" w:rsidP="004754EC">
      <w:pPr>
        <w:spacing w:line="360" w:lineRule="auto"/>
        <w:ind w:firstLine="720"/>
        <w:rPr>
          <w:lang w:eastAsia="ja-JP"/>
        </w:rPr>
      </w:pPr>
      <w:r>
        <w:t xml:space="preserve">The purpose of this little letter was to reconcile Philemon and </w:t>
      </w:r>
      <w:proofErr w:type="spellStart"/>
      <w:r>
        <w:t>Onesimus</w:t>
      </w:r>
      <w:proofErr w:type="spellEnd"/>
      <w:r>
        <w:t xml:space="preserve">. Paul urges Philemon to accept his </w:t>
      </w:r>
      <w:r w:rsidR="00345481">
        <w:t>slave</w:t>
      </w:r>
      <w:r>
        <w:t xml:space="preserve"> back as more than a servant, as a beloved brother in the Lord. He says, </w:t>
      </w:r>
      <w:r>
        <w:rPr>
          <w:i/>
        </w:rPr>
        <w:t>“Receive him as you would receive me.</w:t>
      </w:r>
      <w:r>
        <w:t>” And here’s the big thing. He says, “</w:t>
      </w:r>
      <w:r w:rsidRPr="00926AD9">
        <w:rPr>
          <w:i/>
          <w:lang w:eastAsia="ja-JP"/>
        </w:rPr>
        <w:t xml:space="preserve">If he has wronged you at all, or owes you anything, </w:t>
      </w:r>
      <w:r w:rsidRPr="00926AD9">
        <w:rPr>
          <w:i/>
          <w:u w:val="single"/>
          <w:lang w:eastAsia="ja-JP"/>
        </w:rPr>
        <w:t>charge that to my account.</w:t>
      </w:r>
      <w:r w:rsidRPr="00926AD9">
        <w:rPr>
          <w:i/>
          <w:lang w:eastAsia="ja-JP"/>
        </w:rPr>
        <w:t>”</w:t>
      </w:r>
      <w:r>
        <w:rPr>
          <w:i/>
          <w:lang w:eastAsia="ja-JP"/>
        </w:rPr>
        <w:t xml:space="preserve"> </w:t>
      </w:r>
      <w:r>
        <w:rPr>
          <w:lang w:eastAsia="ja-JP"/>
        </w:rPr>
        <w:t xml:space="preserve">If he’s racked up a bill, go ahead and put it on my tab. </w:t>
      </w:r>
      <w:proofErr w:type="gramStart"/>
      <w:r w:rsidR="0056219D">
        <w:rPr>
          <w:lang w:eastAsia="ja-JP"/>
        </w:rPr>
        <w:t>Whatever</w:t>
      </w:r>
      <w:proofErr w:type="gramEnd"/>
      <w:r w:rsidR="0056219D">
        <w:rPr>
          <w:lang w:eastAsia="ja-JP"/>
        </w:rPr>
        <w:t xml:space="preserve"> he has done wrong, hold </w:t>
      </w:r>
      <w:r w:rsidR="0056219D" w:rsidRPr="0056219D">
        <w:rPr>
          <w:lang w:eastAsia="ja-JP"/>
        </w:rPr>
        <w:t>me</w:t>
      </w:r>
      <w:r w:rsidR="0056219D">
        <w:rPr>
          <w:lang w:eastAsia="ja-JP"/>
        </w:rPr>
        <w:t xml:space="preserve"> accountable for it! </w:t>
      </w:r>
      <w:r w:rsidRPr="0056219D">
        <w:rPr>
          <w:lang w:eastAsia="ja-JP"/>
        </w:rPr>
        <w:t>Now</w:t>
      </w:r>
      <w:r>
        <w:rPr>
          <w:lang w:eastAsia="ja-JP"/>
        </w:rPr>
        <w:t xml:space="preserve"> that’s how you can tell Paul has come to love this guy. We don’t know how their reunion actually went but we can assume it went </w:t>
      </w:r>
      <w:proofErr w:type="gramStart"/>
      <w:r>
        <w:rPr>
          <w:lang w:eastAsia="ja-JP"/>
        </w:rPr>
        <w:t>well,</w:t>
      </w:r>
      <w:proofErr w:type="gramEnd"/>
      <w:r>
        <w:rPr>
          <w:lang w:eastAsia="ja-JP"/>
        </w:rPr>
        <w:t xml:space="preserve"> otherwise this letter probably wouldn’t have been included in the New Testament. </w:t>
      </w:r>
    </w:p>
    <w:p w14:paraId="1B94FBE3" w14:textId="2BF7439D" w:rsidR="00040053" w:rsidRDefault="00942CCC" w:rsidP="004754EC">
      <w:pPr>
        <w:spacing w:line="360" w:lineRule="auto"/>
        <w:ind w:firstLine="720"/>
      </w:pPr>
      <w:r>
        <w:t xml:space="preserve">Haven’t we all been in </w:t>
      </w:r>
      <w:proofErr w:type="spellStart"/>
      <w:r>
        <w:t>Onesimus</w:t>
      </w:r>
      <w:proofErr w:type="spellEnd"/>
      <w:r>
        <w:t xml:space="preserve">’ shoes? Not that we’ve been runaway slaves but we’ve all been in a situation where we owe a debt we can’t repay. </w:t>
      </w:r>
      <w:r w:rsidR="0084759B">
        <w:t xml:space="preserve">I think of an old episode of the Honeymooners. Ralph </w:t>
      </w:r>
      <w:proofErr w:type="spellStart"/>
      <w:r w:rsidR="0084759B">
        <w:t>Kramden</w:t>
      </w:r>
      <w:proofErr w:type="spellEnd"/>
      <w:r w:rsidR="0084759B">
        <w:t xml:space="preserve"> is a bus driver. When an old </w:t>
      </w:r>
      <w:r w:rsidR="00040053">
        <w:t xml:space="preserve">and successful </w:t>
      </w:r>
      <w:r w:rsidR="0084759B">
        <w:t xml:space="preserve">classmate </w:t>
      </w:r>
      <w:r w:rsidR="00D86C86">
        <w:t xml:space="preserve">Bill </w:t>
      </w:r>
      <w:r w:rsidR="0084759B">
        <w:t>comes to town</w:t>
      </w:r>
      <w:r w:rsidR="00040053">
        <w:t xml:space="preserve">, he </w:t>
      </w:r>
      <w:r w:rsidR="00D86C86">
        <w:t xml:space="preserve">wants to appear successful too so he </w:t>
      </w:r>
      <w:r w:rsidR="00040053">
        <w:t xml:space="preserve">pretends that he owns the bus company. His friend </w:t>
      </w:r>
      <w:r w:rsidR="00D86C86">
        <w:t>and his wife invite Ralph and his wife</w:t>
      </w:r>
      <w:r w:rsidR="00040053">
        <w:t xml:space="preserve"> out for dinner. To keep up the charade, Ralph tells</w:t>
      </w:r>
      <w:r w:rsidR="0084759B">
        <w:t xml:space="preserve"> </w:t>
      </w:r>
      <w:r w:rsidR="00040053">
        <w:t>his wife Alice that when the bill comes, he will offer to pay it as a nice gesture. Alice protests, “Ralph, we can’t afford to pay for this!</w:t>
      </w:r>
      <w:r w:rsidR="0084759B">
        <w:t>”</w:t>
      </w:r>
      <w:r w:rsidR="00040053">
        <w:t xml:space="preserve"> But he tells her,</w:t>
      </w:r>
      <w:r w:rsidR="0084759B">
        <w:t xml:space="preserve"> “Relax Alice. </w:t>
      </w:r>
      <w:r w:rsidR="00D86C86">
        <w:t>T</w:t>
      </w:r>
      <w:r w:rsidR="00040053">
        <w:t>here’s no way he’ll let me pay. He’s loaded!</w:t>
      </w:r>
      <w:r w:rsidR="0084759B">
        <w:t xml:space="preserve">” </w:t>
      </w:r>
      <w:r w:rsidR="00D86C86">
        <w:t xml:space="preserve">Little does he know that Bill is actually not as successful as he let on and plans to allow Ralph to pay the </w:t>
      </w:r>
      <w:proofErr w:type="gramStart"/>
      <w:r w:rsidR="00D86C86">
        <w:t>bill.</w:t>
      </w:r>
      <w:proofErr w:type="gramEnd"/>
      <w:r w:rsidR="00D86C86">
        <w:t xml:space="preserve"> </w:t>
      </w:r>
      <w:r w:rsidR="0084759B">
        <w:t xml:space="preserve">So when the bill comes </w:t>
      </w:r>
      <w:r w:rsidR="00D86C86">
        <w:t>Bill takes the check but Ralph says, “</w:t>
      </w:r>
      <w:r w:rsidR="009D462B">
        <w:t>Wait a minute Bill, I insist that I pay the check</w:t>
      </w:r>
      <w:r w:rsidR="00D86C86">
        <w:t>” and he responds,</w:t>
      </w:r>
      <w:r w:rsidR="0084759B">
        <w:t xml:space="preserve"> “Okay Ralph,” at which point Ralph’s eyes bulge out in shock. </w:t>
      </w:r>
    </w:p>
    <w:p w14:paraId="3D900570" w14:textId="77777777" w:rsidR="00926AD9" w:rsidRDefault="00942CCC" w:rsidP="004754EC">
      <w:pPr>
        <w:spacing w:line="360" w:lineRule="auto"/>
        <w:ind w:firstLine="720"/>
      </w:pPr>
      <w:r>
        <w:t xml:space="preserve">Sometimes we owe a huge amount of money. Sometimes we just mess up really bad and then we have to face the person we wronged – </w:t>
      </w:r>
      <w:r w:rsidR="0084759B">
        <w:t xml:space="preserve">whether it </w:t>
      </w:r>
      <w:proofErr w:type="gramStart"/>
      <w:r w:rsidR="0084759B">
        <w:t>be</w:t>
      </w:r>
      <w:proofErr w:type="gramEnd"/>
      <w:r w:rsidR="0084759B">
        <w:t xml:space="preserve"> </w:t>
      </w:r>
      <w:r>
        <w:t xml:space="preserve">an employer, a parent, </w:t>
      </w:r>
      <w:r w:rsidR="00345481">
        <w:t xml:space="preserve">or </w:t>
      </w:r>
      <w:r w:rsidR="0084759B">
        <w:t>a friend</w:t>
      </w:r>
      <w:r>
        <w:t xml:space="preserve">. Think of a time when you were in a jam and you didn’t know what to do to get out of it. Don’t we all wish someone could write a letter for us that would make everything better? Don’t we wish we had someone like Paul on our side? </w:t>
      </w:r>
      <w:proofErr w:type="gramStart"/>
      <w:r>
        <w:t>Someone to advocate for us.</w:t>
      </w:r>
      <w:proofErr w:type="gramEnd"/>
      <w:r>
        <w:t xml:space="preserve"> Someone who would say, “Whatever she has done wrong, charge that to my account. I’ll take the blame. I’ll pay the price for it.” </w:t>
      </w:r>
    </w:p>
    <w:p w14:paraId="592D6896" w14:textId="77777777" w:rsidR="00942CCC" w:rsidRDefault="00D86C86" w:rsidP="004754EC">
      <w:pPr>
        <w:spacing w:line="360" w:lineRule="auto"/>
        <w:ind w:firstLine="720"/>
      </w:pPr>
      <w:r>
        <w:t>The reality is w</w:t>
      </w:r>
      <w:r w:rsidR="00942CCC">
        <w:t xml:space="preserve">e’ve all been in that situation </w:t>
      </w:r>
      <w:r w:rsidR="003D4590">
        <w:t xml:space="preserve">– </w:t>
      </w:r>
      <w:r w:rsidR="00942CCC">
        <w:t>wit</w:t>
      </w:r>
      <w:r w:rsidR="003D4590">
        <w:t>h</w:t>
      </w:r>
      <w:r w:rsidR="00942CCC">
        <w:t xml:space="preserve"> God. </w:t>
      </w:r>
      <w:r w:rsidR="0084759B">
        <w:t>We were created to love and serve God</w:t>
      </w:r>
      <w:proofErr w:type="gramStart"/>
      <w:r w:rsidR="0084759B">
        <w:t>;</w:t>
      </w:r>
      <w:proofErr w:type="gramEnd"/>
      <w:r w:rsidR="0084759B">
        <w:t xml:space="preserve"> to be his slaves! But each and every one of us has run away from him. We have </w:t>
      </w:r>
      <w:r>
        <w:t xml:space="preserve">lived our lives as if God did not matter and as if we mattered most. When we feel the weight of our guilt, </w:t>
      </w:r>
      <w:r w:rsidR="00FD2502">
        <w:t xml:space="preserve">when the law convicts us, </w:t>
      </w:r>
      <w:r>
        <w:t>we</w:t>
      </w:r>
      <w:r w:rsidR="00946666">
        <w:t xml:space="preserve"> may</w:t>
      </w:r>
      <w:r>
        <w:t xml:space="preserve"> smugly offer to pay the bill</w:t>
      </w:r>
      <w:r w:rsidR="009E2279">
        <w:t xml:space="preserve">. We try to make up for our sin with good works, or maybe with a special offering in the plate. </w:t>
      </w:r>
      <w:proofErr w:type="gramStart"/>
      <w:r w:rsidR="009E2279">
        <w:t>Deep down though, we know that God will see through it.</w:t>
      </w:r>
      <w:proofErr w:type="gramEnd"/>
      <w:r w:rsidR="009E2279">
        <w:t xml:space="preserve"> We know that there is no way we can make up for our wrongs. It’s not just that we have sinned, it’s that we are sinners. Our fundamental desire in life is not to serve God but to serve ourselves. This we cannot fix. How will we face God? </w:t>
      </w:r>
      <w:r w:rsidR="00946666">
        <w:t xml:space="preserve">As we confess, we deserve his temporal and eternal punishment – his “now” punishment, and his “forever” punishment! </w:t>
      </w:r>
      <w:r w:rsidR="009E2279">
        <w:t xml:space="preserve">Don’t we wish someone would come forward with a letter that would change everything? </w:t>
      </w:r>
      <w:proofErr w:type="gramStart"/>
      <w:r w:rsidR="009E2279">
        <w:t>An advocate who would make things right?</w:t>
      </w:r>
      <w:proofErr w:type="gramEnd"/>
    </w:p>
    <w:p w14:paraId="3E122699" w14:textId="24D268E9" w:rsidR="009E2279" w:rsidRDefault="009E2279" w:rsidP="004754EC">
      <w:pPr>
        <w:spacing w:line="360" w:lineRule="auto"/>
        <w:ind w:firstLine="720"/>
      </w:pPr>
      <w:r>
        <w:t xml:space="preserve">In steps Christ the Lord. Here’s our letter [the Bible]. Jesus went to his Father on our behalf. He came with the laundry list of your sins and mine and he said, “I did it. Blame me. However they have wronged you, whatever they owe you, put that on my account.” And God </w:t>
      </w:r>
      <w:r w:rsidR="00FD2502">
        <w:t xml:space="preserve">in his mercy </w:t>
      </w:r>
      <w:r>
        <w:t>let his beloved Son pay the bill for us. Rather than make us pay with our lives, he led Jesus to the cross to pay the</w:t>
      </w:r>
      <w:r w:rsidR="00E9690B">
        <w:t xml:space="preserve"> cumulative</w:t>
      </w:r>
      <w:r>
        <w:t xml:space="preserve"> tab for the sin of the world. </w:t>
      </w:r>
      <w:r w:rsidR="00946666">
        <w:t>That changes everything! The Father embraces and welcomes us home like returned prodigals. W</w:t>
      </w:r>
      <w:r w:rsidR="003D4590">
        <w:t>e have an advocate</w:t>
      </w:r>
      <w:r w:rsidR="00946666">
        <w:t xml:space="preserve"> with the Father</w:t>
      </w:r>
      <w:r w:rsidR="003D4590">
        <w:t>; one who found us runaw</w:t>
      </w:r>
      <w:r w:rsidR="00946666">
        <w:t>ays, brought us back</w:t>
      </w:r>
      <w:r w:rsidR="003D4590">
        <w:t xml:space="preserve">, and reconciled us to him. We get to be his faithful servants, treated as members of his household, in fact as brothers and sisters of </w:t>
      </w:r>
      <w:r w:rsidR="00FD2502">
        <w:t>his Son</w:t>
      </w:r>
      <w:r w:rsidR="003D4590">
        <w:t xml:space="preserve">, his own children by faith. </w:t>
      </w:r>
    </w:p>
    <w:p w14:paraId="595F88D5" w14:textId="77777777" w:rsidR="003D4590" w:rsidRDefault="003D4590" w:rsidP="004754EC">
      <w:pPr>
        <w:spacing w:line="360" w:lineRule="auto"/>
        <w:ind w:firstLine="720"/>
      </w:pPr>
      <w:r>
        <w:t xml:space="preserve">Paul followed the example of Christ when he vouched for </w:t>
      </w:r>
      <w:proofErr w:type="spellStart"/>
      <w:r>
        <w:t>Onesimus</w:t>
      </w:r>
      <w:proofErr w:type="spellEnd"/>
      <w:r>
        <w:t xml:space="preserve">. Let us do the same! Pay it forward! As Christ reconciled us to God, let us be reconciled to one another. For more on forgiveness, I’d urge you to read your newsletters. Someone who is a Christian and a true friend will not leave a brother or sister in Christ out to dry. He won’t throw you under the bus. Instead he will say, “You know what. Whatever wrong has been done, charge that to my account.” </w:t>
      </w:r>
    </w:p>
    <w:p w14:paraId="411137A2" w14:textId="77777777" w:rsidR="00FD2502" w:rsidRPr="00926AD9" w:rsidRDefault="00FD2502" w:rsidP="004754EC">
      <w:pPr>
        <w:spacing w:line="360" w:lineRule="auto"/>
        <w:ind w:firstLine="720"/>
      </w:pPr>
      <w:r>
        <w:t>Let us pray…Am</w:t>
      </w:r>
      <w:bookmarkStart w:id="0" w:name="_GoBack"/>
      <w:bookmarkEnd w:id="0"/>
      <w:r>
        <w:t>en.</w:t>
      </w:r>
    </w:p>
    <w:p w14:paraId="4C901D0A" w14:textId="77777777"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D9A482E" w14:textId="77777777" w:rsidR="009D462B" w:rsidRDefault="009D462B" w:rsidP="00926AD9">
      <w:r>
        <w:separator/>
      </w:r>
    </w:p>
  </w:endnote>
  <w:endnote w:type="continuationSeparator" w:id="0">
    <w:p w14:paraId="12E83A9F" w14:textId="77777777" w:rsidR="009D462B" w:rsidRDefault="009D462B" w:rsidP="00926A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FB6E4A5" w14:textId="77777777" w:rsidR="009D462B" w:rsidRDefault="009D462B" w:rsidP="00926AD9">
      <w:r>
        <w:separator/>
      </w:r>
    </w:p>
  </w:footnote>
  <w:footnote w:type="continuationSeparator" w:id="0">
    <w:p w14:paraId="44E0B1B5" w14:textId="77777777" w:rsidR="009D462B" w:rsidRDefault="009D462B" w:rsidP="00926AD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54EC"/>
    <w:rsid w:val="00040053"/>
    <w:rsid w:val="00051F6B"/>
    <w:rsid w:val="00073C7F"/>
    <w:rsid w:val="00115729"/>
    <w:rsid w:val="00245C0B"/>
    <w:rsid w:val="00345481"/>
    <w:rsid w:val="003D4590"/>
    <w:rsid w:val="004754EC"/>
    <w:rsid w:val="0054743B"/>
    <w:rsid w:val="0056219D"/>
    <w:rsid w:val="0084759B"/>
    <w:rsid w:val="008E2129"/>
    <w:rsid w:val="00926AD9"/>
    <w:rsid w:val="00942CCC"/>
    <w:rsid w:val="00946666"/>
    <w:rsid w:val="009A7413"/>
    <w:rsid w:val="009D462B"/>
    <w:rsid w:val="009E2279"/>
    <w:rsid w:val="00B45ECA"/>
    <w:rsid w:val="00B70DF8"/>
    <w:rsid w:val="00BB5FCA"/>
    <w:rsid w:val="00C04C43"/>
    <w:rsid w:val="00D86C86"/>
    <w:rsid w:val="00E9690B"/>
    <w:rsid w:val="00FD2502"/>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5EBD5F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609</TotalTime>
  <Pages>3</Pages>
  <Words>1258</Words>
  <Characters>7174</Characters>
  <Application>Microsoft Macintosh Word</Application>
  <DocSecurity>0</DocSecurity>
  <Lines>59</Lines>
  <Paragraphs>16</Paragraphs>
  <ScaleCrop>false</ScaleCrop>
  <Company>Concordia Seminary</Company>
  <LinksUpToDate>false</LinksUpToDate>
  <CharactersWithSpaces>8416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3</cp:revision>
  <dcterms:created xsi:type="dcterms:W3CDTF">2016-09-03T01:02:00Z</dcterms:created>
  <dcterms:modified xsi:type="dcterms:W3CDTF">2016-09-03T21:00:00Z</dcterms:modified>
</cp:coreProperties>
</file>