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1A069E" w14:textId="77777777" w:rsidR="00051F6B" w:rsidRDefault="00FE6B83" w:rsidP="00245C0B">
      <w:pPr>
        <w:jc w:val="right"/>
      </w:pPr>
      <w:r>
        <w:t xml:space="preserve">Rev. </w:t>
      </w:r>
      <w:r w:rsidR="0054743B">
        <w:t>Jonathan Crawford</w:t>
      </w:r>
    </w:p>
    <w:p w14:paraId="197CC2CD" w14:textId="77777777" w:rsidR="0054743B" w:rsidRDefault="0031726C" w:rsidP="00245C0B">
      <w:pPr>
        <w:jc w:val="right"/>
      </w:pPr>
      <w:r>
        <w:t>October 22 &amp; 23, 2016</w:t>
      </w:r>
    </w:p>
    <w:p w14:paraId="6249FF6C" w14:textId="77777777" w:rsidR="0054743B" w:rsidRDefault="0031726C" w:rsidP="00245C0B">
      <w:pPr>
        <w:jc w:val="right"/>
      </w:pPr>
      <w:r>
        <w:t>Acts 15:12-21</w:t>
      </w:r>
    </w:p>
    <w:p w14:paraId="4BD8C0FA" w14:textId="77777777" w:rsidR="0054743B" w:rsidRDefault="0031726C" w:rsidP="00245C0B">
      <w:pPr>
        <w:jc w:val="right"/>
      </w:pPr>
      <w:r>
        <w:t>Gentiles Welcome</w:t>
      </w:r>
    </w:p>
    <w:p w14:paraId="5570227E" w14:textId="77777777" w:rsidR="0054743B" w:rsidRDefault="0054743B" w:rsidP="00245C0B">
      <w:pPr>
        <w:jc w:val="right"/>
      </w:pPr>
    </w:p>
    <w:p w14:paraId="49E81649" w14:textId="77777777" w:rsidR="0054743B" w:rsidRPr="00C9698A" w:rsidRDefault="00115729" w:rsidP="00245C0B">
      <w:pPr>
        <w:spacing w:line="360" w:lineRule="auto"/>
        <w:rPr>
          <w:i/>
        </w:rPr>
      </w:pPr>
      <w:r>
        <w:tab/>
        <w:t xml:space="preserve">Grace, mercy and peace be to you from God our Father and from our Lord and Savior Jesus Christ. Amen. The word of God that we </w:t>
      </w:r>
      <w:r w:rsidR="0031726C">
        <w:t xml:space="preserve">consider today is from Acts: </w:t>
      </w:r>
      <w:r w:rsidR="0031726C" w:rsidRPr="0031726C">
        <w:rPr>
          <w:b/>
          <w:vertAlign w:val="superscript"/>
        </w:rPr>
        <w:t>1</w:t>
      </w:r>
      <w:r w:rsidR="0031726C" w:rsidRPr="0031726C">
        <w:rPr>
          <w:b/>
          <w:i/>
          <w:vertAlign w:val="superscript"/>
        </w:rPr>
        <w:t>3 </w:t>
      </w:r>
      <w:r w:rsidR="0031726C" w:rsidRPr="0031726C">
        <w:rPr>
          <w:i/>
        </w:rPr>
        <w:t xml:space="preserve">After they finished speaking, James replied, “Brothers, listen to me. </w:t>
      </w:r>
      <w:r w:rsidR="0031726C" w:rsidRPr="0031726C">
        <w:rPr>
          <w:b/>
          <w:i/>
          <w:vertAlign w:val="superscript"/>
        </w:rPr>
        <w:t>14 </w:t>
      </w:r>
      <w:r w:rsidR="0031726C" w:rsidRPr="0031726C">
        <w:rPr>
          <w:i/>
        </w:rPr>
        <w:t xml:space="preserve">Simeon has related how God first visited the Gentiles, to take from them a people for his name. </w:t>
      </w:r>
      <w:r w:rsidR="0031726C" w:rsidRPr="0031726C">
        <w:rPr>
          <w:b/>
          <w:i/>
          <w:vertAlign w:val="superscript"/>
        </w:rPr>
        <w:t>15 </w:t>
      </w:r>
      <w:r w:rsidR="0031726C" w:rsidRPr="0031726C">
        <w:rPr>
          <w:i/>
        </w:rPr>
        <w:t xml:space="preserve">And with this the words of the </w:t>
      </w:r>
      <w:r w:rsidR="0031726C" w:rsidRPr="00C9698A">
        <w:rPr>
          <w:i/>
        </w:rPr>
        <w:t xml:space="preserve">prophets agree </w:t>
      </w:r>
      <w:r w:rsidR="0031726C" w:rsidRPr="00C9698A">
        <w:rPr>
          <w:i/>
          <w:lang w:eastAsia="ja-JP"/>
        </w:rPr>
        <w:t>Therefore my judgment is that we should not trouble those of the Gentiles who turn to God</w:t>
      </w:r>
      <w:r w:rsidRPr="00C9698A">
        <w:rPr>
          <w:i/>
        </w:rPr>
        <w:t>.</w:t>
      </w:r>
    </w:p>
    <w:p w14:paraId="67ABD88A" w14:textId="77777777" w:rsidR="00B70DF8" w:rsidRDefault="00B70DF8" w:rsidP="00245C0B">
      <w:pPr>
        <w:spacing w:line="360" w:lineRule="auto"/>
      </w:pPr>
      <w:r>
        <w:tab/>
      </w:r>
      <w:r w:rsidR="0031726C">
        <w:t xml:space="preserve">Today the church gives thanks for St. James of Jerusalem. There are a few Jameses’ mentioned in the New Testament. This James is referred to as “the brother of our Lord.” He was either one of Jesus’ cousins or his half-brother, another child born later to Mary and Joseph. He started out as a skeptic, thinking like the rest of the family that Jesus was out of his mind but later became a believer when the risen Christ appeared to him. He became the bishop of the infant church in Jerusalem and one of early Christianity’s most influential leaders. </w:t>
      </w:r>
    </w:p>
    <w:p w14:paraId="469F2729" w14:textId="77777777" w:rsidR="0031726C" w:rsidRDefault="0031726C" w:rsidP="00245C0B">
      <w:pPr>
        <w:spacing w:line="360" w:lineRule="auto"/>
      </w:pPr>
      <w:r>
        <w:tab/>
        <w:t xml:space="preserve">“What does it mean to be a Christian?” That was the question the Church was wrestling with in the first few years. “What does it mean to be a Christian?” There were two answers being offered. </w:t>
      </w:r>
    </w:p>
    <w:p w14:paraId="62AE217D" w14:textId="77777777" w:rsidR="0090419E" w:rsidRDefault="0090419E" w:rsidP="00245C0B">
      <w:pPr>
        <w:spacing w:line="360" w:lineRule="auto"/>
      </w:pPr>
      <w:r>
        <w:tab/>
        <w:t xml:space="preserve">Some believers were from the party of the Pharisees. This group insisted that in order to be a Christian, one first had to become a Jew. They had to carefully observe the entire law of Moses. Specifically, they said, </w:t>
      </w:r>
      <w:r w:rsidRPr="0090419E">
        <w:rPr>
          <w:i/>
        </w:rPr>
        <w:t>“Unless you are circumcised according to the custom of Moses, you cannot be saved.”</w:t>
      </w:r>
      <w:r>
        <w:rPr>
          <w:i/>
        </w:rPr>
        <w:t xml:space="preserve"> </w:t>
      </w:r>
      <w:r>
        <w:t xml:space="preserve">This group defined being a Christian as faith in Jesus </w:t>
      </w:r>
      <w:r>
        <w:rPr>
          <w:u w:val="single"/>
        </w:rPr>
        <w:t>plus</w:t>
      </w:r>
      <w:r>
        <w:t xml:space="preserve"> circumcision </w:t>
      </w:r>
      <w:r w:rsidRPr="0090419E">
        <w:rPr>
          <w:u w:val="single"/>
        </w:rPr>
        <w:t>and</w:t>
      </w:r>
      <w:r>
        <w:t xml:space="preserve"> keeping all of the Old Testament laws. In other words, being a Christian meant </w:t>
      </w:r>
      <w:r>
        <w:rPr>
          <w:u w:val="single"/>
        </w:rPr>
        <w:t>adding a burden</w:t>
      </w:r>
      <w:r>
        <w:t xml:space="preserve">. You can understand why requiring observance of the laws of Moses might have discouraged people from wanting to become Christians. You can understand why especially non-Jewish adult males would be hesitant to convert. </w:t>
      </w:r>
    </w:p>
    <w:p w14:paraId="4D47B132" w14:textId="2709896A" w:rsidR="0090419E" w:rsidRDefault="0090419E" w:rsidP="00245C0B">
      <w:pPr>
        <w:spacing w:line="360" w:lineRule="auto"/>
        <w:rPr>
          <w:lang w:eastAsia="ja-JP"/>
        </w:rPr>
      </w:pPr>
      <w:r>
        <w:tab/>
        <w:t xml:space="preserve">So the leaders of the young Church met in Jerusalem to answer this question – is it necessary for Gentile believers to take on the burdens of being a Jew before they could be Christians? </w:t>
      </w:r>
      <w:r w:rsidR="008F601B">
        <w:t xml:space="preserve">It was then that James had his moment. After hearing all the arguments, he stood up and said, “Listen to me.” And they </w:t>
      </w:r>
      <w:r w:rsidR="00C9698A">
        <w:t xml:space="preserve">had </w:t>
      </w:r>
      <w:r w:rsidR="008F601B">
        <w:t xml:space="preserve">respect for James. When he spoke, they listened. And he concluded based on the prophets and what God had revealed to Peter that Christianity is not about adding burdens to people. Being a Christian means </w:t>
      </w:r>
      <w:r w:rsidR="008F601B">
        <w:rPr>
          <w:u w:val="single"/>
        </w:rPr>
        <w:t>having a burden removed</w:t>
      </w:r>
      <w:r w:rsidR="008F601B">
        <w:t>. You don’t need to be circumcised. You don’t need to become Jewish. You don’t have to keep to the regulations of the Law of Moses. Keeping laws is not what makes someone a Christian. The grace of the Lord Jesus cleanses our hearts by faith. That’s what it means to be a Christian. Pure and simple. Gentiles would be welcomed into the church just as they were. James said, “</w:t>
      </w:r>
      <w:r w:rsidR="008F601B" w:rsidRPr="008F601B">
        <w:rPr>
          <w:i/>
          <w:lang w:eastAsia="ja-JP"/>
        </w:rPr>
        <w:t>We should not trouble those of the Gentiles who turn to God</w:t>
      </w:r>
      <w:r w:rsidR="008F601B">
        <w:rPr>
          <w:lang w:eastAsia="ja-JP"/>
        </w:rPr>
        <w:t>.”</w:t>
      </w:r>
    </w:p>
    <w:p w14:paraId="52659D82" w14:textId="77777777" w:rsidR="004D1A17" w:rsidRDefault="008F601B" w:rsidP="00245C0B">
      <w:pPr>
        <w:spacing w:line="360" w:lineRule="auto"/>
        <w:rPr>
          <w:lang w:eastAsia="ja-JP"/>
        </w:rPr>
      </w:pPr>
      <w:r>
        <w:rPr>
          <w:lang w:eastAsia="ja-JP"/>
        </w:rPr>
        <w:tab/>
        <w:t xml:space="preserve">Thanks in part to James’ efforts, the Jew-Gentile debate was resolved and peace and harmony prevailed in the church that day and today we are not bound by Jewish customs of the Old Covenant. But we still continue </w:t>
      </w:r>
      <w:r>
        <w:rPr>
          <w:lang w:eastAsia="ja-JP"/>
        </w:rPr>
        <w:lastRenderedPageBreak/>
        <w:t xml:space="preserve">to wrestle with the question, “What does it mean to be a Christian?” And fundamentally, we still have the same two options: does being a Christian mean adding a burden to our life, </w:t>
      </w:r>
      <w:r w:rsidRPr="008F601B">
        <w:rPr>
          <w:u w:val="single"/>
          <w:lang w:eastAsia="ja-JP"/>
        </w:rPr>
        <w:t>or</w:t>
      </w:r>
      <w:r>
        <w:rPr>
          <w:lang w:eastAsia="ja-JP"/>
        </w:rPr>
        <w:t xml:space="preserve"> does it mean having a burden removed? </w:t>
      </w:r>
    </w:p>
    <w:p w14:paraId="1F5875F8" w14:textId="77777777" w:rsidR="008F601B" w:rsidRDefault="004D1A17" w:rsidP="00245C0B">
      <w:pPr>
        <w:spacing w:line="360" w:lineRule="auto"/>
        <w:rPr>
          <w:lang w:eastAsia="ja-JP"/>
        </w:rPr>
      </w:pPr>
      <w:r>
        <w:rPr>
          <w:lang w:eastAsia="ja-JP"/>
        </w:rPr>
        <w:tab/>
        <w:t xml:space="preserve">I know that when we arrive here at church, we come already burdened. We are burdened with the cares and stresses of the week that has just passed. Some of you carry stress over whether the Cubs will be able to vanquish the Dodgers…we are burdened by what we see on our TVs, by what goes on in our schools and families and work places. Some of you are struggling to figure out how to provide for yourselves and your families. We’re burdened by sicknesses of the body or of the mind; burdened by worry over those we love who suffer. We come here burdened by the guilt of sins of thought, word, and deed. The Pharisee of today would have you believe that being a Christian is just another burden to be added on top of everything else. It is merely “religion,” a word that comes from the Latin </w:t>
      </w:r>
      <w:r>
        <w:rPr>
          <w:i/>
          <w:lang w:eastAsia="ja-JP"/>
        </w:rPr>
        <w:t>religare</w:t>
      </w:r>
      <w:r>
        <w:rPr>
          <w:lang w:eastAsia="ja-JP"/>
        </w:rPr>
        <w:t xml:space="preserve"> “to bind.” To people like this, being a Christian just means being “bound” to a set of burdensome rules. </w:t>
      </w:r>
    </w:p>
    <w:p w14:paraId="1FB27A98" w14:textId="7A1D5EB8" w:rsidR="004D1A17" w:rsidRDefault="004D1A17" w:rsidP="00245C0B">
      <w:pPr>
        <w:spacing w:line="360" w:lineRule="auto"/>
        <w:rPr>
          <w:lang w:eastAsia="ja-JP"/>
        </w:rPr>
      </w:pPr>
      <w:r>
        <w:rPr>
          <w:lang w:eastAsia="ja-JP"/>
        </w:rPr>
        <w:tab/>
        <w:t>But Jesus had a different idea of what it meant to follow him. Jesus said, “</w:t>
      </w:r>
      <w:r w:rsidRPr="004D1A17">
        <w:rPr>
          <w:i/>
          <w:lang w:eastAsia="ja-JP"/>
        </w:rPr>
        <w:t>Come to me, all who labor and are heavy laden, and I will give you rest</w:t>
      </w:r>
      <w:r w:rsidRPr="00D210BF">
        <w:rPr>
          <w:i/>
          <w:lang w:eastAsia="ja-JP"/>
        </w:rPr>
        <w:t xml:space="preserve">…My </w:t>
      </w:r>
      <w:r w:rsidRPr="00D210BF">
        <w:rPr>
          <w:bCs/>
          <w:i/>
          <w:lang w:eastAsia="ja-JP"/>
        </w:rPr>
        <w:t>yoke</w:t>
      </w:r>
      <w:r w:rsidRPr="004D1A17">
        <w:rPr>
          <w:i/>
          <w:lang w:eastAsia="ja-JP"/>
        </w:rPr>
        <w:t xml:space="preserve"> is easy, and my burden is light.”</w:t>
      </w:r>
      <w:r w:rsidR="00D210BF">
        <w:rPr>
          <w:i/>
          <w:lang w:eastAsia="ja-JP"/>
        </w:rPr>
        <w:t xml:space="preserve"> </w:t>
      </w:r>
      <w:r w:rsidR="00D210BF">
        <w:rPr>
          <w:lang w:eastAsia="ja-JP"/>
        </w:rPr>
        <w:t xml:space="preserve">Jesus’ burden is not burdensome to us at all because he carried it for us. All the way to the cross. All of our weakness, he bore in his body. All of our stresses, sicknesses, and sins were there, nailed into that old wood and buried in the tomb. When he rose from the dead, he taught his disciples what it meant to be a Christian – </w:t>
      </w:r>
      <w:r w:rsidR="00D210BF">
        <w:rPr>
          <w:i/>
          <w:lang w:eastAsia="ja-JP"/>
        </w:rPr>
        <w:t xml:space="preserve">Go and make disciples of all nations, </w:t>
      </w:r>
      <w:r w:rsidR="00D210BF">
        <w:rPr>
          <w:i/>
          <w:u w:val="single"/>
          <w:lang w:eastAsia="ja-JP"/>
        </w:rPr>
        <w:t>baptizing</w:t>
      </w:r>
      <w:r w:rsidR="00D210BF">
        <w:rPr>
          <w:i/>
          <w:lang w:eastAsia="ja-JP"/>
        </w:rPr>
        <w:t xml:space="preserve"> them in the name of the Father, and of the Son, and of the Holy Spirit, and teaching them to obey all that I have commanded you.”</w:t>
      </w:r>
      <w:r w:rsidR="00D210BF">
        <w:rPr>
          <w:lang w:eastAsia="ja-JP"/>
        </w:rPr>
        <w:t xml:space="preserve"> Disciples are made by baptism. Being a Christian doesn’t mean I have to do something for God. It means Jesus has done everything for me and has adopted me as his own in this water. [address Veronica, Aubrey, and Lydia</w:t>
      </w:r>
      <w:r w:rsidR="003665E5">
        <w:rPr>
          <w:lang w:eastAsia="ja-JP"/>
        </w:rPr>
        <w:t>: 1) most important day, 2) You have made a bitter enemy. 3) But you now have a Father in heaven who will fiercely guard and protect you</w:t>
      </w:r>
      <w:r w:rsidR="00D210BF">
        <w:rPr>
          <w:lang w:eastAsia="ja-JP"/>
        </w:rPr>
        <w:t xml:space="preserve">]. </w:t>
      </w:r>
    </w:p>
    <w:p w14:paraId="1D15E858" w14:textId="53C7A6B0" w:rsidR="0001611A" w:rsidRPr="00D210BF" w:rsidRDefault="0001611A" w:rsidP="00245C0B">
      <w:pPr>
        <w:spacing w:line="360" w:lineRule="auto"/>
        <w:rPr>
          <w:lang w:eastAsia="ja-JP"/>
        </w:rPr>
      </w:pPr>
      <w:r>
        <w:rPr>
          <w:lang w:eastAsia="ja-JP"/>
        </w:rPr>
        <w:tab/>
      </w:r>
      <w:r w:rsidR="003665E5">
        <w:rPr>
          <w:lang w:eastAsia="ja-JP"/>
        </w:rPr>
        <w:t>If Christ had not saved us</w:t>
      </w:r>
      <w:r>
        <w:rPr>
          <w:lang w:eastAsia="ja-JP"/>
        </w:rPr>
        <w:t xml:space="preserve">, God’s commandments would be a heavy burden for us. We would try to keep them out of fear of punishment. Failing to keep them for even an hour, we would </w:t>
      </w:r>
      <w:r w:rsidR="005629B2">
        <w:rPr>
          <w:lang w:eastAsia="ja-JP"/>
        </w:rPr>
        <w:t xml:space="preserve">fall into despair; bound for hell. </w:t>
      </w:r>
      <w:r>
        <w:rPr>
          <w:lang w:eastAsia="ja-JP"/>
        </w:rPr>
        <w:t xml:space="preserve">Being a Christian frees us from that fear. We don’t need to fear being punished for our failures because Jesus has already taken the punishment in our place. We are formed as disciples by being taught to obey all that Christ has commanded, yet now we keep his Word joyfully and without fear. We know we will fall short but he is faithful and just to forgive our sins! Being a Christian is freeing. </w:t>
      </w:r>
      <w:r w:rsidR="005629B2">
        <w:rPr>
          <w:lang w:eastAsia="ja-JP"/>
        </w:rPr>
        <w:t xml:space="preserve">We don’t need to adopt Judaism; we don’t have to change our culture or legalistically keep traditions and customs. </w:t>
      </w:r>
      <w:r>
        <w:rPr>
          <w:lang w:eastAsia="ja-JP"/>
        </w:rPr>
        <w:t xml:space="preserve">Being in church is not a burden added on the end of a week but a relief. We come here heavy laden and we leave with sins forgiven and burdens lifted. </w:t>
      </w:r>
      <w:r w:rsidR="00010172">
        <w:rPr>
          <w:lang w:eastAsia="ja-JP"/>
        </w:rPr>
        <w:t xml:space="preserve">[Veronica, Aubrey, Lydia, you can remember that you were baptized on St. James day. St. James, who preached </w:t>
      </w:r>
      <w:r w:rsidR="00AB64B9">
        <w:rPr>
          <w:lang w:eastAsia="ja-JP"/>
        </w:rPr>
        <w:t xml:space="preserve">Jesus’ message that] </w:t>
      </w:r>
      <w:r w:rsidR="005629B2">
        <w:rPr>
          <w:lang w:eastAsia="ja-JP"/>
        </w:rPr>
        <w:t xml:space="preserve">We are welcomed </w:t>
      </w:r>
      <w:r w:rsidR="00AB64B9">
        <w:rPr>
          <w:lang w:eastAsia="ja-JP"/>
        </w:rPr>
        <w:t xml:space="preserve">in </w:t>
      </w:r>
      <w:r w:rsidR="005629B2">
        <w:rPr>
          <w:lang w:eastAsia="ja-JP"/>
        </w:rPr>
        <w:t>as Gentiles, welcomed as sinners, welcomed into God’s kingdom in whatever condition Jesus finds us</w:t>
      </w:r>
      <w:r w:rsidR="00AB64B9">
        <w:rPr>
          <w:lang w:eastAsia="ja-JP"/>
        </w:rPr>
        <w:t xml:space="preserve"> – [welcome to the kingdom of God!]</w:t>
      </w:r>
      <w:r w:rsidR="005629B2">
        <w:rPr>
          <w:lang w:eastAsia="ja-JP"/>
        </w:rPr>
        <w:t xml:space="preserve">. And by his grace alone we will be transformed into his </w:t>
      </w:r>
      <w:r w:rsidR="00E91FE0">
        <w:rPr>
          <w:lang w:eastAsia="ja-JP"/>
        </w:rPr>
        <w:t xml:space="preserve">perfect </w:t>
      </w:r>
      <w:bookmarkStart w:id="0" w:name="_GoBack"/>
      <w:bookmarkEnd w:id="0"/>
      <w:r w:rsidR="005629B2">
        <w:rPr>
          <w:lang w:eastAsia="ja-JP"/>
        </w:rPr>
        <w:t xml:space="preserve">image and likeness. AMEN. </w:t>
      </w:r>
    </w:p>
    <w:p w14:paraId="6C7F4A9D"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403F07" w14:textId="77777777" w:rsidR="00C9698A" w:rsidRDefault="00C9698A" w:rsidP="0031726C">
      <w:r>
        <w:separator/>
      </w:r>
    </w:p>
  </w:endnote>
  <w:endnote w:type="continuationSeparator" w:id="0">
    <w:p w14:paraId="040C7196" w14:textId="77777777" w:rsidR="00C9698A" w:rsidRDefault="00C9698A" w:rsidP="00317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5E5049" w14:textId="77777777" w:rsidR="00C9698A" w:rsidRDefault="00C9698A" w:rsidP="0031726C">
      <w:r>
        <w:separator/>
      </w:r>
    </w:p>
  </w:footnote>
  <w:footnote w:type="continuationSeparator" w:id="0">
    <w:p w14:paraId="519838EB" w14:textId="77777777" w:rsidR="00C9698A" w:rsidRDefault="00C9698A" w:rsidP="003172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26C"/>
    <w:rsid w:val="00010172"/>
    <w:rsid w:val="0001611A"/>
    <w:rsid w:val="00051F6B"/>
    <w:rsid w:val="00115729"/>
    <w:rsid w:val="00245C0B"/>
    <w:rsid w:val="0031726C"/>
    <w:rsid w:val="003665E5"/>
    <w:rsid w:val="004D1A17"/>
    <w:rsid w:val="0054743B"/>
    <w:rsid w:val="005629B2"/>
    <w:rsid w:val="008F601B"/>
    <w:rsid w:val="0090419E"/>
    <w:rsid w:val="00AB64B9"/>
    <w:rsid w:val="00B45ECA"/>
    <w:rsid w:val="00B70DF8"/>
    <w:rsid w:val="00C9698A"/>
    <w:rsid w:val="00D210BF"/>
    <w:rsid w:val="00E91FE0"/>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F66B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79</TotalTime>
  <Pages>2</Pages>
  <Words>1003</Words>
  <Characters>5718</Characters>
  <Application>Microsoft Macintosh Word</Application>
  <DocSecurity>0</DocSecurity>
  <Lines>47</Lines>
  <Paragraphs>13</Paragraphs>
  <ScaleCrop>false</ScaleCrop>
  <Company>Concordia Seminary</Company>
  <LinksUpToDate>false</LinksUpToDate>
  <CharactersWithSpaces>6708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cp:lastPrinted>2016-10-22T20:45:00Z</cp:lastPrinted>
  <dcterms:created xsi:type="dcterms:W3CDTF">2016-10-22T00:24:00Z</dcterms:created>
  <dcterms:modified xsi:type="dcterms:W3CDTF">2016-10-22T20:56:00Z</dcterms:modified>
</cp:coreProperties>
</file>