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15396" w14:textId="77777777" w:rsidR="00051F6B" w:rsidRDefault="00FE6B83" w:rsidP="00245C0B">
      <w:pPr>
        <w:jc w:val="right"/>
      </w:pPr>
      <w:r>
        <w:t xml:space="preserve">Rev. </w:t>
      </w:r>
      <w:r w:rsidR="0054743B">
        <w:t>Jonathan Crawford</w:t>
      </w:r>
    </w:p>
    <w:p w14:paraId="07B04649" w14:textId="77777777" w:rsidR="0054743B" w:rsidRDefault="00034964" w:rsidP="00245C0B">
      <w:pPr>
        <w:jc w:val="right"/>
      </w:pPr>
      <w:r>
        <w:t>The Epiphany of Our Lord</w:t>
      </w:r>
    </w:p>
    <w:p w14:paraId="1085191E" w14:textId="77777777" w:rsidR="0054743B" w:rsidRDefault="00034964" w:rsidP="00245C0B">
      <w:pPr>
        <w:jc w:val="right"/>
      </w:pPr>
      <w:r>
        <w:t>Psalm 72</w:t>
      </w:r>
    </w:p>
    <w:p w14:paraId="5D214905" w14:textId="77777777" w:rsidR="0054743B" w:rsidRDefault="00034964" w:rsidP="00245C0B">
      <w:pPr>
        <w:jc w:val="right"/>
      </w:pPr>
      <w:r>
        <w:t>Long Live the King</w:t>
      </w:r>
    </w:p>
    <w:p w14:paraId="60FB3CB3" w14:textId="77777777" w:rsidR="0054743B" w:rsidRDefault="0054743B" w:rsidP="00245C0B">
      <w:pPr>
        <w:jc w:val="right"/>
      </w:pPr>
    </w:p>
    <w:p w14:paraId="215490D8"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034964">
        <w:t>consider today is from Psalm 72</w:t>
      </w:r>
      <w:r>
        <w:t>.</w:t>
      </w:r>
    </w:p>
    <w:p w14:paraId="444584F0" w14:textId="77777777" w:rsidR="00423CE8" w:rsidRDefault="00B70DF8" w:rsidP="00245C0B">
      <w:pPr>
        <w:spacing w:line="360" w:lineRule="auto"/>
      </w:pPr>
      <w:r>
        <w:tab/>
      </w:r>
      <w:r w:rsidR="001820EB">
        <w:t xml:space="preserve">The </w:t>
      </w:r>
      <w:proofErr w:type="gramStart"/>
      <w:r w:rsidR="001820EB">
        <w:t>Psalm which we spoke tonight</w:t>
      </w:r>
      <w:proofErr w:type="gramEnd"/>
      <w:r w:rsidR="001820EB">
        <w:t xml:space="preserve"> was probably written to be used for a King’s coronation. It outlines the duties of the king, it asks God’s blessings on the king, and it lays out some pretty high expectations for the king. We’ve got our own version of coronation coming up with </w:t>
      </w:r>
      <w:r w:rsidR="00034964">
        <w:t>Inauguration Day</w:t>
      </w:r>
      <w:r w:rsidR="001820EB">
        <w:t xml:space="preserve"> on January 20</w:t>
      </w:r>
      <w:r w:rsidR="00034964">
        <w:t xml:space="preserve">. </w:t>
      </w:r>
      <w:r w:rsidR="001820EB">
        <w:t xml:space="preserve">On that day, expectations will be high too. </w:t>
      </w:r>
      <w:proofErr w:type="gramStart"/>
      <w:r w:rsidR="001820EB">
        <w:t xml:space="preserve">Whether we voted for Mr. Trump or not, now we wish him well </w:t>
      </w:r>
      <w:r w:rsidR="00423CE8">
        <w:t>as he begins his presidency.</w:t>
      </w:r>
      <w:proofErr w:type="gramEnd"/>
      <w:r w:rsidR="00423CE8">
        <w:t xml:space="preserve"> Being the President is a weighty job, one that I do not covet at all. The hopes and dreams of millions of people will be placed on the President’s shoulders on Inauguration Day. </w:t>
      </w:r>
      <w:r w:rsidR="00DD1BA2">
        <w:t>How nerve wracking it must be to be in the President’s shoes as he is sworn in! Will his palm be sweaty when he places it on that Bible? How great is the pressure! Everyone has their own expectations of him and to think</w:t>
      </w:r>
      <w:r w:rsidR="00D31A7E">
        <w:t>,</w:t>
      </w:r>
      <w:r w:rsidR="00DD1BA2">
        <w:t xml:space="preserve"> “I’ve got to serve ALL these people. I don’t want to disappoint any of them. Can I be the leader they </w:t>
      </w:r>
      <w:r w:rsidR="00D31A7E">
        <w:t>expect</w:t>
      </w:r>
      <w:r w:rsidR="00DD1BA2">
        <w:t xml:space="preserve"> me to be?” Of course prayers will be offered up on Inauguration Day</w:t>
      </w:r>
      <w:r w:rsidR="00423CE8">
        <w:t xml:space="preserve"> for his success. With so much potential and so much mystery, we all wonder, as we did 8 years ago, if this man will be up to the task! Will our prayers be answered? Will our hopes be realized? We </w:t>
      </w:r>
      <w:r w:rsidR="00083F8C">
        <w:t>will</w:t>
      </w:r>
      <w:r w:rsidR="00423CE8">
        <w:t xml:space="preserve"> have to wait and see. </w:t>
      </w:r>
    </w:p>
    <w:p w14:paraId="3A09B631" w14:textId="77777777" w:rsidR="00B70DF8" w:rsidRDefault="00423CE8" w:rsidP="00FC4296">
      <w:pPr>
        <w:spacing w:line="360" w:lineRule="auto"/>
      </w:pPr>
      <w:r>
        <w:tab/>
        <w:t xml:space="preserve"> </w:t>
      </w:r>
      <w:r w:rsidR="00D31A7E">
        <w:t xml:space="preserve">I imagine being anointed and crowned the king of Judah was just as nerve wracking. It was a weighty task! The king was expected not only to lead the people rightly but also to lead in a godly way. </w:t>
      </w:r>
      <w:r w:rsidR="00083F8C">
        <w:t>The people he ruled over were God’s most precious possession</w:t>
      </w:r>
      <w:r w:rsidR="00D31A7E">
        <w:t>, so he had to live up to God’s expectations</w:t>
      </w:r>
      <w:r w:rsidR="00083F8C">
        <w:t xml:space="preserve"> too</w:t>
      </w:r>
      <w:r w:rsidR="00D31A7E">
        <w:t xml:space="preserve">. </w:t>
      </w:r>
      <w:r w:rsidR="00083F8C">
        <w:t xml:space="preserve">A lot was put on the king’s shoulders. </w:t>
      </w:r>
      <w:r w:rsidR="00D31A7E">
        <w:t xml:space="preserve">As the kings of Judah were installed into office, they would most likely have heard the words of this Psalm. And I wonder if it made them </w:t>
      </w:r>
      <w:r w:rsidR="00083F8C">
        <w:t xml:space="preserve">sweat </w:t>
      </w:r>
      <w:r w:rsidR="00D31A7E">
        <w:t>nervous</w:t>
      </w:r>
      <w:r w:rsidR="00083F8C">
        <w:t>ly under their robes</w:t>
      </w:r>
      <w:r w:rsidR="00D31A7E">
        <w:t xml:space="preserve"> as they realized how great the expectations were. Listen to some of these </w:t>
      </w:r>
      <w:r w:rsidR="00083F8C">
        <w:t xml:space="preserve">hopeful prayer </w:t>
      </w:r>
      <w:r w:rsidR="00D31A7E">
        <w:t>petitions:</w:t>
      </w:r>
    </w:p>
    <w:p w14:paraId="219F48D3" w14:textId="77777777" w:rsidR="00D31A7E" w:rsidRPr="00FC4296" w:rsidRDefault="00D31A7E" w:rsidP="00FC4296">
      <w:pPr>
        <w:pStyle w:val="BodyTextFirstIndent2"/>
        <w:spacing w:line="360" w:lineRule="auto"/>
        <w:ind w:left="1440" w:firstLine="0"/>
        <w:rPr>
          <w:i/>
          <w:lang w:eastAsia="ja-JP"/>
        </w:rPr>
      </w:pPr>
      <w:r w:rsidRPr="00FC4296">
        <w:rPr>
          <w:i/>
          <w:lang w:eastAsia="ja-JP"/>
        </w:rPr>
        <w:t>May he judge your people with righteousness, and your poor with justice! May they fear you while the</w:t>
      </w:r>
      <w:r w:rsidR="005A331D">
        <w:rPr>
          <w:i/>
          <w:lang w:eastAsia="ja-JP"/>
        </w:rPr>
        <w:t xml:space="preserve"> sun</w:t>
      </w:r>
      <w:r w:rsidRPr="00FC4296">
        <w:rPr>
          <w:i/>
          <w:lang w:eastAsia="ja-JP"/>
        </w:rPr>
        <w:t xml:space="preserve"> endures</w:t>
      </w:r>
      <w:r w:rsidR="00FC4296" w:rsidRPr="00FC4296">
        <w:rPr>
          <w:i/>
          <w:lang w:eastAsia="ja-JP"/>
        </w:rPr>
        <w:t xml:space="preserve"> </w:t>
      </w:r>
      <w:r w:rsidRPr="00FC4296">
        <w:rPr>
          <w:i/>
          <w:lang w:eastAsia="ja-JP"/>
        </w:rPr>
        <w:t>and as long as the moon, throughout all generations!</w:t>
      </w:r>
      <w:r w:rsidR="00FC4296" w:rsidRPr="00FC4296">
        <w:rPr>
          <w:i/>
          <w:lang w:eastAsia="ja-JP"/>
        </w:rPr>
        <w:t xml:space="preserve"> </w:t>
      </w:r>
      <w:r w:rsidRPr="00FC4296">
        <w:rPr>
          <w:i/>
          <w:lang w:eastAsia="ja-JP"/>
        </w:rPr>
        <w:t>In his days may the righteous flourish, and peace abound, till the moon be no more! May he have dominion from sea to sea, and from the River to the ends of the earth!</w:t>
      </w:r>
      <w:r w:rsidR="00FC4296" w:rsidRPr="00FC4296">
        <w:rPr>
          <w:i/>
          <w:lang w:eastAsia="ja-JP"/>
        </w:rPr>
        <w:t xml:space="preserve"> </w:t>
      </w:r>
      <w:r w:rsidRPr="00FC4296">
        <w:rPr>
          <w:i/>
          <w:lang w:eastAsia="ja-JP"/>
        </w:rPr>
        <w:t>May des</w:t>
      </w:r>
      <w:r w:rsidR="005A331D">
        <w:rPr>
          <w:i/>
          <w:lang w:eastAsia="ja-JP"/>
        </w:rPr>
        <w:t>ert tribes bow down before him,</w:t>
      </w:r>
      <w:r w:rsidR="00FC4296" w:rsidRPr="00FC4296">
        <w:rPr>
          <w:i/>
          <w:lang w:eastAsia="ja-JP"/>
        </w:rPr>
        <w:t xml:space="preserve"> </w:t>
      </w:r>
      <w:r w:rsidRPr="00FC4296">
        <w:rPr>
          <w:i/>
          <w:lang w:eastAsia="ja-JP"/>
        </w:rPr>
        <w:t>and his enemies lick the dust!</w:t>
      </w:r>
      <w:r w:rsidR="00FC4296" w:rsidRPr="00FC4296">
        <w:rPr>
          <w:i/>
          <w:lang w:eastAsia="ja-JP"/>
        </w:rPr>
        <w:t xml:space="preserve"> </w:t>
      </w:r>
      <w:r w:rsidRPr="00FC4296">
        <w:rPr>
          <w:i/>
          <w:lang w:eastAsia="ja-JP"/>
        </w:rPr>
        <w:t>May all kings fall down before him, all nations serve him! Long may he live; may</w:t>
      </w:r>
      <w:r w:rsidR="00FC4296" w:rsidRPr="00FC4296">
        <w:rPr>
          <w:i/>
          <w:lang w:eastAsia="ja-JP"/>
        </w:rPr>
        <w:t xml:space="preserve"> gold of Sheba be given to him! </w:t>
      </w:r>
      <w:r w:rsidRPr="00FC4296">
        <w:rPr>
          <w:i/>
          <w:lang w:eastAsia="ja-JP"/>
        </w:rPr>
        <w:t xml:space="preserve">May prayer be made for him continually, and blessings invoked for him all the day! May his name endure forever, his fame </w:t>
      </w:r>
      <w:proofErr w:type="gramStart"/>
      <w:r w:rsidRPr="00FC4296">
        <w:rPr>
          <w:i/>
          <w:lang w:eastAsia="ja-JP"/>
        </w:rPr>
        <w:t>continue</w:t>
      </w:r>
      <w:proofErr w:type="gramEnd"/>
      <w:r w:rsidRPr="00FC4296">
        <w:rPr>
          <w:i/>
          <w:lang w:eastAsia="ja-JP"/>
        </w:rPr>
        <w:t xml:space="preserve"> as long as the sun! </w:t>
      </w:r>
    </w:p>
    <w:p w14:paraId="76B98404" w14:textId="77777777" w:rsidR="00D31A7E" w:rsidRDefault="005A331D" w:rsidP="00FC4296">
      <w:pPr>
        <w:spacing w:line="360" w:lineRule="auto"/>
        <w:rPr>
          <w:lang w:eastAsia="ja-JP"/>
        </w:rPr>
      </w:pPr>
      <w:r>
        <w:tab/>
      </w:r>
      <w:r>
        <w:rPr>
          <w:lang w:eastAsia="ja-JP"/>
        </w:rPr>
        <w:t>If these were the expectations, then no king was fit to serve. No leader had the capacity to meet these demands!</w:t>
      </w:r>
      <w:r w:rsidRPr="005A331D">
        <w:rPr>
          <w:lang w:eastAsia="ja-JP"/>
        </w:rPr>
        <w:t xml:space="preserve"> </w:t>
      </w:r>
      <w:r>
        <w:rPr>
          <w:lang w:eastAsia="ja-JP"/>
        </w:rPr>
        <w:t>This</w:t>
      </w:r>
      <w:r w:rsidRPr="005A331D">
        <w:rPr>
          <w:lang w:eastAsia="ja-JP"/>
        </w:rPr>
        <w:t xml:space="preserve"> prayer calls for divine government </w:t>
      </w:r>
      <w:r>
        <w:rPr>
          <w:lang w:eastAsia="ja-JP"/>
        </w:rPr>
        <w:t>through</w:t>
      </w:r>
      <w:r w:rsidRPr="005A331D">
        <w:rPr>
          <w:lang w:eastAsia="ja-JP"/>
        </w:rPr>
        <w:t xml:space="preserve"> human </w:t>
      </w:r>
      <w:r w:rsidR="00083F8C">
        <w:rPr>
          <w:lang w:eastAsia="ja-JP"/>
        </w:rPr>
        <w:t>hands</w:t>
      </w:r>
      <w:r w:rsidRPr="005A331D">
        <w:rPr>
          <w:lang w:eastAsia="ja-JP"/>
        </w:rPr>
        <w:t>. The model of kingship is far more than a challenge and goal; it is</w:t>
      </w:r>
      <w:r>
        <w:rPr>
          <w:lang w:eastAsia="ja-JP"/>
        </w:rPr>
        <w:t xml:space="preserve"> actually </w:t>
      </w:r>
      <w:r w:rsidRPr="005A331D">
        <w:rPr>
          <w:lang w:eastAsia="ja-JP"/>
        </w:rPr>
        <w:t>a prescription for failure.</w:t>
      </w:r>
      <w:r>
        <w:rPr>
          <w:lang w:eastAsia="ja-JP"/>
        </w:rPr>
        <w:t xml:space="preserve"> And fail they did.</w:t>
      </w:r>
    </w:p>
    <w:p w14:paraId="460A8497" w14:textId="77777777" w:rsidR="006D1B25" w:rsidRDefault="001F7838" w:rsidP="00FC4296">
      <w:pPr>
        <w:spacing w:line="360" w:lineRule="auto"/>
        <w:rPr>
          <w:lang w:eastAsia="ja-JP"/>
        </w:rPr>
      </w:pPr>
      <w:r>
        <w:rPr>
          <w:lang w:eastAsia="ja-JP"/>
        </w:rPr>
        <w:lastRenderedPageBreak/>
        <w:tab/>
        <w:t xml:space="preserve">When we look at </w:t>
      </w:r>
      <w:r w:rsidR="00E9240B">
        <w:rPr>
          <w:lang w:eastAsia="ja-JP"/>
        </w:rPr>
        <w:t>the reign of each king of Judah</w:t>
      </w:r>
      <w:r>
        <w:rPr>
          <w:lang w:eastAsia="ja-JP"/>
        </w:rPr>
        <w:t xml:space="preserve">, we find that </w:t>
      </w:r>
      <w:r w:rsidR="00E9240B">
        <w:rPr>
          <w:lang w:eastAsia="ja-JP"/>
        </w:rPr>
        <w:t>not one</w:t>
      </w:r>
      <w:r>
        <w:rPr>
          <w:lang w:eastAsia="ja-JP"/>
        </w:rPr>
        <w:t xml:space="preserve"> of them fulfilled this prayer. All of their kingdoms suffered </w:t>
      </w:r>
      <w:r w:rsidR="00E9240B">
        <w:rPr>
          <w:lang w:eastAsia="ja-JP"/>
        </w:rPr>
        <w:t>because of</w:t>
      </w:r>
      <w:r>
        <w:rPr>
          <w:lang w:eastAsia="ja-JP"/>
        </w:rPr>
        <w:t xml:space="preserve"> their failures. T</w:t>
      </w:r>
      <w:r w:rsidR="00E9240B">
        <w:rPr>
          <w:lang w:eastAsia="ja-JP"/>
        </w:rPr>
        <w:t xml:space="preserve">he psalm is ascribed to Solomon. </w:t>
      </w:r>
      <w:proofErr w:type="gramStart"/>
      <w:r w:rsidR="00E9240B">
        <w:rPr>
          <w:lang w:eastAsia="ja-JP"/>
        </w:rPr>
        <w:t>It was</w:t>
      </w:r>
      <w:r>
        <w:rPr>
          <w:lang w:eastAsia="ja-JP"/>
        </w:rPr>
        <w:t xml:space="preserve"> either written by him</w:t>
      </w:r>
      <w:proofErr w:type="gramEnd"/>
      <w:r>
        <w:rPr>
          <w:lang w:eastAsia="ja-JP"/>
        </w:rPr>
        <w:t xml:space="preserve">, for him, or about him. Perhaps more than any other king of Israel, Solomon embodied the hopes of this prayer – </w:t>
      </w:r>
      <w:r w:rsidR="00AC5CCC">
        <w:rPr>
          <w:lang w:eastAsia="ja-JP"/>
        </w:rPr>
        <w:t>he prayed for wisdom to judge his people with justice, and Scripture says that his wisdom was unmatched. The Psalm also asks that the “gold of Sheba” be given to the king. 1 Kings tells us that the Queen of Sheba did, in fact, visit Solomon with a gift of gold and spices. Solomon is depicted as the model of kingly wisdom, justice, wealth</w:t>
      </w:r>
      <w:r w:rsidR="00E9240B">
        <w:rPr>
          <w:lang w:eastAsia="ja-JP"/>
        </w:rPr>
        <w:t>, and power</w:t>
      </w:r>
      <w:r w:rsidR="00AC5CCC">
        <w:rPr>
          <w:lang w:eastAsia="ja-JP"/>
        </w:rPr>
        <w:t xml:space="preserve">. Jesus even referenced Solomon as the most extravagant example of elegant clothing, saying that God clothes the lilies of the field even more beautifully than King Solomon. Yet even Solomon was a </w:t>
      </w:r>
      <w:proofErr w:type="gramStart"/>
      <w:r w:rsidR="00AC5CCC">
        <w:rPr>
          <w:lang w:eastAsia="ja-JP"/>
        </w:rPr>
        <w:t>let-down</w:t>
      </w:r>
      <w:proofErr w:type="gramEnd"/>
      <w:r w:rsidR="00AC5CCC">
        <w:rPr>
          <w:lang w:eastAsia="ja-JP"/>
        </w:rPr>
        <w:t xml:space="preserve"> as king. He abandoned the path of wisdom for political and material gain</w:t>
      </w:r>
      <w:r w:rsidR="006D1B25">
        <w:rPr>
          <w:lang w:eastAsia="ja-JP"/>
        </w:rPr>
        <w:t xml:space="preserve">. He led his people into idolatry and ultimately his kingdom split in two. </w:t>
      </w:r>
      <w:r w:rsidR="00AC5CCC">
        <w:rPr>
          <w:lang w:eastAsia="ja-JP"/>
        </w:rPr>
        <w:t xml:space="preserve"> </w:t>
      </w:r>
      <w:r w:rsidR="006D1B25">
        <w:rPr>
          <w:lang w:eastAsia="ja-JP"/>
        </w:rPr>
        <w:t xml:space="preserve">The cause of the poor was not perfectly defended. Peace did not abound until the moon was no more. His “sea-to-sea” dominion did not last. His wealth faded. That’s not to say he did no good at all. But he did not live up to the expectations set forth in this kingly prayer. </w:t>
      </w:r>
      <w:r w:rsidR="00E9240B">
        <w:rPr>
          <w:lang w:eastAsia="ja-JP"/>
        </w:rPr>
        <w:t xml:space="preserve">He was a sinner as much as every one of his subjects </w:t>
      </w:r>
      <w:proofErr w:type="gramStart"/>
      <w:r w:rsidR="00E9240B">
        <w:rPr>
          <w:lang w:eastAsia="ja-JP"/>
        </w:rPr>
        <w:t>were</w:t>
      </w:r>
      <w:proofErr w:type="gramEnd"/>
      <w:r w:rsidR="00E9240B">
        <w:rPr>
          <w:lang w:eastAsia="ja-JP"/>
        </w:rPr>
        <w:t xml:space="preserve"> sinners.</w:t>
      </w:r>
    </w:p>
    <w:p w14:paraId="1C8D6781" w14:textId="77777777" w:rsidR="00FA0F63" w:rsidRDefault="006D1B25" w:rsidP="00FC4296">
      <w:pPr>
        <w:spacing w:line="360" w:lineRule="auto"/>
        <w:rPr>
          <w:lang w:eastAsia="ja-JP"/>
        </w:rPr>
      </w:pPr>
      <w:r>
        <w:rPr>
          <w:lang w:eastAsia="ja-JP"/>
        </w:rPr>
        <w:tab/>
      </w:r>
      <w:r w:rsidR="003E60E3">
        <w:rPr>
          <w:lang w:eastAsia="ja-JP"/>
        </w:rPr>
        <w:t xml:space="preserve">And – spoiler alert! – </w:t>
      </w:r>
      <w:proofErr w:type="gramStart"/>
      <w:r w:rsidR="003E60E3">
        <w:rPr>
          <w:lang w:eastAsia="ja-JP"/>
        </w:rPr>
        <w:t>our</w:t>
      </w:r>
      <w:proofErr w:type="gramEnd"/>
      <w:r w:rsidR="003E60E3">
        <w:rPr>
          <w:lang w:eastAsia="ja-JP"/>
        </w:rPr>
        <w:t xml:space="preserve"> President </w:t>
      </w:r>
      <w:r w:rsidR="00752D53">
        <w:rPr>
          <w:lang w:eastAsia="ja-JP"/>
        </w:rPr>
        <w:t xml:space="preserve">is a sinner too, just </w:t>
      </w:r>
      <w:r w:rsidR="00E9240B">
        <w:rPr>
          <w:lang w:eastAsia="ja-JP"/>
        </w:rPr>
        <w:t xml:space="preserve">as we are. He </w:t>
      </w:r>
      <w:r w:rsidR="003E60E3">
        <w:rPr>
          <w:lang w:eastAsia="ja-JP"/>
        </w:rPr>
        <w:t>will not live up to everyone’s e</w:t>
      </w:r>
      <w:r w:rsidR="00752D53">
        <w:rPr>
          <w:lang w:eastAsia="ja-JP"/>
        </w:rPr>
        <w:t>xpectations and prayers either (b</w:t>
      </w:r>
      <w:r w:rsidR="00FA0F63">
        <w:rPr>
          <w:lang w:eastAsia="ja-JP"/>
        </w:rPr>
        <w:t>ut pray we must!</w:t>
      </w:r>
      <w:r w:rsidR="00752D53">
        <w:rPr>
          <w:lang w:eastAsia="ja-JP"/>
        </w:rPr>
        <w:t>)</w:t>
      </w:r>
      <w:r w:rsidR="00FA0F63">
        <w:rPr>
          <w:lang w:eastAsia="ja-JP"/>
        </w:rPr>
        <w:t xml:space="preserve"> </w:t>
      </w:r>
      <w:r w:rsidR="003E60E3">
        <w:rPr>
          <w:lang w:eastAsia="ja-JP"/>
        </w:rPr>
        <w:t>Sin and its effects will continue to ravage our country and our world. There will not be perfect justice or righteousness</w:t>
      </w:r>
      <w:r w:rsidR="00752D53">
        <w:rPr>
          <w:lang w:eastAsia="ja-JP"/>
        </w:rPr>
        <w:t xml:space="preserve"> as a result of this president’s policies or any other politician’s efforts</w:t>
      </w:r>
      <w:r w:rsidR="003E60E3">
        <w:rPr>
          <w:lang w:eastAsia="ja-JP"/>
        </w:rPr>
        <w:t xml:space="preserve">. Some people’s hopes </w:t>
      </w:r>
      <w:r w:rsidR="00752D53">
        <w:rPr>
          <w:lang w:eastAsia="ja-JP"/>
        </w:rPr>
        <w:t xml:space="preserve">may be met but </w:t>
      </w:r>
      <w:r w:rsidR="003E60E3">
        <w:rPr>
          <w:lang w:eastAsia="ja-JP"/>
        </w:rPr>
        <w:t xml:space="preserve">others will not. Some problems will be solved; others will be created or made worse. </w:t>
      </w:r>
      <w:r w:rsidR="00752D53">
        <w:rPr>
          <w:lang w:eastAsia="ja-JP"/>
        </w:rPr>
        <w:t xml:space="preserve">Justice will be done but justice will also be perverted. </w:t>
      </w:r>
      <w:r w:rsidR="00FA0F63">
        <w:rPr>
          <w:lang w:eastAsia="ja-JP"/>
        </w:rPr>
        <w:t>Even our be</w:t>
      </w:r>
      <w:r w:rsidR="00AD3A59">
        <w:rPr>
          <w:lang w:eastAsia="ja-JP"/>
        </w:rPr>
        <w:t xml:space="preserve">st leaders have been </w:t>
      </w:r>
      <w:proofErr w:type="gramStart"/>
      <w:r w:rsidR="00AD3A59">
        <w:rPr>
          <w:lang w:eastAsia="ja-JP"/>
        </w:rPr>
        <w:t>let-downs</w:t>
      </w:r>
      <w:proofErr w:type="gramEnd"/>
      <w:r w:rsidR="00AD3A59">
        <w:rPr>
          <w:lang w:eastAsia="ja-JP"/>
        </w:rPr>
        <w:t xml:space="preserve"> when they are held to the standard that Psalm 72 lays before us. </w:t>
      </w:r>
    </w:p>
    <w:p w14:paraId="77C880C0" w14:textId="77777777" w:rsidR="00FA0F63" w:rsidRDefault="00FA0F63" w:rsidP="00AD3A59">
      <w:pPr>
        <w:spacing w:line="360" w:lineRule="auto"/>
      </w:pPr>
      <w:r>
        <w:rPr>
          <w:lang w:eastAsia="ja-JP"/>
        </w:rPr>
        <w:tab/>
        <w:t xml:space="preserve">Now, on this day, the Epiphany of Our Lord, we remember that a delegation of foreign visitors came to the land of Judah seeking a new </w:t>
      </w:r>
      <w:r w:rsidR="00752D53">
        <w:rPr>
          <w:lang w:eastAsia="ja-JP"/>
        </w:rPr>
        <w:t xml:space="preserve">kind of </w:t>
      </w:r>
      <w:r>
        <w:rPr>
          <w:lang w:eastAsia="ja-JP"/>
        </w:rPr>
        <w:t xml:space="preserve">king; a king who had just been born. Already, </w:t>
      </w:r>
      <w:r w:rsidR="000672FB">
        <w:rPr>
          <w:lang w:eastAsia="ja-JP"/>
        </w:rPr>
        <w:t>the bar was set pretty high for</w:t>
      </w:r>
      <w:r>
        <w:rPr>
          <w:lang w:eastAsia="ja-JP"/>
        </w:rPr>
        <w:t xml:space="preserve"> baby Jesus. The angel Gabriel told his mother, “</w:t>
      </w:r>
      <w:r w:rsidRPr="00FA0F63">
        <w:rPr>
          <w:i/>
          <w:lang w:eastAsia="ja-JP"/>
        </w:rPr>
        <w:t>He will be great and will be called the Son of the Most High. And the Lord God will give to him</w:t>
      </w:r>
      <w:r>
        <w:rPr>
          <w:i/>
          <w:lang w:eastAsia="ja-JP"/>
        </w:rPr>
        <w:t xml:space="preserve"> the throne of his father David,</w:t>
      </w:r>
      <w:r w:rsidRPr="00FA0F63">
        <w:rPr>
          <w:b/>
          <w:bCs/>
          <w:i/>
          <w:lang w:eastAsia="ja-JP"/>
        </w:rPr>
        <w:t> </w:t>
      </w:r>
      <w:r w:rsidRPr="00FA0F63">
        <w:rPr>
          <w:i/>
          <w:lang w:eastAsia="ja-JP"/>
        </w:rPr>
        <w:t>and he will reign over the house of Jacob forever, and of his kingdom there will be no end.</w:t>
      </w:r>
      <w:r>
        <w:rPr>
          <w:lang w:eastAsia="ja-JP"/>
        </w:rPr>
        <w:t xml:space="preserve">” </w:t>
      </w:r>
      <w:r w:rsidR="000672FB">
        <w:rPr>
          <w:lang w:eastAsia="ja-JP"/>
        </w:rPr>
        <w:t>High expectations</w:t>
      </w:r>
      <w:r>
        <w:rPr>
          <w:lang w:eastAsia="ja-JP"/>
        </w:rPr>
        <w:t xml:space="preserve">! </w:t>
      </w:r>
      <w:r w:rsidR="00AD3A59">
        <w:rPr>
          <w:lang w:eastAsia="ja-JP"/>
        </w:rPr>
        <w:t>When they brought Jesus to Jerusalem, the prophet Simeon took him in his arms and said, “</w:t>
      </w:r>
      <w:r w:rsidR="00AD3A59" w:rsidRPr="00AD3A59">
        <w:rPr>
          <w:i/>
          <w:lang w:eastAsia="ja-JP"/>
        </w:rPr>
        <w:t>my eyes have seen your salvation that you have prepared in the presence of all peoples, a light for revelation to the Gentiles, and for glory to your people Israel</w:t>
      </w:r>
      <w:r w:rsidR="00AD3A59" w:rsidRPr="00AD3A59">
        <w:rPr>
          <w:lang w:eastAsia="ja-JP"/>
        </w:rPr>
        <w:t>.”</w:t>
      </w:r>
      <w:r w:rsidR="00AD3A59">
        <w:rPr>
          <w:lang w:eastAsia="ja-JP"/>
        </w:rPr>
        <w:t xml:space="preserve"> Then he told Mary, “</w:t>
      </w:r>
      <w:r w:rsidR="00AD3A59" w:rsidRPr="00AD3A59">
        <w:rPr>
          <w:i/>
          <w:lang w:eastAsia="ja-JP"/>
        </w:rPr>
        <w:t>Behold, this child is appointed for the fall and rising of many in Israel</w:t>
      </w:r>
      <w:r w:rsidR="00AD3A59">
        <w:rPr>
          <w:lang w:eastAsia="ja-JP"/>
        </w:rPr>
        <w:t>.” High expectations. Now Magi from the east show</w:t>
      </w:r>
      <w:r w:rsidR="00752D53">
        <w:rPr>
          <w:lang w:eastAsia="ja-JP"/>
        </w:rPr>
        <w:t>ed</w:t>
      </w:r>
      <w:r w:rsidR="00AD3A59">
        <w:rPr>
          <w:lang w:eastAsia="ja-JP"/>
        </w:rPr>
        <w:t xml:space="preserve"> up to the small house in a small town and offer</w:t>
      </w:r>
      <w:r w:rsidR="00752D53">
        <w:rPr>
          <w:lang w:eastAsia="ja-JP"/>
        </w:rPr>
        <w:t>ed</w:t>
      </w:r>
      <w:r w:rsidR="00AD3A59">
        <w:rPr>
          <w:lang w:eastAsia="ja-JP"/>
        </w:rPr>
        <w:t xml:space="preserve"> </w:t>
      </w:r>
      <w:r w:rsidR="00664DB8">
        <w:rPr>
          <w:lang w:eastAsia="ja-JP"/>
        </w:rPr>
        <w:t>foreign gold</w:t>
      </w:r>
      <w:r w:rsidR="00AD3A59">
        <w:rPr>
          <w:lang w:eastAsia="ja-JP"/>
        </w:rPr>
        <w:t xml:space="preserve"> and </w:t>
      </w:r>
      <w:r w:rsidR="00752D53">
        <w:rPr>
          <w:lang w:eastAsia="ja-JP"/>
        </w:rPr>
        <w:t>they even fe</w:t>
      </w:r>
      <w:r w:rsidR="000672FB">
        <w:rPr>
          <w:lang w:eastAsia="ja-JP"/>
        </w:rPr>
        <w:t xml:space="preserve">ll down and </w:t>
      </w:r>
      <w:r w:rsidR="00AD3A59">
        <w:rPr>
          <w:i/>
          <w:lang w:eastAsia="ja-JP"/>
        </w:rPr>
        <w:t>worship</w:t>
      </w:r>
      <w:r w:rsidR="00752D53">
        <w:rPr>
          <w:i/>
          <w:lang w:eastAsia="ja-JP"/>
        </w:rPr>
        <w:t>ped</w:t>
      </w:r>
      <w:r w:rsidR="00AD3A59">
        <w:rPr>
          <w:i/>
          <w:lang w:eastAsia="ja-JP"/>
        </w:rPr>
        <w:t xml:space="preserve"> </w:t>
      </w:r>
      <w:r w:rsidR="000672FB">
        <w:rPr>
          <w:lang w:eastAsia="ja-JP"/>
        </w:rPr>
        <w:t>the child! High expectations!</w:t>
      </w:r>
      <w:r w:rsidR="00AD3A59">
        <w:rPr>
          <w:lang w:eastAsia="ja-JP"/>
        </w:rPr>
        <w:t xml:space="preserve"> </w:t>
      </w:r>
      <w:r w:rsidR="00AD3A59">
        <w:t xml:space="preserve">The hopes and dreams of the world were placed on Jesus’ shoulders before he was even born. </w:t>
      </w:r>
    </w:p>
    <w:p w14:paraId="62002B20" w14:textId="77777777" w:rsidR="00664DB8" w:rsidRDefault="00AD3A59" w:rsidP="00664DB8">
      <w:pPr>
        <w:spacing w:line="360" w:lineRule="auto"/>
      </w:pPr>
      <w:r>
        <w:tab/>
      </w:r>
      <w:r w:rsidR="000672FB">
        <w:t>But unlike any other king or President there ever was or ever will be</w:t>
      </w:r>
      <w:proofErr w:type="gramStart"/>
      <w:r w:rsidR="000672FB">
        <w:t>,</w:t>
      </w:r>
      <w:proofErr w:type="gramEnd"/>
      <w:r w:rsidR="000672FB">
        <w:t xml:space="preserve"> Jesus does not disappoint. He alone is capable of meeting the longings expressed in </w:t>
      </w:r>
      <w:r w:rsidR="00752D53">
        <w:t>this</w:t>
      </w:r>
      <w:r w:rsidR="000672FB">
        <w:t xml:space="preserve"> royal Psalm. His reign and kingdom match the expectations exactly. His kingdom is everlasting. His reign is righteous. </w:t>
      </w:r>
      <w:proofErr w:type="gramStart"/>
      <w:r w:rsidR="000672FB">
        <w:t>The poor are heard</w:t>
      </w:r>
      <w:proofErr w:type="gramEnd"/>
      <w:r w:rsidR="000672FB">
        <w:t xml:space="preserve">, </w:t>
      </w:r>
      <w:proofErr w:type="gramStart"/>
      <w:r w:rsidR="000672FB">
        <w:t>the meek are exalted</w:t>
      </w:r>
      <w:proofErr w:type="gramEnd"/>
      <w:r w:rsidR="000672FB">
        <w:t>. The poor are especially those like us who are poor in spirit: impoverished by sin without hope of freedom from the devil’s oppression. But Jesus came announcing that in him the reign of God had come to earth. Demons were cast out. Sins were forgiven.</w:t>
      </w:r>
      <w:r w:rsidR="00664DB8">
        <w:t xml:space="preserve"> </w:t>
      </w:r>
      <w:r w:rsidR="00D6149D">
        <w:t xml:space="preserve">Unlike </w:t>
      </w:r>
      <w:r w:rsidR="00752D53">
        <w:t>the reign of any earthly ruler</w:t>
      </w:r>
      <w:r w:rsidR="00D6149D">
        <w:t xml:space="preserve">, </w:t>
      </w:r>
      <w:r w:rsidR="00752D53">
        <w:t>Jesus’ reign has no boundaries. Believers of all nations and tribes and languages are all part of his kingdom</w:t>
      </w:r>
      <w:r w:rsidR="00D6149D">
        <w:t>.</w:t>
      </w:r>
    </w:p>
    <w:p w14:paraId="3B8361B0" w14:textId="77777777" w:rsidR="00D6149D" w:rsidRDefault="00664DB8" w:rsidP="00664DB8">
      <w:pPr>
        <w:spacing w:line="360" w:lineRule="auto"/>
        <w:ind w:firstLine="720"/>
      </w:pPr>
      <w:r w:rsidRPr="00664DB8">
        <w:rPr>
          <w:i/>
        </w:rPr>
        <w:t>May he judge your people with righteousness, and your poor with justice!</w:t>
      </w:r>
      <w:r>
        <w:t xml:space="preserve"> </w:t>
      </w:r>
      <w:proofErr w:type="gramStart"/>
      <w:r>
        <w:t>This prayer would be finally and decisively answered by King Jesus</w:t>
      </w:r>
      <w:proofErr w:type="gramEnd"/>
      <w:r>
        <w:t xml:space="preserve"> as he hung enthroned on his cross, crowned with thorns. </w:t>
      </w:r>
      <w:r w:rsidR="00752D53">
        <w:t>There h</w:t>
      </w:r>
      <w:r>
        <w:t>e put away all sin so that God the Father would judge us not according to our own works, but according to the righteousness whic</w:t>
      </w:r>
      <w:r w:rsidR="00D6149D">
        <w:t xml:space="preserve">h Christ imparts to his people. </w:t>
      </w:r>
      <w:r w:rsidR="00752D53">
        <w:t>Then h</w:t>
      </w:r>
      <w:r w:rsidR="00D6149D">
        <w:t xml:space="preserve">e rose from the dead and </w:t>
      </w:r>
      <w:r w:rsidR="00752D53">
        <w:t xml:space="preserve">he </w:t>
      </w:r>
      <w:r w:rsidR="00D6149D">
        <w:t xml:space="preserve">will never die again. </w:t>
      </w:r>
      <w:r w:rsidR="00D6149D">
        <w:rPr>
          <w:i/>
        </w:rPr>
        <w:t>Long may he live!</w:t>
      </w:r>
      <w:r w:rsidR="00D6149D">
        <w:t xml:space="preserve"> </w:t>
      </w:r>
      <w:r>
        <w:t xml:space="preserve">Through his cross and empty tomb, we already have righteousness, peace, and victory. We are already a part of his perfect and everlasting reign. </w:t>
      </w:r>
    </w:p>
    <w:p w14:paraId="3A476877" w14:textId="77777777" w:rsidR="00AD3A59" w:rsidRPr="00AD3A59" w:rsidRDefault="00664DB8" w:rsidP="00664DB8">
      <w:pPr>
        <w:spacing w:line="360" w:lineRule="auto"/>
        <w:ind w:firstLine="720"/>
      </w:pPr>
      <w:r>
        <w:t xml:space="preserve">As we continue to live in an imperfect, fallen world ruled by </w:t>
      </w:r>
      <w:proofErr w:type="gramStart"/>
      <w:r>
        <w:t>let-down</w:t>
      </w:r>
      <w:proofErr w:type="gramEnd"/>
      <w:r>
        <w:t xml:space="preserve"> governments and leaders, we </w:t>
      </w:r>
      <w:r w:rsidR="00D6149D">
        <w:t>pray “Thy kingdom come.” We pray first of all that Jesus would draw more and more people under his gracious rule. We pray that his church grow and increase so that more people may be saved. Secondly, we also pray for the final consummation of</w:t>
      </w:r>
      <w:r>
        <w:t xml:space="preserve"> </w:t>
      </w:r>
      <w:r w:rsidR="00D6149D">
        <w:t xml:space="preserve">his kingdom. We have had a foretaste of the kingdom to come but we want the whole thing. We long for that perfect peace and justice in place of the ongoing </w:t>
      </w:r>
      <w:r w:rsidR="00090C4F">
        <w:t>suffering</w:t>
      </w:r>
      <w:r w:rsidR="00D6149D">
        <w:t xml:space="preserve"> caused by sin. And it will happen. Jesus’ reign is just beginning. He will come again in glory to set everything right. </w:t>
      </w:r>
      <w:r w:rsidR="00083F8C">
        <w:t>“Long live the king, and may his Kingdom Come to us also.</w:t>
      </w:r>
      <w:r w:rsidR="00D6149D">
        <w:t>” AMEN.</w:t>
      </w:r>
      <w:bookmarkStart w:id="0" w:name="_GoBack"/>
      <w:bookmarkEnd w:id="0"/>
    </w:p>
    <w:p w14:paraId="607F7AA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36F42D" w14:textId="77777777" w:rsidR="00752D53" w:rsidRDefault="00752D53" w:rsidP="00D31A7E">
      <w:r>
        <w:separator/>
      </w:r>
    </w:p>
  </w:endnote>
  <w:endnote w:type="continuationSeparator" w:id="0">
    <w:p w14:paraId="1813EC32" w14:textId="77777777" w:rsidR="00752D53" w:rsidRDefault="00752D53" w:rsidP="00D31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91B902" w14:textId="77777777" w:rsidR="00752D53" w:rsidRDefault="00752D53" w:rsidP="00D31A7E">
      <w:r>
        <w:separator/>
      </w:r>
    </w:p>
  </w:footnote>
  <w:footnote w:type="continuationSeparator" w:id="0">
    <w:p w14:paraId="67D5A8AF" w14:textId="77777777" w:rsidR="00752D53" w:rsidRDefault="00752D53" w:rsidP="00D31A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964"/>
    <w:rsid w:val="00034964"/>
    <w:rsid w:val="00051F6B"/>
    <w:rsid w:val="000672FB"/>
    <w:rsid w:val="00083F8C"/>
    <w:rsid w:val="00090C4F"/>
    <w:rsid w:val="00115729"/>
    <w:rsid w:val="001820EB"/>
    <w:rsid w:val="001F7838"/>
    <w:rsid w:val="00245C0B"/>
    <w:rsid w:val="003E60E3"/>
    <w:rsid w:val="00423CE8"/>
    <w:rsid w:val="0054743B"/>
    <w:rsid w:val="005A331D"/>
    <w:rsid w:val="00664DB8"/>
    <w:rsid w:val="006D1B25"/>
    <w:rsid w:val="00752D53"/>
    <w:rsid w:val="00AC5CCC"/>
    <w:rsid w:val="00AD3A59"/>
    <w:rsid w:val="00B45ECA"/>
    <w:rsid w:val="00B70DF8"/>
    <w:rsid w:val="00D31A7E"/>
    <w:rsid w:val="00D6149D"/>
    <w:rsid w:val="00DD1BA2"/>
    <w:rsid w:val="00E9240B"/>
    <w:rsid w:val="00FA0F63"/>
    <w:rsid w:val="00FC429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0492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FC4296"/>
    <w:pPr>
      <w:spacing w:after="120"/>
      <w:ind w:left="360"/>
    </w:pPr>
  </w:style>
  <w:style w:type="character" w:customStyle="1" w:styleId="BodyTextIndentChar">
    <w:name w:val="Body Text Indent Char"/>
    <w:basedOn w:val="DefaultParagraphFont"/>
    <w:link w:val="BodyTextIndent"/>
    <w:uiPriority w:val="99"/>
    <w:semiHidden/>
    <w:rsid w:val="00FC4296"/>
    <w:rPr>
      <w:sz w:val="24"/>
      <w:szCs w:val="24"/>
      <w:lang w:eastAsia="en-US"/>
    </w:rPr>
  </w:style>
  <w:style w:type="paragraph" w:styleId="BodyTextFirstIndent2">
    <w:name w:val="Body Text First Indent 2"/>
    <w:basedOn w:val="BodyTextIndent"/>
    <w:link w:val="BodyTextFirstIndent2Char"/>
    <w:uiPriority w:val="99"/>
    <w:unhideWhenUsed/>
    <w:rsid w:val="00FC4296"/>
    <w:pPr>
      <w:spacing w:after="0"/>
      <w:ind w:firstLine="360"/>
    </w:pPr>
  </w:style>
  <w:style w:type="character" w:customStyle="1" w:styleId="BodyTextFirstIndent2Char">
    <w:name w:val="Body Text First Indent 2 Char"/>
    <w:basedOn w:val="BodyTextIndentChar"/>
    <w:link w:val="BodyTextFirstIndent2"/>
    <w:uiPriority w:val="99"/>
    <w:rsid w:val="00FC4296"/>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FC4296"/>
    <w:pPr>
      <w:spacing w:after="120"/>
      <w:ind w:left="360"/>
    </w:pPr>
  </w:style>
  <w:style w:type="character" w:customStyle="1" w:styleId="BodyTextIndentChar">
    <w:name w:val="Body Text Indent Char"/>
    <w:basedOn w:val="DefaultParagraphFont"/>
    <w:link w:val="BodyTextIndent"/>
    <w:uiPriority w:val="99"/>
    <w:semiHidden/>
    <w:rsid w:val="00FC4296"/>
    <w:rPr>
      <w:sz w:val="24"/>
      <w:szCs w:val="24"/>
      <w:lang w:eastAsia="en-US"/>
    </w:rPr>
  </w:style>
  <w:style w:type="paragraph" w:styleId="BodyTextFirstIndent2">
    <w:name w:val="Body Text First Indent 2"/>
    <w:basedOn w:val="BodyTextIndent"/>
    <w:link w:val="BodyTextFirstIndent2Char"/>
    <w:uiPriority w:val="99"/>
    <w:unhideWhenUsed/>
    <w:rsid w:val="00FC4296"/>
    <w:pPr>
      <w:spacing w:after="0"/>
      <w:ind w:firstLine="360"/>
    </w:pPr>
  </w:style>
  <w:style w:type="character" w:customStyle="1" w:styleId="BodyTextFirstIndent2Char">
    <w:name w:val="Body Text First Indent 2 Char"/>
    <w:basedOn w:val="BodyTextIndentChar"/>
    <w:link w:val="BodyTextFirstIndent2"/>
    <w:uiPriority w:val="99"/>
    <w:rsid w:val="00FC429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794</TotalTime>
  <Pages>3</Pages>
  <Words>1242</Words>
  <Characters>7084</Characters>
  <Application>Microsoft Macintosh Word</Application>
  <DocSecurity>0</DocSecurity>
  <Lines>59</Lines>
  <Paragraphs>16</Paragraphs>
  <ScaleCrop>false</ScaleCrop>
  <Company>Concordia Seminary</Company>
  <LinksUpToDate>false</LinksUpToDate>
  <CharactersWithSpaces>8310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2017-01-06T03:07:00Z</dcterms:created>
  <dcterms:modified xsi:type="dcterms:W3CDTF">2017-01-06T18:02:00Z</dcterms:modified>
</cp:coreProperties>
</file>