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67D587" w14:textId="77777777" w:rsidR="00051F6B" w:rsidRDefault="00FE6B83" w:rsidP="00245C0B">
      <w:pPr>
        <w:jc w:val="right"/>
      </w:pPr>
      <w:r>
        <w:t xml:space="preserve">Rev. </w:t>
      </w:r>
      <w:r w:rsidR="0054743B">
        <w:t>Jonathan Crawford</w:t>
      </w:r>
    </w:p>
    <w:p w14:paraId="777775F4" w14:textId="77777777" w:rsidR="0054743B" w:rsidRDefault="00E34FD9" w:rsidP="00245C0B">
      <w:pPr>
        <w:jc w:val="right"/>
      </w:pPr>
      <w:r>
        <w:t>February 4 &amp; 5, 2017</w:t>
      </w:r>
    </w:p>
    <w:p w14:paraId="3CF510A5" w14:textId="77777777" w:rsidR="0054743B" w:rsidRDefault="00E34FD9" w:rsidP="00245C0B">
      <w:pPr>
        <w:jc w:val="right"/>
      </w:pPr>
      <w:r>
        <w:t>Matthew 5:13-20</w:t>
      </w:r>
    </w:p>
    <w:p w14:paraId="208C5F49" w14:textId="77777777" w:rsidR="0054743B" w:rsidRDefault="00E34FD9" w:rsidP="00245C0B">
      <w:pPr>
        <w:jc w:val="right"/>
      </w:pPr>
      <w:r>
        <w:t>Salt</w:t>
      </w:r>
    </w:p>
    <w:p w14:paraId="44304916" w14:textId="77777777" w:rsidR="0054743B" w:rsidRDefault="0054743B" w:rsidP="00245C0B">
      <w:pPr>
        <w:jc w:val="right"/>
      </w:pPr>
    </w:p>
    <w:p w14:paraId="0B70BB78"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E34FD9">
        <w:t xml:space="preserve">consider today is from Jesus’ sermon on the mount: </w:t>
      </w:r>
      <w:r w:rsidR="00E34FD9">
        <w:rPr>
          <w:i/>
        </w:rPr>
        <w:t>Jesus said, “You are the salt of the earth</w:t>
      </w:r>
      <w:r>
        <w:t>.</w:t>
      </w:r>
      <w:r w:rsidR="00E34FD9">
        <w:t>”</w:t>
      </w:r>
    </w:p>
    <w:p w14:paraId="7ED4A256" w14:textId="77777777" w:rsidR="00B70DF8" w:rsidRDefault="00B70DF8" w:rsidP="00245C0B">
      <w:pPr>
        <w:spacing w:line="360" w:lineRule="auto"/>
      </w:pPr>
      <w:r>
        <w:tab/>
      </w:r>
      <w:r w:rsidR="00E34FD9">
        <w:t xml:space="preserve">What is the proper response when Jesus says something about you? Jesus says about his disciples, about you and me, “You are the salt of the earth. You are the light of the world.” The proper response is actually pretty simple. When Jesus says something about you, the proper response is to believe him. </w:t>
      </w:r>
    </w:p>
    <w:p w14:paraId="3E64C2D7" w14:textId="77777777" w:rsidR="00E34FD9" w:rsidRDefault="00E34FD9" w:rsidP="00245C0B">
      <w:pPr>
        <w:spacing w:line="360" w:lineRule="auto"/>
      </w:pPr>
      <w:r>
        <w:tab/>
        <w:t>Now Jesus said a lot of things in the reading today but I want to focus on one part. “</w:t>
      </w:r>
      <w:r w:rsidRPr="00E34FD9">
        <w:rPr>
          <w:i/>
        </w:rPr>
        <w:t>You are the salt of the earth.</w:t>
      </w:r>
      <w:r>
        <w:t>” What does it mean to be salt? Salt had many uses in the ancient world. It was used as a preservative. It was a flavoring agent, as it is now. The Old Testament prescribed that salt be added to some sacrifices. Salt is linked with peace and friendship. St. Paul writes, “</w:t>
      </w:r>
      <w:r w:rsidRPr="00E34FD9">
        <w:rPr>
          <w:i/>
        </w:rPr>
        <w:t>Let your speech always be gracious, seasoned with salt</w:t>
      </w:r>
      <w:r>
        <w:t>.” Today we continue to find more uses for this simple compound. You probably tracked some salt into church with you this morning on the bottom of your shoes. Salt melts ice and keeps roads and walkways safe. The general idea is that salt has a positive impact on the world (</w:t>
      </w:r>
      <w:r w:rsidR="008E1B48">
        <w:t>in moderation!</w:t>
      </w:r>
      <w:r>
        <w:t xml:space="preserve">). </w:t>
      </w:r>
    </w:p>
    <w:p w14:paraId="3A9386DA" w14:textId="77777777" w:rsidR="00E34FD9" w:rsidRDefault="00E34FD9" w:rsidP="00245C0B">
      <w:pPr>
        <w:spacing w:line="360" w:lineRule="auto"/>
      </w:pPr>
      <w:r>
        <w:tab/>
        <w:t>In what way are we to be like salt? Look around. The world is in bad shape. The earth is evil, corrupt, and deficient. The earth needs to be salted. People need to be called to repent and believe the Good News that in Jesus, the reign of heaven stands near.</w:t>
      </w:r>
      <w:r w:rsidR="00FD7CD3">
        <w:t xml:space="preserve"> Hearing this, we may think there’s nothing we can do. We may want to tell Jesus, “St. Paul was the salt of the earth. </w:t>
      </w:r>
      <w:r w:rsidR="008D18BD">
        <w:t xml:space="preserve">Martin Luther was the salt of the earth. </w:t>
      </w:r>
      <w:r w:rsidR="00436333">
        <w:t xml:space="preserve">Black history month heroes like Rosa Parks and </w:t>
      </w:r>
      <w:r w:rsidR="00FD7CD3">
        <w:t xml:space="preserve">Dr. King </w:t>
      </w:r>
      <w:r w:rsidR="00436333">
        <w:t>were</w:t>
      </w:r>
      <w:r w:rsidR="00FD7CD3">
        <w:t xml:space="preserve"> the salt of the earth. </w:t>
      </w:r>
      <w:proofErr w:type="gramStart"/>
      <w:r w:rsidR="008D18BD">
        <w:t xml:space="preserve">But </w:t>
      </w:r>
      <w:r w:rsidR="00436333">
        <w:t>me, Jesus?</w:t>
      </w:r>
      <w:proofErr w:type="gramEnd"/>
      <w:r w:rsidR="008D18BD">
        <w:t xml:space="preserve"> </w:t>
      </w:r>
      <w:r w:rsidR="00436333">
        <w:t xml:space="preserve">You must be mistaken. </w:t>
      </w:r>
      <w:r w:rsidR="008D18BD">
        <w:t xml:space="preserve">What can I do to change the world? How can I share your Gospel?” </w:t>
      </w:r>
    </w:p>
    <w:p w14:paraId="48A91D61" w14:textId="77777777" w:rsidR="008D18BD" w:rsidRDefault="008D18BD" w:rsidP="00245C0B">
      <w:pPr>
        <w:spacing w:line="360" w:lineRule="auto"/>
      </w:pPr>
      <w:r>
        <w:tab/>
        <w:t>Jesus says to you, “You are the salt of the earth.” And what happens when we don’t believe him? There are consequences. “</w:t>
      </w:r>
      <w:r w:rsidRPr="008D18BD">
        <w:rPr>
          <w:i/>
        </w:rPr>
        <w:t>If salt has lost its taste, how shall its saltiness be restored? It is no longer good for anything except to be thrown out and trampled under people’s feet.”</w:t>
      </w:r>
      <w:r>
        <w:t xml:space="preserve"> First of all, when we disciples disregard our God-given identity as his salt, the world suffers. The world is allowed to continue on its path of destruction with no hope. Second of all, when we disregard our calling, we bring harm on ourselves. A disciple who deserts the Lord who called him can no longer salt the earth and will be thrown out and trampled on the Last Day. This is how Martin Luther </w:t>
      </w:r>
      <w:r w:rsidR="001E63DF">
        <w:t>described what happens</w:t>
      </w:r>
      <w:r>
        <w:t xml:space="preserve"> when Christians keep their saltiness to themselves: “</w:t>
      </w:r>
      <w:r w:rsidRPr="008D18BD">
        <w:rPr>
          <w:i/>
        </w:rPr>
        <w:t>We actually decay in it, li</w:t>
      </w:r>
      <w:r w:rsidR="001E63DF">
        <w:rPr>
          <w:i/>
        </w:rPr>
        <w:t>ke wild, stinking, rotten meat</w:t>
      </w:r>
      <w:r w:rsidRPr="008D18BD">
        <w:rPr>
          <w:i/>
        </w:rPr>
        <w:t xml:space="preserve">…for I am letting the people stick in the old delusion of their own flesh, till finally they </w:t>
      </w:r>
      <w:r w:rsidR="001E63DF">
        <w:rPr>
          <w:i/>
        </w:rPr>
        <w:t>go</w:t>
      </w:r>
      <w:r w:rsidRPr="008D18BD">
        <w:rPr>
          <w:i/>
        </w:rPr>
        <w:t xml:space="preserve"> to the devil, with me in the lead.”</w:t>
      </w:r>
      <w:r>
        <w:t xml:space="preserve"> </w:t>
      </w:r>
    </w:p>
    <w:p w14:paraId="1AD8F752" w14:textId="77777777" w:rsidR="00ED5081" w:rsidRDefault="00436333" w:rsidP="00245C0B">
      <w:pPr>
        <w:spacing w:line="360" w:lineRule="auto"/>
      </w:pPr>
      <w:r>
        <w:tab/>
        <w:t xml:space="preserve">So when Jesus says to you, “You are salt and light,” believe him! This is our consolation: Being the salt of the earth is not something we must strive to achieve. Jesus chose his words intentionally. His words are perfect. He didn’t say, “You must become the salt of the earth.” He didn’t say, “Try to be the light of the </w:t>
      </w:r>
      <w:r>
        <w:lastRenderedPageBreak/>
        <w:t xml:space="preserve">world.” He said, </w:t>
      </w:r>
      <w:proofErr w:type="gramStart"/>
      <w:r>
        <w:rPr>
          <w:i/>
        </w:rPr>
        <w:t>You</w:t>
      </w:r>
      <w:proofErr w:type="gramEnd"/>
      <w:r>
        <w:rPr>
          <w:i/>
        </w:rPr>
        <w:t xml:space="preserve"> </w:t>
      </w:r>
      <w:r>
        <w:rPr>
          <w:i/>
          <w:u w:val="single"/>
        </w:rPr>
        <w:t>are</w:t>
      </w:r>
      <w:r>
        <w:rPr>
          <w:i/>
        </w:rPr>
        <w:t xml:space="preserve"> the salt of the earth. You </w:t>
      </w:r>
      <w:r>
        <w:rPr>
          <w:i/>
          <w:u w:val="single"/>
        </w:rPr>
        <w:t>are</w:t>
      </w:r>
      <w:r>
        <w:rPr>
          <w:i/>
        </w:rPr>
        <w:t xml:space="preserve"> the light of the world! </w:t>
      </w:r>
      <w:r w:rsidR="00936954">
        <w:t>The Gospel is in that little word, “are.” It is a declarative statement. It’s not your achievement or your failure</w:t>
      </w:r>
      <w:r w:rsidR="008E1B48">
        <w:t xml:space="preserve"> that makes it true or not true</w:t>
      </w:r>
      <w:r w:rsidR="00936954">
        <w:t xml:space="preserve">. It’s who you are </w:t>
      </w:r>
      <w:r w:rsidR="008E1B48">
        <w:t xml:space="preserve">simply </w:t>
      </w:r>
      <w:r w:rsidR="00936954">
        <w:t xml:space="preserve">because you are a disciple of Jesus Christ. God made you his salt when you were baptized into Christ. You are salt. You are light. You are little </w:t>
      </w:r>
      <w:proofErr w:type="spellStart"/>
      <w:r w:rsidR="00936954">
        <w:t>Christs</w:t>
      </w:r>
      <w:proofErr w:type="spellEnd"/>
      <w:r w:rsidR="00936954">
        <w:t xml:space="preserve">! Your sinful nature was drowned </w:t>
      </w:r>
      <w:r w:rsidR="008E1B48">
        <w:t xml:space="preserve">and </w:t>
      </w:r>
      <w:r w:rsidR="00936954">
        <w:t xml:space="preserve">died. Your disobedience and your failures were accounted for on the cross and you were given a whole new identity. Once we were bland and tasteless. </w:t>
      </w:r>
      <w:r w:rsidR="008E1B48">
        <w:t xml:space="preserve">Good works done in unbelief </w:t>
      </w:r>
      <w:r w:rsidR="00936954">
        <w:t>had no value for God or his kingdom. Now we are salt and God uses us to grow his kingdom. Once we were rotting, decaying, dying in our sins. We would have perished forever in hell. Now our lives have been preserved as with</w:t>
      </w:r>
      <w:r w:rsidR="008E1B48">
        <w:t xml:space="preserve"> salt</w:t>
      </w:r>
      <w:r w:rsidR="003D3EB7">
        <w:t xml:space="preserve"> so that we will never expire</w:t>
      </w:r>
      <w:r w:rsidR="008E1B48">
        <w:t>. We were slipping on ice, out of control, about to fall</w:t>
      </w:r>
      <w:r w:rsidR="003D3EB7">
        <w:t xml:space="preserve"> to our doom</w:t>
      </w:r>
      <w:r w:rsidR="008E1B48">
        <w:t>. Now our way has been salted before us.</w:t>
      </w:r>
      <w:r w:rsidR="00ED5081">
        <w:t xml:space="preserve"> Once we were lost, groping in darkness, now we are reflectors of the light of Christ. Others observe our lives, our words and actions, and they see Christ reflected b</w:t>
      </w:r>
      <w:r w:rsidR="008E1B48">
        <w:t>ack to them. God has made it so by the p</w:t>
      </w:r>
      <w:r w:rsidR="003D3EB7">
        <w:t>ower of his word</w:t>
      </w:r>
      <w:r w:rsidR="008E1B48">
        <w:t>.</w:t>
      </w:r>
      <w:r w:rsidR="00ED5081">
        <w:t xml:space="preserve"> He has said, “You are salt” and so we are. </w:t>
      </w:r>
    </w:p>
    <w:p w14:paraId="1094B98B" w14:textId="77777777" w:rsidR="008E1B48" w:rsidRDefault="00ED5081" w:rsidP="00245C0B">
      <w:pPr>
        <w:spacing w:line="360" w:lineRule="auto"/>
      </w:pPr>
      <w:r>
        <w:tab/>
        <w:t xml:space="preserve">Now how can we be the best salt we can be? How can we be sure not to lose our flavor? Jesus isn’t very specific here on what he wants us to do. So use your imagination! Think of some good works you can do. Think of some ways you can be salt and light in your every day life. You don’t have to go far. God has surrounded you with people in your jobs, in your families, in your classes, in your church. What can you say and what can you do in these different settings? </w:t>
      </w:r>
      <w:r w:rsidR="008E1B48">
        <w:t xml:space="preserve">Maybe you can literally salt someone’s walkway when it’s icy and then tell </w:t>
      </w:r>
      <w:proofErr w:type="gramStart"/>
      <w:r w:rsidR="008E1B48">
        <w:t>them</w:t>
      </w:r>
      <w:proofErr w:type="gramEnd"/>
      <w:r w:rsidR="008E1B48">
        <w:t xml:space="preserve"> about how Jesus has called us the salt of the earth! </w:t>
      </w:r>
    </w:p>
    <w:p w14:paraId="349EB82D" w14:textId="77777777" w:rsidR="00436333" w:rsidRDefault="00ED5081" w:rsidP="008E1B48">
      <w:pPr>
        <w:spacing w:line="360" w:lineRule="auto"/>
        <w:ind w:firstLine="720"/>
      </w:pPr>
      <w:r>
        <w:t>Your good works are meant to bring glory to your Father in heaven. We do good works so that people will be i</w:t>
      </w:r>
      <w:r w:rsidR="008E1B48">
        <w:t>mpressed with God, not with “me</w:t>
      </w:r>
      <w:r>
        <w:t>”</w:t>
      </w:r>
      <w:r w:rsidR="008E1B48">
        <w:t>.</w:t>
      </w:r>
      <w:r>
        <w:t xml:space="preserve"> Both words and deeds are necessary. Words without deeds will not be heard. Deeds without words will bring no one to praise the Father in heaven. Each believing man or woman, pastor or layperson, stands as a disciple because of Jesus’ forgiveness and blessing, and receives Jesus’ calling to be salt and light. </w:t>
      </w:r>
      <w:r w:rsidR="00936954">
        <w:t xml:space="preserve"> </w:t>
      </w:r>
    </w:p>
    <w:p w14:paraId="480C7668" w14:textId="77777777" w:rsidR="008E1B48" w:rsidRPr="00436333" w:rsidRDefault="003D3EB7" w:rsidP="008E1B48">
      <w:pPr>
        <w:spacing w:line="360" w:lineRule="auto"/>
        <w:ind w:firstLine="720"/>
      </w:pPr>
      <w:r>
        <w:t>You are the salt of the earth. You are the light of the world. Now get out there and add some good flavor to this bad world, add some light to this dark world. Do it all in the name of</w:t>
      </w:r>
      <w:bookmarkStart w:id="0" w:name="_GoBack"/>
      <w:bookmarkEnd w:id="0"/>
      <w:r>
        <w:t xml:space="preserve"> Jesus’ who calls us his own. AMEN. </w:t>
      </w:r>
    </w:p>
    <w:p w14:paraId="21274861"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FD9"/>
    <w:rsid w:val="00051F6B"/>
    <w:rsid w:val="000C520E"/>
    <w:rsid w:val="00115729"/>
    <w:rsid w:val="001E63DF"/>
    <w:rsid w:val="00245C0B"/>
    <w:rsid w:val="003D3EB7"/>
    <w:rsid w:val="00436333"/>
    <w:rsid w:val="0054743B"/>
    <w:rsid w:val="008D18BD"/>
    <w:rsid w:val="008E1B48"/>
    <w:rsid w:val="00936954"/>
    <w:rsid w:val="00B45ECA"/>
    <w:rsid w:val="00B70DF8"/>
    <w:rsid w:val="00E34FD9"/>
    <w:rsid w:val="00ED5081"/>
    <w:rsid w:val="00FD7CD3"/>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F5EED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86</TotalTime>
  <Pages>2</Pages>
  <Words>871</Words>
  <Characters>4970</Characters>
  <Application>Microsoft Macintosh Word</Application>
  <DocSecurity>0</DocSecurity>
  <Lines>41</Lines>
  <Paragraphs>11</Paragraphs>
  <ScaleCrop>false</ScaleCrop>
  <Company>Concordia Seminary</Company>
  <LinksUpToDate>false</LinksUpToDate>
  <CharactersWithSpaces>5830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2017-02-02T21:42:00Z</dcterms:created>
  <dcterms:modified xsi:type="dcterms:W3CDTF">2017-02-04T20:54:00Z</dcterms:modified>
</cp:coreProperties>
</file>