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43B" w:rsidP="66C4857B" w:rsidRDefault="00115729" w14:paraId="1D83A212" w14:textId="77777777" w14:noSpellErr="1">
      <w:pPr>
        <w:pStyle w:val="Normal"/>
        <w:spacing w:line="360" w:lineRule="auto"/>
        <w:ind w:firstLine="720"/>
        <w:jc w:val="right"/>
      </w:pPr>
      <w:r>
        <w:rPr/>
        <w:t xml:space="preserve">Grace, mercy and peace </w:t>
      </w:r>
      <w:proofErr w:type="gramStart"/>
      <w:r>
        <w:rPr/>
        <w:t>be</w:t>
      </w:r>
      <w:proofErr w:type="gramEnd"/>
      <w:r>
        <w:rPr/>
        <w:t xml:space="preserve"> to you from God our Father and from our Lord and Savior Jesus Christ. Amen. The word of God that we </w:t>
      </w:r>
      <w:r w:rsidR="00E169E5">
        <w:rPr/>
        <w:t>consider today is from Matthew’s account of the Triumphal Entry</w:t>
      </w:r>
      <w:r>
        <w:rPr/>
        <w:t>.</w:t>
      </w:r>
    </w:p>
    <w:p w:rsidR="006F288F" w:rsidP="00245C0B" w:rsidRDefault="00B70DF8" w14:paraId="5DED5AB0" w14:textId="2F965AC0">
      <w:pPr>
        <w:spacing w:line="360" w:lineRule="auto"/>
      </w:pPr>
      <w:r>
        <w:tab/>
      </w:r>
      <w:r w:rsidR="00E169E5">
        <w:t xml:space="preserve">What a glorious spring day! The sun shining, little red flowers peeking out from between the rocks, birds singing, and the shouts of </w:t>
      </w:r>
      <w:r w:rsidR="00EB658D">
        <w:t>“</w:t>
      </w:r>
      <w:r w:rsidR="00E169E5">
        <w:t>Hosanna!</w:t>
      </w:r>
      <w:r w:rsidR="00EB658D">
        <w:t>”</w:t>
      </w:r>
      <w:r w:rsidR="00E169E5">
        <w:t xml:space="preserve"> </w:t>
      </w:r>
      <w:r w:rsidR="007468F4">
        <w:t>echoing</w:t>
      </w:r>
      <w:r w:rsidR="00E169E5">
        <w:t xml:space="preserve"> through the </w:t>
      </w:r>
      <w:proofErr w:type="spellStart"/>
      <w:r w:rsidR="00E169E5">
        <w:t>Kidron</w:t>
      </w:r>
      <w:proofErr w:type="spellEnd"/>
      <w:r w:rsidR="00E169E5">
        <w:t xml:space="preserve"> Valley.</w:t>
      </w:r>
      <w:r w:rsidR="006F288F">
        <w:t xml:space="preserve"> Everything was going according to prophecy and plan. The donkey was ready just as Jesus had said. He rode this royal mount into Jerusalem just as the prophets had </w:t>
      </w:r>
      <w:r w:rsidR="00EB658D">
        <w:t>foretold. The crowds celebrated</w:t>
      </w:r>
      <w:r w:rsidR="006F288F">
        <w:t xml:space="preserve"> and shouted </w:t>
      </w:r>
      <w:r w:rsidR="007468F4">
        <w:t xml:space="preserve">just </w:t>
      </w:r>
      <w:r w:rsidR="006F288F">
        <w:t>the right words</w:t>
      </w:r>
      <w:r w:rsidR="007468F4">
        <w:t>; words</w:t>
      </w:r>
      <w:r w:rsidR="006F288F">
        <w:t xml:space="preserve"> fit for the arrival of the king – Hosanna! (</w:t>
      </w:r>
      <w:proofErr w:type="gramStart"/>
      <w:r w:rsidR="006F288F">
        <w:t>save</w:t>
      </w:r>
      <w:proofErr w:type="gramEnd"/>
      <w:r w:rsidR="006F288F">
        <w:t xml:space="preserve"> us) Blessed is he who comes in the name of the Lord! </w:t>
      </w:r>
      <w:proofErr w:type="gramStart"/>
      <w:r w:rsidR="006F288F">
        <w:t xml:space="preserve">Words drawn from the </w:t>
      </w:r>
      <w:r w:rsidR="00EB658D">
        <w:t>Scriptures</w:t>
      </w:r>
      <w:r w:rsidR="006F288F">
        <w:t>.</w:t>
      </w:r>
      <w:proofErr w:type="gramEnd"/>
      <w:r w:rsidR="006F288F">
        <w:t xml:space="preserve"> Everything was perfect…almost. </w:t>
      </w:r>
    </w:p>
    <w:p w:rsidR="00EB7FBB" w:rsidP="00245C0B" w:rsidRDefault="006F288F" w14:paraId="75BCFD15" w14:textId="280ABA2C">
      <w:pPr>
        <w:spacing w:line="360" w:lineRule="auto"/>
      </w:pPr>
      <w:r>
        <w:tab/>
      </w:r>
      <w:r>
        <w:t xml:space="preserve">When Jesus finally entered the city, there was quite a stir and people were asking, “Who is this?” Who indeed? </w:t>
      </w:r>
      <w:r w:rsidR="007468F4">
        <w:t>It was Jesus who had asked</w:t>
      </w:r>
      <w:r>
        <w:t xml:space="preserve"> earlier, “Who do people say that I am?” </w:t>
      </w:r>
      <w:proofErr w:type="gramStart"/>
      <w:r>
        <w:t>The answer then?</w:t>
      </w:r>
      <w:proofErr w:type="gramEnd"/>
      <w:r>
        <w:t xml:space="preserve"> “Some say John the Baptist, others Elijah, and other Jeremiah or one of the prophets.” Surely the crowds understanding had grown since then. Surely on this perfect day, they would respond like Peter, “He is the Christ! The Son of the living God!” “Who is this?” Then came the answer</w:t>
      </w:r>
      <w:r w:rsidR="00EB658D">
        <w:t xml:space="preserve"> from the crowd</w:t>
      </w:r>
      <w:r>
        <w:t xml:space="preserve">: “This is the prophet Jesus from Nazareth of Galilee.” </w:t>
      </w:r>
      <w:proofErr w:type="gramStart"/>
      <w:r w:rsidR="00EB7FBB">
        <w:t>(Cue sound of air being let out of a balloon).</w:t>
      </w:r>
      <w:proofErr w:type="gramEnd"/>
      <w:r w:rsidR="00EB7FBB">
        <w:t xml:space="preserve"> Prophet. That’s nice. That’s partially true. It’s </w:t>
      </w:r>
      <w:r w:rsidRPr="006260A3" w:rsidR="00EB7FBB">
        <w:rPr>
          <w:i/>
        </w:rPr>
        <w:t>almost</w:t>
      </w:r>
      <w:r w:rsidR="00EB658D">
        <w:t xml:space="preserve"> perfect but stops short of being the right response to the arrival of Jesus.</w:t>
      </w:r>
    </w:p>
    <w:p w:rsidR="006260A3" w:rsidP="00245C0B" w:rsidRDefault="00EB7FBB" w14:paraId="6E460517" w14:textId="246CF00C">
      <w:pPr>
        <w:spacing w:line="360" w:lineRule="auto"/>
      </w:pPr>
      <w:r>
        <w:tab/>
      </w:r>
      <w:r w:rsidR="008368DD">
        <w:t xml:space="preserve">I wonder what Peter and the boys thought when they heard that. Peter hadn’t been to keen on the whole crucifixion thing before. So it’s easy to imagine the disciples taking the Palm Sunday event in stride. While Jesus was concerned that people correctly understood who he was, I imagine the disciples opening the champagne and trying to cheer Jesus up. “Hey you were welcomed to Jerusalem like a king today! Everybody loves you! And come on, ‘prophet’ </w:t>
      </w:r>
      <w:r w:rsidR="006260A3">
        <w:t xml:space="preserve">may not be the whole story but it’s </w:t>
      </w:r>
      <w:r w:rsidRPr="006260A3" w:rsidR="006260A3">
        <w:rPr>
          <w:b/>
        </w:rPr>
        <w:t>good enough</w:t>
      </w:r>
      <w:r w:rsidR="006260A3">
        <w:t xml:space="preserve">! </w:t>
      </w:r>
      <w:r w:rsidR="006260A3">
        <w:rPr>
          <w:b/>
        </w:rPr>
        <w:t xml:space="preserve">This is as good as it gets! </w:t>
      </w:r>
      <w:r w:rsidR="006260A3">
        <w:t xml:space="preserve">You’ve worked hard, doing all those miracles and teaching for hours upon hours. Let’s just relax now and enjoy the fame and </w:t>
      </w:r>
      <w:r w:rsidR="007468F4">
        <w:t>don’t</w:t>
      </w:r>
      <w:r w:rsidR="006260A3">
        <w:t xml:space="preserve"> worry so much about </w:t>
      </w:r>
      <w:r w:rsidR="00EB658D">
        <w:t>getting everything perfect</w:t>
      </w:r>
      <w:r w:rsidR="006260A3">
        <w:t xml:space="preserve">.” </w:t>
      </w:r>
    </w:p>
    <w:p w:rsidR="006260A3" w:rsidP="00245C0B" w:rsidRDefault="006260A3" w14:paraId="0F3E23F1" w14:textId="77777777">
      <w:pPr>
        <w:spacing w:line="360" w:lineRule="auto"/>
      </w:pPr>
      <w:r>
        <w:tab/>
      </w:r>
      <w:r w:rsidR="00EB658D">
        <w:t>Palm Sunday</w:t>
      </w:r>
      <w:r>
        <w:t xml:space="preserve"> was another one of those events like the Transfiguration where it all seems so good that you don’t want to leave the moment behind. Even if it isn’t </w:t>
      </w:r>
      <w:r w:rsidRPr="006260A3">
        <w:rPr>
          <w:i/>
        </w:rPr>
        <w:t>quite</w:t>
      </w:r>
      <w:r>
        <w:t xml:space="preserve"> perfect, you think the odds of anything better happening are slim to none, so you might as</w:t>
      </w:r>
      <w:r w:rsidR="00F56740">
        <w:t xml:space="preserve"> well settle for “</w:t>
      </w:r>
      <w:r w:rsidRPr="000936D2" w:rsidR="00F56740">
        <w:rPr>
          <w:b/>
        </w:rPr>
        <w:t>good enough</w:t>
      </w:r>
      <w:r w:rsidR="00F56740">
        <w:t>” rather than risk losing what good you do have.</w:t>
      </w:r>
    </w:p>
    <w:p w:rsidR="006260A3" w:rsidP="00245C0B" w:rsidRDefault="006260A3" w14:paraId="5DF58D45" w14:textId="2C10F29D">
      <w:pPr>
        <w:spacing w:line="360" w:lineRule="auto"/>
      </w:pPr>
      <w:r>
        <w:tab/>
      </w:r>
      <w:r>
        <w:t xml:space="preserve">We can be the same way. When life is going well, </w:t>
      </w:r>
      <w:r w:rsidR="007468F4">
        <w:t>we live as though this is all there is.</w:t>
      </w:r>
      <w:r>
        <w:t xml:space="preserve"> God promises </w:t>
      </w:r>
      <w:r w:rsidR="007468F4">
        <w:t xml:space="preserve">so much more but we are content to </w:t>
      </w:r>
      <w:r w:rsidR="00DE1284">
        <w:t>cling to what we have now</w:t>
      </w:r>
      <w:r w:rsidR="007468F4">
        <w:t xml:space="preserve"> </w:t>
      </w:r>
      <w:r w:rsidR="00DE1284">
        <w:t>because it’s</w:t>
      </w:r>
      <w:r w:rsidR="007468F4">
        <w:t xml:space="preserve"> “</w:t>
      </w:r>
      <w:r w:rsidRPr="00DE1284" w:rsidR="007468F4">
        <w:rPr>
          <w:b/>
        </w:rPr>
        <w:t>good eno</w:t>
      </w:r>
      <w:bookmarkStart w:name="_GoBack" w:id="0"/>
      <w:bookmarkEnd w:id="0"/>
      <w:r w:rsidRPr="00DE1284" w:rsidR="007468F4">
        <w:rPr>
          <w:b/>
        </w:rPr>
        <w:t>ugh</w:t>
      </w:r>
      <w:r w:rsidR="007468F4">
        <w:t xml:space="preserve">.” </w:t>
      </w:r>
      <w:r w:rsidR="001D5B86">
        <w:t xml:space="preserve">God promises </w:t>
      </w:r>
      <w:r>
        <w:t xml:space="preserve">that all things work together for good for those who love him. He has promised </w:t>
      </w:r>
      <w:r w:rsidR="00F56740">
        <w:t xml:space="preserve">to remake heaven and earth, to end evil, to swallow up death. </w:t>
      </w:r>
      <w:r>
        <w:t xml:space="preserve">Do we believe that or do we </w:t>
      </w:r>
      <w:r w:rsidR="00F56740">
        <w:t>limit God by clinging too tightly to that which is imperfect but “</w:t>
      </w:r>
      <w:r w:rsidRPr="00F56740" w:rsidR="00F56740">
        <w:rPr>
          <w:b/>
        </w:rPr>
        <w:t>good enough</w:t>
      </w:r>
      <w:r w:rsidR="00F56740">
        <w:t xml:space="preserve">” in our lives? </w:t>
      </w:r>
    </w:p>
    <w:p w:rsidR="00F56740" w:rsidP="00245C0B" w:rsidRDefault="00F56740" w14:paraId="30397D2A" w14:textId="5A14C693">
      <w:pPr>
        <w:spacing w:line="360" w:lineRule="auto"/>
      </w:pPr>
      <w:r>
        <w:lastRenderedPageBreak/>
        <w:tab/>
      </w:r>
      <w:r>
        <w:t xml:space="preserve">We could apply that to today’s church service. We could say, “Hey, this is good! We have our palm branches, we cry Hosanna in the highest, and we know Jesus better than the people did on the first Palm Sunday. We know he’s more than a </w:t>
      </w:r>
      <w:proofErr w:type="gramStart"/>
      <w:r>
        <w:t>prophet,</w:t>
      </w:r>
      <w:proofErr w:type="gramEnd"/>
      <w:r>
        <w:t xml:space="preserve"> he’s the Son of the living God and our Savior! What a nice service! </w:t>
      </w:r>
      <w:r w:rsidR="001D5B86">
        <w:t>Who needs Holy Week and Easter? T</w:t>
      </w:r>
      <w:r w:rsidR="003B7695">
        <w:t>his service today is</w:t>
      </w:r>
      <w:r>
        <w:t xml:space="preserve"> </w:t>
      </w:r>
      <w:r w:rsidRPr="000936D2">
        <w:rPr>
          <w:b/>
        </w:rPr>
        <w:t>good enough</w:t>
      </w:r>
      <w:r>
        <w:t xml:space="preserve">.”  </w:t>
      </w:r>
      <w:r w:rsidR="003B7695">
        <w:t>And I’m not saying it’s a bad thing to be content, but are we so satisfied with the way things are that we fail to realize what God has in store is so much better?</w:t>
      </w:r>
      <w:r>
        <w:t xml:space="preserve"> </w:t>
      </w:r>
    </w:p>
    <w:p w:rsidR="00FB693D" w:rsidP="00245C0B" w:rsidRDefault="00FB693D" w14:paraId="288379B8" w14:textId="6E5B623B">
      <w:pPr>
        <w:spacing w:line="360" w:lineRule="auto"/>
      </w:pPr>
      <w:r>
        <w:tab/>
      </w:r>
      <w:r>
        <w:t>Jesus wasn’t about to settle for something that was</w:t>
      </w:r>
      <w:r w:rsidR="001D5B86">
        <w:t xml:space="preserve"> only</w:t>
      </w:r>
      <w:r>
        <w:t xml:space="preserve"> “</w:t>
      </w:r>
      <w:r w:rsidRPr="003B7695">
        <w:rPr>
          <w:b/>
        </w:rPr>
        <w:t>good enough</w:t>
      </w:r>
      <w:r>
        <w:t xml:space="preserve">.” Yes, being with the Lord and his people in worship is wonderful but this is </w:t>
      </w:r>
      <w:r w:rsidR="001D5B86">
        <w:t>not the whole story</w:t>
      </w:r>
      <w:r>
        <w:t xml:space="preserve">. </w:t>
      </w:r>
      <w:r w:rsidR="001D5B86">
        <w:t>It gets better. Yes there’s suffering and death but there’s also resurrection and eternal life! And then there’s an even greater worship service still to come. In that</w:t>
      </w:r>
      <w:r>
        <w:t xml:space="preserve"> perfect service, not just the people in the churches but </w:t>
      </w:r>
      <w:r w:rsidRPr="00FB693D">
        <w:rPr>
          <w:i/>
        </w:rPr>
        <w:t>every knee will bow and every tongue will confess that Jesus Christ is Lord to the glory of God the Father.</w:t>
      </w:r>
      <w:r>
        <w:rPr>
          <w:i/>
        </w:rPr>
        <w:t xml:space="preserve"> </w:t>
      </w:r>
      <w:r>
        <w:t xml:space="preserve">And </w:t>
      </w:r>
      <w:r w:rsidR="001D5B86">
        <w:t xml:space="preserve">then </w:t>
      </w:r>
      <w:r>
        <w:t xml:space="preserve">Revelation gives us a majestic image of what the Palm Sunday service in heaven looks like: </w:t>
      </w:r>
      <w:r w:rsidR="001D5B86">
        <w:t>…</w:t>
      </w:r>
      <w:r w:rsidR="001D5B86">
        <w:rPr>
          <w:i/>
        </w:rPr>
        <w:t>A</w:t>
      </w:r>
      <w:r w:rsidRPr="00FB693D">
        <w:rPr>
          <w:i/>
        </w:rPr>
        <w:t xml:space="preserve"> great multitude that no one could number, from every nation, from all tribes and peoples and languages, standing before the throne and before the Lamb, clothed in white robes, with palm branches in their hands,</w:t>
      </w:r>
      <w:r w:rsidRPr="00FB693D">
        <w:rPr>
          <w:b/>
          <w:i/>
          <w:vertAlign w:val="superscript"/>
        </w:rPr>
        <w:t> </w:t>
      </w:r>
      <w:r w:rsidRPr="00FB693D">
        <w:rPr>
          <w:i/>
        </w:rPr>
        <w:t>and crying out with a loud voice, “Salvation belongs to our God who sits on the throne, and to the Lamb!”</w:t>
      </w:r>
    </w:p>
    <w:p w:rsidR="000936D2" w:rsidP="00245C0B" w:rsidRDefault="009A4CC2" w14:paraId="56E149EE" w14:textId="7CE41AE1">
      <w:pPr>
        <w:spacing w:line="360" w:lineRule="auto"/>
      </w:pPr>
      <w:r>
        <w:tab/>
      </w:r>
      <w:r>
        <w:t xml:space="preserve">On that </w:t>
      </w:r>
      <w:r w:rsidR="001D5B86">
        <w:t xml:space="preserve">first </w:t>
      </w:r>
      <w:r>
        <w:t>Palm Sunday when Jesus arrived in Jerusalem he wasn’t content to settle for</w:t>
      </w:r>
      <w:r w:rsidR="001D5B86">
        <w:t xml:space="preserve"> the temporary glory of that day; He wasn’t going to settle for</w:t>
      </w:r>
      <w:r>
        <w:t xml:space="preserve"> </w:t>
      </w:r>
      <w:r w:rsidRPr="000936D2">
        <w:rPr>
          <w:b/>
        </w:rPr>
        <w:t>good enough</w:t>
      </w:r>
      <w:r>
        <w:t>. He knew that in order to get the job done right, in order to bring about the perfect, he would have to</w:t>
      </w:r>
      <w:r w:rsidR="003B7695">
        <w:t xml:space="preserve"> first</w:t>
      </w:r>
      <w:r>
        <w:t xml:space="preserve"> endure evil. </w:t>
      </w:r>
      <w:r>
        <w:rPr>
          <w:i/>
        </w:rPr>
        <w:t xml:space="preserve">“Ride on, ride on in majesty, in lowly pomp ride on to die! Bow Thy meek head to mortal pain, </w:t>
      </w:r>
      <w:r>
        <w:rPr>
          <w:i/>
          <w:u w:val="single"/>
        </w:rPr>
        <w:t>then</w:t>
      </w:r>
      <w:r>
        <w:rPr>
          <w:i/>
        </w:rPr>
        <w:t xml:space="preserve"> </w:t>
      </w:r>
      <w:proofErr w:type="gramStart"/>
      <w:r>
        <w:rPr>
          <w:i/>
        </w:rPr>
        <w:t>take</w:t>
      </w:r>
      <w:proofErr w:type="gramEnd"/>
      <w:r>
        <w:rPr>
          <w:i/>
        </w:rPr>
        <w:t xml:space="preserve"> O God Thy power and reign.</w:t>
      </w:r>
      <w:r>
        <w:t xml:space="preserve">” The perfect comes at a cost. Before there can be power and glory, there must be cross and shame. </w:t>
      </w:r>
      <w:r w:rsidR="003B7695">
        <w:t>Jesus</w:t>
      </w:r>
      <w:r>
        <w:t xml:space="preserve"> suffered the ultimate hell so that you and I would not have to. Only then would he be glorified, and by dying show himself not only Jesus the prophet, but Jesus the suffering Servant, Jesus the King, </w:t>
      </w:r>
      <w:r w:rsidR="003B7695">
        <w:t>Jesus the Son of God and Savior of the world.</w:t>
      </w:r>
    </w:p>
    <w:p w:rsidR="000936D2" w:rsidP="00245C0B" w:rsidRDefault="000936D2" w14:paraId="1BDE113F" w14:textId="7B42C9A2">
      <w:pPr>
        <w:spacing w:line="360" w:lineRule="auto"/>
      </w:pPr>
      <w:r>
        <w:tab/>
      </w:r>
      <w:r>
        <w:t>He did it</w:t>
      </w:r>
      <w:r w:rsidR="001D5B86">
        <w:t xml:space="preserve"> all</w:t>
      </w:r>
      <w:r>
        <w:t xml:space="preserve"> for that palm-waving crowd who had settled for a god and an existence that were “</w:t>
      </w:r>
      <w:r w:rsidRPr="000936D2">
        <w:rPr>
          <w:b/>
        </w:rPr>
        <w:t>good enough</w:t>
      </w:r>
      <w:r>
        <w:t xml:space="preserve">” but not perfect. He did it for this palm-waving crowd too; you and me, who too often settle for a god who is </w:t>
      </w:r>
      <w:r w:rsidRPr="000936D2">
        <w:rPr>
          <w:b/>
        </w:rPr>
        <w:t>good enough</w:t>
      </w:r>
      <w:r>
        <w:t>; A god we don’t think capable of bringing us through suffering to something better than good enough. He did it to forgive us for our small and limited view of God</w:t>
      </w:r>
      <w:r w:rsidR="00732544">
        <w:t xml:space="preserve">’s goodness and </w:t>
      </w:r>
      <w:r w:rsidRPr="00732544" w:rsidR="00732544">
        <w:rPr>
          <w:u w:val="single"/>
        </w:rPr>
        <w:t>show</w:t>
      </w:r>
      <w:r w:rsidR="00732544">
        <w:t xml:space="preserve"> us how</w:t>
      </w:r>
      <w:r w:rsidR="001D5B86">
        <w:t xml:space="preserve"> good and perfect God really is and what plans he has in store for us.</w:t>
      </w:r>
    </w:p>
    <w:p w:rsidR="003F4825" w:rsidP="00245C0B" w:rsidRDefault="00732544" w14:paraId="314852F0" w14:textId="274FBD4B">
      <w:pPr>
        <w:spacing w:line="360" w:lineRule="auto"/>
      </w:pPr>
      <w:r>
        <w:tab/>
      </w:r>
      <w:r>
        <w:t xml:space="preserve">Lest we think this is as good as it gets, Holy Week shows us that there is always more, there is always better. But it comes at a cost! Not to us but to Christ who suffered and died to give this to us. Jesus paid the ultimate price and as we follow him we can be sure that we too will have to endure affliction. Life in this world will be good enough </w:t>
      </w:r>
      <w:r w:rsidR="001D5B86">
        <w:t xml:space="preserve">for now </w:t>
      </w:r>
      <w:r>
        <w:t xml:space="preserve">because we know Jesus </w:t>
      </w:r>
      <w:r w:rsidR="001D5B86">
        <w:t>is the</w:t>
      </w:r>
      <w:r>
        <w:t xml:space="preserve"> Savior but the per</w:t>
      </w:r>
      <w:r w:rsidR="003F4825">
        <w:t xml:space="preserve">fect is yet to come. Perfect will be the last day, when everything is complete, everything is new, heaven and earth are brought together, God and his people walk together again. That will be perfect. </w:t>
      </w:r>
    </w:p>
    <w:p w:rsidRPr="009A4CC2" w:rsidR="00732544" w:rsidP="003F4825" w:rsidRDefault="001D5B86" w14:paraId="3EA28BBE" w14:textId="1DB56226">
      <w:pPr>
        <w:spacing w:line="360" w:lineRule="auto"/>
        <w:ind w:firstLine="720"/>
      </w:pPr>
      <w:r>
        <w:t>So let’s not</w:t>
      </w:r>
      <w:r w:rsidR="003F4825">
        <w:t xml:space="preserve"> be satisfied with just hearing the Passion reading today and saying, “Well that’s good enough.” Live in it. Walk around in it with the church this week. Come back again Thursday, Friday, and Saturday and really soak up what has been done for your salvation. </w:t>
      </w:r>
      <w:r>
        <w:t>Then come back on Sunday and shout your joy again to the Risen King who can and will do immeasurably more than we ask or imagine. AMEN.</w:t>
      </w:r>
    </w:p>
    <w:p w:rsidR="00115729" w:rsidP="00245C0B" w:rsidRDefault="00115729" w14:paraId="7CD7C798" w14:textId="77777777">
      <w:pPr>
        <w:spacing w:line="360" w:lineRule="auto"/>
      </w:pPr>
      <w:r>
        <w:tab/>
      </w:r>
      <w:r>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orient="portrait"/>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dirty"/>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69E5"/>
    <w:rsid w:val="00051F6B"/>
    <w:rsid w:val="000936D2"/>
    <w:rsid w:val="00115729"/>
    <w:rsid w:val="001D5B86"/>
    <w:rsid w:val="00245C0B"/>
    <w:rsid w:val="003B7695"/>
    <w:rsid w:val="003F4825"/>
    <w:rsid w:val="0054743B"/>
    <w:rsid w:val="006260A3"/>
    <w:rsid w:val="006F288F"/>
    <w:rsid w:val="00732544"/>
    <w:rsid w:val="007468F4"/>
    <w:rsid w:val="008368DD"/>
    <w:rsid w:val="009A4CC2"/>
    <w:rsid w:val="00B45ECA"/>
    <w:rsid w:val="00B70DF8"/>
    <w:rsid w:val="00D01D9C"/>
    <w:rsid w:val="00DE1284"/>
    <w:rsid w:val="00E169E5"/>
    <w:rsid w:val="00EB658D"/>
    <w:rsid w:val="00EB7FBB"/>
    <w:rsid w:val="00F56740"/>
    <w:rsid w:val="00FB693D"/>
    <w:rsid w:val="00FE6B83"/>
    <w:rsid w:val="66C485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6CD173"/>
  <w14:defaultImageDpi w14:val="30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imes New Roman" w:hAnsi="Times New Roman" w:cs="Times New Roman" w:eastAsiaTheme="minorEastAsia"/>
        <w:lang w:val="en-US" w:eastAsia="ja-JP"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Pr>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webSettings" Target="webSettings.xml" Id="rId4" /><Relationship Type="http://schemas.openxmlformats.org/officeDocument/2006/relationships/fontTable" Target="fontTable.xml" Id="rId5" /><Relationship Type="http://schemas.openxmlformats.org/officeDocument/2006/relationships/theme" Target="theme/theme1.xml" Id="rId6" /><Relationship Type="http://schemas.openxmlformats.org/officeDocument/2006/relationships/styles" Target="styles.xml" Id="rId1" /><Relationship Type="http://schemas.microsoft.com/office/2007/relationships/stylesWithEffects" Target="stylesWithEffects.xml" Id="rId2" /></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Sermon.dotx</ap:Template>
  <ap:Application>Microsoft Office Word</ap:Application>
  <ap:DocSecurity>0</ap:DocSecurity>
  <ap:ScaleCrop>false</ap:ScaleCrop>
  <ap:Company>Concordia Seminary</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Jonathan Crawford</dc:creator>
  <keywords/>
  <dc:description/>
  <lastModifiedBy>Jonathan Crawford</lastModifiedBy>
  <revision>5</revision>
  <dcterms:created xsi:type="dcterms:W3CDTF">2017-04-07T19:29:00.0000000Z</dcterms:created>
  <dcterms:modified xsi:type="dcterms:W3CDTF">2017-04-08T21:50:35.0724153Z</dcterms:modified>
</coreProperties>
</file>