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41AD" w:rsidRDefault="008641AD" w:rsidP="008641AD">
      <w:pPr>
        <w:jc w:val="right"/>
      </w:pPr>
      <w:r>
        <w:t>Rev. Jonathan Crawford</w:t>
      </w:r>
    </w:p>
    <w:p w:rsidR="008641AD" w:rsidRDefault="008641AD" w:rsidP="008641AD">
      <w:pPr>
        <w:jc w:val="right"/>
      </w:pPr>
      <w:r>
        <w:t>August 19 &amp; 20, 2017</w:t>
      </w:r>
    </w:p>
    <w:p w:rsidR="008641AD" w:rsidRDefault="008641AD" w:rsidP="008641AD">
      <w:pPr>
        <w:jc w:val="right"/>
      </w:pPr>
      <w:r>
        <w:t>Romans 11</w:t>
      </w:r>
    </w:p>
    <w:p w:rsidR="008641AD" w:rsidRDefault="008641AD" w:rsidP="008641AD">
      <w:pPr>
        <w:jc w:val="right"/>
      </w:pPr>
      <w:r>
        <w:t>People Who Live By God’s Proclamation</w:t>
      </w:r>
    </w:p>
    <w:p w:rsidR="0054743B" w:rsidRDefault="0054743B" w:rsidP="00245C0B">
      <w:pPr>
        <w:jc w:val="right"/>
      </w:pPr>
    </w:p>
    <w:p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w:t>
      </w:r>
    </w:p>
    <w:p w:rsidR="008641AD" w:rsidRPr="00127183" w:rsidRDefault="008641AD" w:rsidP="008641AD">
      <w:pPr>
        <w:spacing w:line="360" w:lineRule="auto"/>
        <w:ind w:firstLine="720"/>
      </w:pPr>
      <w:r w:rsidRPr="00127183">
        <w:t xml:space="preserve">In American Christianity, Romans 11 has often been torn apart. You can find bits and pieces of it scattered about on the Internet, on various websites speaking about the end times and the restoration of Israel. These verses are joined to prophecies from Daniel, visions from Ezekiel, and images from Revelation. They are joined to doomsday predictions and headlines from newspapers, wars and rumors of wars in the Holy Land. With strong language and even stronger fervor, various Christian organizations fight for the nation of Israel. They claim that once Israel is restored our Lord will return. And usually in the background, scattered among the bible verses and visions, are verses from Paul’s letter to Romans, chapter 11. </w:t>
      </w:r>
    </w:p>
    <w:p w:rsidR="008641AD" w:rsidRPr="00127183" w:rsidRDefault="008641AD" w:rsidP="008641AD">
      <w:pPr>
        <w:spacing w:line="360" w:lineRule="auto"/>
        <w:ind w:firstLine="720"/>
      </w:pPr>
      <w:r w:rsidRPr="00127183">
        <w:t xml:space="preserve">How fitting it is, then, that today the lectionary does not read through the entire chapter but rather selects bits and pieces, various verses, and sets them before us! This is how this chapter of Romans is most frequently read – a verse here and a verse there in the midst of arguments about politics and power and the Christian role in ruling the nations of this world . . . all in the name of Christ and for the sake of his return. </w:t>
      </w:r>
    </w:p>
    <w:p w:rsidR="008641AD" w:rsidRDefault="008641AD" w:rsidP="008641AD">
      <w:pPr>
        <w:spacing w:line="360" w:lineRule="auto"/>
        <w:ind w:firstLine="720"/>
      </w:pPr>
      <w:r w:rsidRPr="00127183">
        <w:t>Is thi</w:t>
      </w:r>
      <w:r w:rsidR="00C5153F">
        <w:t>s what the apostle Paul desired</w:t>
      </w:r>
      <w:r w:rsidRPr="00127183">
        <w:t>? Is this how confused he wanted the church to be?</w:t>
      </w:r>
      <w:r>
        <w:t xml:space="preserve"> Today</w:t>
      </w:r>
      <w:r w:rsidRPr="00127183">
        <w:t xml:space="preserve">, we will </w:t>
      </w:r>
      <w:r>
        <w:t xml:space="preserve">try to see the big picture in this passage – </w:t>
      </w:r>
      <w:proofErr w:type="gramStart"/>
      <w:r>
        <w:t>that</w:t>
      </w:r>
      <w:proofErr w:type="gramEnd"/>
      <w:r>
        <w:t xml:space="preserve"> God has </w:t>
      </w:r>
      <w:r w:rsidR="00C5153F">
        <w:t>remained true to the promises he made to his people</w:t>
      </w:r>
      <w:r>
        <w:t>.</w:t>
      </w:r>
    </w:p>
    <w:p w:rsidR="008641AD" w:rsidRPr="00127183" w:rsidRDefault="008641AD" w:rsidP="008641AD">
      <w:pPr>
        <w:spacing w:line="360" w:lineRule="auto"/>
        <w:ind w:firstLine="720"/>
      </w:pPr>
      <w:r w:rsidRPr="00127183">
        <w:t xml:space="preserve">Have you ever noticed how some art museums post guards near the paintings? If they don’t post a guard, they put a red velvet rope in place to prevent people from coming too close to the paintings. The curators have told patrons, “You can come this close and no closer.” If you reach out your hand to point to a detail, a guard may correct you and ask you step back. Art has a way of drawing us in. We find ourselves moving closer and closer to the painting, examining small details of things that are there. </w:t>
      </w:r>
    </w:p>
    <w:p w:rsidR="008641AD" w:rsidRPr="00127183" w:rsidRDefault="008641AD" w:rsidP="008641AD">
      <w:pPr>
        <w:spacing w:line="360" w:lineRule="auto"/>
        <w:ind w:firstLine="720"/>
      </w:pPr>
      <w:r w:rsidRPr="00127183">
        <w:t xml:space="preserve">The only problem with this way of viewing art is that sometimes you can be so close to the painting that you lose sight of what it is really about. We have an old saying that describes this experience – “you can’t see the forest for the trees.” Because a person is so immersed in the trees, they can’t step back and see the forest. Being immersed in the details sometimes prevents you from seeing the larger picture. </w:t>
      </w:r>
    </w:p>
    <w:p w:rsidR="008641AD" w:rsidRDefault="008641AD" w:rsidP="008641AD">
      <w:pPr>
        <w:spacing w:line="360" w:lineRule="auto"/>
        <w:ind w:firstLine="720"/>
      </w:pPr>
      <w:r w:rsidRPr="00127183">
        <w:t>Consider a piece of art created by Karl Fay, a Lutheran pastor. When you see his work, it invites you closer. Standing far away from it, you would swear that it was composed of letters. And so you move in. As you move closer, you begin to see yo</w:t>
      </w:r>
      <w:r w:rsidR="00C26ABA">
        <w:t>u are right.</w:t>
      </w:r>
      <w:r w:rsidRPr="00127183">
        <w:t xml:space="preserve"> If you stand right in front of the piece, you will notice that the picture </w:t>
      </w:r>
      <w:r w:rsidRPr="00B57CA5">
        <w:rPr>
          <w:b/>
        </w:rPr>
        <w:t>is</w:t>
      </w:r>
      <w:r>
        <w:t xml:space="preserve"> composed of letters; </w:t>
      </w:r>
      <w:r w:rsidRPr="00127183">
        <w:t xml:space="preserve">Hebrew characters. </w:t>
      </w:r>
      <w:proofErr w:type="gramStart"/>
      <w:r w:rsidRPr="00127183">
        <w:t xml:space="preserve">Consonants and vowel </w:t>
      </w:r>
      <w:proofErr w:type="spellStart"/>
      <w:r w:rsidRPr="00127183">
        <w:t>pointings</w:t>
      </w:r>
      <w:proofErr w:type="spellEnd"/>
      <w:r w:rsidRPr="00127183">
        <w:t>.</w:t>
      </w:r>
      <w:proofErr w:type="gramEnd"/>
      <w:r w:rsidRPr="00127183">
        <w:t xml:space="preserve"> Sometimes the letters are bold and thick. Sometimes </w:t>
      </w:r>
      <w:r>
        <w:t>the letters are thin and fading</w:t>
      </w:r>
      <w:r w:rsidRPr="00127183">
        <w:t>. Try as you might, however, you cannot find a word. The letters appear to be random, strange figures, fading in and out of whit</w:t>
      </w:r>
      <w:r w:rsidR="00C26ABA">
        <w:t>e space, not forming any words, not even in Hebrew.</w:t>
      </w:r>
    </w:p>
    <w:p w:rsidR="0083594E" w:rsidRDefault="008641AD" w:rsidP="008641AD">
      <w:pPr>
        <w:spacing w:line="360" w:lineRule="auto"/>
        <w:ind w:firstLine="720"/>
      </w:pPr>
      <w:r>
        <w:lastRenderedPageBreak/>
        <w:t>Something like that can happen when we read this part of Romans. We can focus in on indivi</w:t>
      </w:r>
      <w:r w:rsidR="0051000B">
        <w:t xml:space="preserve">dual letters, words, and verses and lose sight of the overall picture Paul is painting for us. </w:t>
      </w:r>
      <w:r w:rsidR="0083594E">
        <w:t xml:space="preserve">One verse seems to suggest God has cast off Israel. Another says they are beloved for the sake of their forefathers. So, which is it? Is Israel saved or not? And if God seems to be indecisive about the Jews, that can be troubling for us! </w:t>
      </w:r>
      <w:r w:rsidR="006F76D9">
        <w:t xml:space="preserve">What is to keep God from rejecting </w:t>
      </w:r>
      <w:r w:rsidR="00C26ABA">
        <w:t>us</w:t>
      </w:r>
      <w:r w:rsidR="006F76D9">
        <w:t xml:space="preserve">? Can God be trusted when he makes promises? When he claims people, any people, Gentile or Jew, can we trust him not to forsake them? On the one hand this sounds like an easy question. Any </w:t>
      </w:r>
      <w:r w:rsidR="00C26ABA">
        <w:t>kindergarten Sunday school kid can tell you, “Of course, we can always trust God!”</w:t>
      </w:r>
      <w:r w:rsidR="006F76D9">
        <w:t xml:space="preserve"> On the other hand, this is a question that people really struggle with</w:t>
      </w:r>
      <w:r w:rsidR="00C26ABA">
        <w:t>…</w:t>
      </w:r>
      <w:r w:rsidR="005D2189">
        <w:t xml:space="preserve">“If God loves us, why did he let my son die?” “If God keeps his promises, why hasn’t he responded to my prayer?” </w:t>
      </w:r>
      <w:r w:rsidR="006F76D9">
        <w:t xml:space="preserve">Living here below, our vision is blurred by sin. God can </w:t>
      </w:r>
      <w:r w:rsidR="006F76D9">
        <w:rPr>
          <w:b/>
        </w:rPr>
        <w:t xml:space="preserve">seem </w:t>
      </w:r>
      <w:r w:rsidR="006F76D9">
        <w:t xml:space="preserve">to us to be untrustworthy. But that’s partly </w:t>
      </w:r>
      <w:r w:rsidR="00402E83">
        <w:t xml:space="preserve">because we can’t see the forest for the trees. </w:t>
      </w:r>
      <w:r w:rsidR="005D2189">
        <w:t xml:space="preserve">We get caught up in the details and lose sight of the whole picture. </w:t>
      </w:r>
    </w:p>
    <w:p w:rsidR="00402E83" w:rsidRDefault="00402E83" w:rsidP="008641AD">
      <w:pPr>
        <w:spacing w:line="360" w:lineRule="auto"/>
        <w:ind w:firstLine="720"/>
      </w:pPr>
      <w:r>
        <w:t xml:space="preserve">Speaking of trees, </w:t>
      </w:r>
      <w:r w:rsidR="00B51AEB">
        <w:t>Paul uses the image of a tree; an olive tree to help us understand this oftentimes confusing passage. But for that, we’re going to have to look at the bigger picture, which means</w:t>
      </w:r>
      <w:r w:rsidR="00C26ABA">
        <w:t xml:space="preserve"> reading the whole passage, which means</w:t>
      </w:r>
      <w:r w:rsidR="00B51AEB">
        <w:t xml:space="preserve"> it’s time to pick up a Bible from the rack in front of you and open it up to </w:t>
      </w:r>
      <w:r w:rsidR="00780FA3">
        <w:t>P.947…</w:t>
      </w:r>
      <w:bookmarkStart w:id="0" w:name="_GoBack"/>
      <w:bookmarkEnd w:id="0"/>
      <w:r w:rsidR="00B51AEB">
        <w:t>to Romans 11 starting at verse 13:</w:t>
      </w:r>
    </w:p>
    <w:p w:rsidR="00B51AEB" w:rsidRPr="00B51AEB" w:rsidRDefault="00B51AEB" w:rsidP="00B51AEB">
      <w:pPr>
        <w:spacing w:line="360" w:lineRule="auto"/>
        <w:ind w:left="1440"/>
      </w:pPr>
      <w:r w:rsidRPr="00B51AEB">
        <w:rPr>
          <w:b/>
          <w:vertAlign w:val="superscript"/>
        </w:rPr>
        <w:t>13 </w:t>
      </w:r>
      <w:r w:rsidRPr="00B51AEB">
        <w:t xml:space="preserve">Now I am speaking to you Gentiles. Inasmuch then as I am an apostle to the Gentiles, I magnify my ministry </w:t>
      </w:r>
      <w:r w:rsidRPr="00B51AEB">
        <w:rPr>
          <w:b/>
          <w:vertAlign w:val="superscript"/>
        </w:rPr>
        <w:t>14 </w:t>
      </w:r>
      <w:r w:rsidRPr="00B51AEB">
        <w:t xml:space="preserve">in order somehow to make my fellow Jews jealous, and thus save some of them. </w:t>
      </w:r>
      <w:r w:rsidRPr="00B51AEB">
        <w:rPr>
          <w:b/>
          <w:vertAlign w:val="superscript"/>
        </w:rPr>
        <w:t>15 </w:t>
      </w:r>
      <w:r w:rsidRPr="00B51AEB">
        <w:t xml:space="preserve">For if their rejection means the reconciliation of the world, what will their acceptance mean but life from the dead? </w:t>
      </w:r>
      <w:r w:rsidRPr="00B51AEB">
        <w:rPr>
          <w:b/>
          <w:vertAlign w:val="superscript"/>
        </w:rPr>
        <w:t>16 </w:t>
      </w:r>
      <w:r w:rsidRPr="00B51AEB">
        <w:t xml:space="preserve">If the dough offered as </w:t>
      </w:r>
      <w:proofErr w:type="spellStart"/>
      <w:r w:rsidRPr="00B51AEB">
        <w:t>firstfruits</w:t>
      </w:r>
      <w:proofErr w:type="spellEnd"/>
      <w:r w:rsidRPr="00B51AEB">
        <w:t xml:space="preserve"> is holy, so is the whole lump, and if the root is holy, so are the branches. </w:t>
      </w:r>
      <w:r w:rsidRPr="00B51AEB">
        <w:rPr>
          <w:b/>
          <w:vertAlign w:val="superscript"/>
        </w:rPr>
        <w:t>17 </w:t>
      </w:r>
      <w:r w:rsidRPr="00B51AEB">
        <w:t xml:space="preserve">But if some of the branches were broken off, and you, although a wild olive shoot, were grafted in among the others and now share in the nourishing root of the olive tree, </w:t>
      </w:r>
      <w:r w:rsidRPr="00B51AEB">
        <w:rPr>
          <w:b/>
          <w:vertAlign w:val="superscript"/>
        </w:rPr>
        <w:t>18 </w:t>
      </w:r>
      <w:r w:rsidRPr="00B51AEB">
        <w:t xml:space="preserve">do not be arrogant toward the branches. If you are, remember it is not you who support the root, but the root that supports you. </w:t>
      </w:r>
      <w:r w:rsidRPr="00B51AEB">
        <w:rPr>
          <w:b/>
          <w:vertAlign w:val="superscript"/>
        </w:rPr>
        <w:t>19 </w:t>
      </w:r>
      <w:r w:rsidRPr="00B51AEB">
        <w:t xml:space="preserve">Then you will say, “Branches were broken off so that I might be grafted in.” </w:t>
      </w:r>
      <w:r w:rsidRPr="00B51AEB">
        <w:rPr>
          <w:b/>
          <w:vertAlign w:val="superscript"/>
        </w:rPr>
        <w:t>20 </w:t>
      </w:r>
      <w:r w:rsidRPr="00B51AEB">
        <w:t xml:space="preserve">That is true. They were broken off because of their unbelief, but you stand fast through faith. So do not become proud, but fear. </w:t>
      </w:r>
      <w:r w:rsidRPr="00B51AEB">
        <w:rPr>
          <w:b/>
          <w:vertAlign w:val="superscript"/>
        </w:rPr>
        <w:t>21 </w:t>
      </w:r>
      <w:r w:rsidRPr="00B51AEB">
        <w:t xml:space="preserve">For if God did not spare the natural branches, neither will he spare you. </w:t>
      </w:r>
      <w:r w:rsidRPr="00B51AEB">
        <w:rPr>
          <w:b/>
          <w:vertAlign w:val="superscript"/>
        </w:rPr>
        <w:t>22 </w:t>
      </w:r>
      <w:r w:rsidRPr="00B51AEB">
        <w:t xml:space="preserve">Note then the kindness and the severity of God: severity toward those who have fallen, but God’s kindness to you, provided you continue in his kindness. Otherwise you too will be cut off. </w:t>
      </w:r>
      <w:r w:rsidRPr="00B51AEB">
        <w:rPr>
          <w:b/>
          <w:vertAlign w:val="superscript"/>
        </w:rPr>
        <w:t>23 </w:t>
      </w:r>
      <w:r w:rsidRPr="00B51AEB">
        <w:t xml:space="preserve">And even they, if they do not continue in their unbelief, will be grafted in, for God has the power to graft them in again. </w:t>
      </w:r>
      <w:r w:rsidRPr="00B51AEB">
        <w:rPr>
          <w:b/>
          <w:vertAlign w:val="superscript"/>
        </w:rPr>
        <w:t>24 </w:t>
      </w:r>
      <w:r w:rsidRPr="00B51AEB">
        <w:t xml:space="preserve">For if you were cut from what is by nature a wild olive tree, and grafted, contrary to nature, into a cultivated olive tree, how much more will these, the natural branches, be grafted </w:t>
      </w:r>
      <w:r>
        <w:t>back into their own olive tree.</w:t>
      </w:r>
    </w:p>
    <w:p w:rsidR="00C26ABA" w:rsidRDefault="00B51AEB" w:rsidP="008641AD">
      <w:pPr>
        <w:spacing w:line="360" w:lineRule="auto"/>
        <w:ind w:firstLine="720"/>
      </w:pPr>
      <w:r>
        <w:t xml:space="preserve">Israel is the olive tree. </w:t>
      </w:r>
      <w:r w:rsidR="005D2189">
        <w:t xml:space="preserve">Christianity grows out of </w:t>
      </w:r>
      <w:r w:rsidR="00C26ABA">
        <w:t>Jewish roots</w:t>
      </w:r>
      <w:r w:rsidR="005D2189">
        <w:t xml:space="preserve">. </w:t>
      </w:r>
      <w:r>
        <w:t xml:space="preserve">You’ve heard things like this before. Our heritage is </w:t>
      </w:r>
      <w:r w:rsidR="00BB6F3B">
        <w:t xml:space="preserve">referred to as </w:t>
      </w:r>
      <w:r w:rsidRPr="00BB6F3B">
        <w:rPr>
          <w:b/>
        </w:rPr>
        <w:t>Judeo</w:t>
      </w:r>
      <w:r>
        <w:t xml:space="preserve">-Christian. Jesus was himself a Jew born under the law and he came not to replace but to </w:t>
      </w:r>
      <w:r w:rsidRPr="005D2189">
        <w:rPr>
          <w:b/>
        </w:rPr>
        <w:t>complete</w:t>
      </w:r>
      <w:r>
        <w:t xml:space="preserve"> the promises God made to the Jews. So the natural recipients of Jesus’ message were </w:t>
      </w:r>
      <w:r w:rsidR="00BB6F3B">
        <w:t xml:space="preserve">the </w:t>
      </w:r>
      <w:r>
        <w:t>Jews. They are the natural branches of the olive tree. But if they do not trust God’s promises</w:t>
      </w:r>
      <w:proofErr w:type="gramStart"/>
      <w:r>
        <w:t>;</w:t>
      </w:r>
      <w:proofErr w:type="gramEnd"/>
      <w:r>
        <w:t xml:space="preserve"> if they do not recognize that Jesus is God’s Son who came for them, they are cut off from the tree. </w:t>
      </w:r>
    </w:p>
    <w:p w:rsidR="00B51AEB" w:rsidRPr="00B51AEB" w:rsidRDefault="00B51AEB" w:rsidP="008641AD">
      <w:pPr>
        <w:spacing w:line="360" w:lineRule="auto"/>
        <w:ind w:firstLine="720"/>
      </w:pPr>
      <w:r>
        <w:t>“Wait a minute!” Did God break his promise to the Jews by cutting off the unbelieving branches</w:t>
      </w:r>
      <w:proofErr w:type="gramStart"/>
      <w:r>
        <w:t>?!</w:t>
      </w:r>
      <w:proofErr w:type="gramEnd"/>
      <w:r>
        <w:t xml:space="preserve"> Here’s where we’re focusing in on individual twigs, leaves, and branches</w:t>
      </w:r>
      <w:r w:rsidR="00BB6F3B">
        <w:t xml:space="preserve"> and not seeing the whole tree</w:t>
      </w:r>
      <w:r>
        <w:t xml:space="preserve">. </w:t>
      </w:r>
      <w:r w:rsidR="00BB6F3B">
        <w:t>I</w:t>
      </w:r>
      <w:r>
        <w:t xml:space="preserve">f we were to take a step back, we would see that although some branches are being cut off and others grafted in, it is still the same tree. It still has the same root and draws water from the same ground. </w:t>
      </w:r>
      <w:r w:rsidR="00CF28DB">
        <w:t xml:space="preserve">God has not rejected Israel. </w:t>
      </w:r>
      <w:r w:rsidR="00BB6F3B">
        <w:t xml:space="preserve">Paul himself is an Israelite. If God had rejected Israel, then Paul would be condemned! </w:t>
      </w:r>
      <w:r w:rsidR="00CF28DB">
        <w:t>He has not gone back on his promises.</w:t>
      </w:r>
      <w:r>
        <w:t xml:space="preserve"> </w:t>
      </w:r>
      <w:r w:rsidR="00BB6F3B">
        <w:t xml:space="preserve">Rather, He has expanded Israel to include not only </w:t>
      </w:r>
      <w:r w:rsidR="00C26ABA">
        <w:t>disciples of Jesus</w:t>
      </w:r>
      <w:r w:rsidR="00BB6F3B">
        <w:t xml:space="preserve"> descended from Abraham but Gentile </w:t>
      </w:r>
      <w:r w:rsidR="00C26ABA">
        <w:t>disciples</w:t>
      </w:r>
      <w:r w:rsidR="00BB6F3B">
        <w:t xml:space="preserve"> too. </w:t>
      </w:r>
      <w:r w:rsidR="005D2189">
        <w:t>We are unnatural branches that God in his mercy has grafted onto the tree of Judaism!</w:t>
      </w:r>
    </w:p>
    <w:p w:rsidR="006F76D9" w:rsidRDefault="00337120" w:rsidP="008641AD">
      <w:pPr>
        <w:spacing w:line="360" w:lineRule="auto"/>
        <w:ind w:firstLine="720"/>
      </w:pPr>
      <w:r w:rsidRPr="00127183">
        <w:t>If you stand up close and look at Karl Fay’s picture, all you will see are letters. Letters that you struggle to put into words. If you step back, however, the picture becomes clearer. When you step back, all of these letters blend together to form the shape of a child, a child in the womb, about to be born in the world. In a sense, Fay’s image reveals to us the mystery of salvation.</w:t>
      </w:r>
      <w:r w:rsidR="006F0D63">
        <w:t xml:space="preserve"> Before Christ, God had filled the world with his words of promise. Bits and pieces of the picture were made known </w:t>
      </w:r>
      <w:r w:rsidR="005D2189">
        <w:t>through</w:t>
      </w:r>
      <w:r w:rsidR="006F0D63">
        <w:t xml:space="preserve"> the prophets. Then finally, at just the right time, all those individual words of promise came to fruition in the </w:t>
      </w:r>
      <w:r w:rsidR="005D2189">
        <w:t>child conceived in Mary’s womb</w:t>
      </w:r>
      <w:r w:rsidR="006F0D63">
        <w:t xml:space="preserve">. </w:t>
      </w:r>
    </w:p>
    <w:p w:rsidR="006F0D63" w:rsidRDefault="006F0D63" w:rsidP="008641AD">
      <w:pPr>
        <w:spacing w:line="360" w:lineRule="auto"/>
        <w:ind w:firstLine="720"/>
      </w:pPr>
      <w:r>
        <w:t xml:space="preserve">God had not rejected his people. He had not gone back on his promises. He </w:t>
      </w:r>
      <w:r w:rsidR="00EF769E">
        <w:t xml:space="preserve">kept his word! Every single promise </w:t>
      </w:r>
      <w:r w:rsidR="005D2189">
        <w:t>is</w:t>
      </w:r>
      <w:r w:rsidR="00EF769E">
        <w:t xml:space="preserve"> fulfilled in Christ! Those who do not look to Christ to find </w:t>
      </w:r>
      <w:r w:rsidR="00780FA3">
        <w:t>God’s</w:t>
      </w:r>
      <w:r w:rsidR="00EF769E">
        <w:t xml:space="preserve"> promises fulfilled will be </w:t>
      </w:r>
      <w:proofErr w:type="gramStart"/>
      <w:r w:rsidR="00EF769E">
        <w:t>confused,</w:t>
      </w:r>
      <w:proofErr w:type="gramEnd"/>
      <w:r w:rsidR="00EF769E">
        <w:t xml:space="preserve"> like one who focuses on the individual Hebrew letters in Fay’s sketch. Those Hebrew letters, just like those ancient promises of the Old Testament were meant for the Jews but they will remain cut off from the larger meaning unless they are able to step back and see that Jesus has been the whole picture all along. </w:t>
      </w:r>
    </w:p>
    <w:p w:rsidR="005D2189" w:rsidRDefault="005D2189" w:rsidP="008641AD">
      <w:pPr>
        <w:spacing w:line="360" w:lineRule="auto"/>
        <w:ind w:firstLine="720"/>
      </w:pPr>
      <w:r>
        <w:t>The same is true for you and me today. When we get caught up in the details – all of life’s twists and turns, tragedies and challenges, we can wonder whether God is actually there; whether he can actually be trusted. That’s our sin</w:t>
      </w:r>
      <w:r w:rsidR="00C5153F">
        <w:t xml:space="preserve"> and doubt </w:t>
      </w:r>
      <w:r w:rsidR="00780FA3">
        <w:t>clouding</w:t>
      </w:r>
      <w:r w:rsidR="00C5153F">
        <w:t xml:space="preserve"> our vision. But when we see the bigger picture, we find that in Christ, God’s answer is YES! Yes, he can be trusted. Yes, he has delivered on his promises. In the big picture, Christ was delivered up to death for the sins of the world; he was crushed for your iniquities! And in the big picture, Christ is </w:t>
      </w:r>
      <w:proofErr w:type="gramStart"/>
      <w:r w:rsidR="00C5153F">
        <w:t>risen</w:t>
      </w:r>
      <w:proofErr w:type="gramEnd"/>
      <w:r w:rsidR="00C5153F">
        <w:t xml:space="preserve"> – for you! Sin, death and the evil foe </w:t>
      </w:r>
      <w:r w:rsidR="00780FA3">
        <w:t>lie</w:t>
      </w:r>
      <w:r w:rsidR="00C5153F">
        <w:t xml:space="preserve"> defeated. In the big picture,</w:t>
      </w:r>
      <w:r w:rsidR="00780FA3">
        <w:t xml:space="preserve"> everything’s going to be okay for the people of God. Alleluia!</w:t>
      </w:r>
    </w:p>
    <w:p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6ABA" w:rsidRDefault="00C26ABA" w:rsidP="00B51AEB">
      <w:r>
        <w:separator/>
      </w:r>
    </w:p>
  </w:endnote>
  <w:endnote w:type="continuationSeparator" w:id="0">
    <w:p w:rsidR="00C26ABA" w:rsidRDefault="00C26ABA" w:rsidP="00B51A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6ABA" w:rsidRDefault="00C26ABA" w:rsidP="00B51AEB">
      <w:r>
        <w:separator/>
      </w:r>
    </w:p>
  </w:footnote>
  <w:footnote w:type="continuationSeparator" w:id="0">
    <w:p w:rsidR="00C26ABA" w:rsidRDefault="00C26ABA" w:rsidP="00B51A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41AD"/>
    <w:rsid w:val="00051F6B"/>
    <w:rsid w:val="00115729"/>
    <w:rsid w:val="00245C0B"/>
    <w:rsid w:val="00337120"/>
    <w:rsid w:val="00402E83"/>
    <w:rsid w:val="0051000B"/>
    <w:rsid w:val="0054743B"/>
    <w:rsid w:val="005D2189"/>
    <w:rsid w:val="006F0D63"/>
    <w:rsid w:val="006F76D9"/>
    <w:rsid w:val="00780FA3"/>
    <w:rsid w:val="0083594E"/>
    <w:rsid w:val="008641AD"/>
    <w:rsid w:val="00B45ECA"/>
    <w:rsid w:val="00B51AEB"/>
    <w:rsid w:val="00B70DF8"/>
    <w:rsid w:val="00BB6F3B"/>
    <w:rsid w:val="00C26ABA"/>
    <w:rsid w:val="00C5153F"/>
    <w:rsid w:val="00CF28DB"/>
    <w:rsid w:val="00EF769E"/>
    <w:rsid w:val="00F92E68"/>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101</TotalTime>
  <Pages>3</Pages>
  <Words>1420</Words>
  <Characters>8098</Characters>
  <Application>Microsoft Macintosh Word</Application>
  <DocSecurity>0</DocSecurity>
  <Lines>67</Lines>
  <Paragraphs>18</Paragraphs>
  <ScaleCrop>false</ScaleCrop>
  <Company>Concordia Seminary</Company>
  <LinksUpToDate>false</LinksUpToDate>
  <CharactersWithSpaces>9500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cp:revision>
  <dcterms:created xsi:type="dcterms:W3CDTF">2017-08-19T01:07:00Z</dcterms:created>
  <dcterms:modified xsi:type="dcterms:W3CDTF">2017-08-19T16:58:00Z</dcterms:modified>
</cp:coreProperties>
</file>