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956F2C" w14:textId="77777777" w:rsidR="00051F6B" w:rsidRDefault="00FE6B83" w:rsidP="00245C0B">
      <w:pPr>
        <w:jc w:val="right"/>
      </w:pPr>
      <w:r>
        <w:t xml:space="preserve">Rev. </w:t>
      </w:r>
      <w:r w:rsidR="0054743B">
        <w:t>Jonathan Crawford</w:t>
      </w:r>
    </w:p>
    <w:p w14:paraId="67D6A9B2" w14:textId="77777777" w:rsidR="0054743B" w:rsidRDefault="00C103DF" w:rsidP="00245C0B">
      <w:pPr>
        <w:jc w:val="right"/>
      </w:pPr>
      <w:r>
        <w:t>August 26 &amp; 27, 2017</w:t>
      </w:r>
    </w:p>
    <w:p w14:paraId="31391324" w14:textId="77777777" w:rsidR="0054743B" w:rsidRDefault="00C103DF" w:rsidP="00245C0B">
      <w:pPr>
        <w:jc w:val="right"/>
      </w:pPr>
      <w:r>
        <w:t>Romans 11:33-12:8</w:t>
      </w:r>
    </w:p>
    <w:p w14:paraId="75A0211E" w14:textId="77777777" w:rsidR="0054743B" w:rsidRDefault="00C103DF" w:rsidP="00245C0B">
      <w:pPr>
        <w:jc w:val="right"/>
      </w:pPr>
      <w:r>
        <w:t>God’s Greater Plan for You – Transformed for Service (Schmitt)</w:t>
      </w:r>
    </w:p>
    <w:p w14:paraId="1B238253" w14:textId="77777777" w:rsidR="0054743B" w:rsidRDefault="0054743B" w:rsidP="00245C0B">
      <w:pPr>
        <w:jc w:val="right"/>
      </w:pPr>
    </w:p>
    <w:p w14:paraId="3C4B5889"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w:t>
      </w:r>
      <w:r w:rsidR="00C103DF">
        <w:t>d and Savior Jesus Christ. Amen</w:t>
      </w:r>
      <w:r>
        <w:t>.</w:t>
      </w:r>
    </w:p>
    <w:p w14:paraId="319043F5" w14:textId="77777777" w:rsidR="00C103DF" w:rsidRPr="00C103DF" w:rsidRDefault="00B70DF8" w:rsidP="00C103DF">
      <w:pPr>
        <w:spacing w:line="360" w:lineRule="auto"/>
      </w:pPr>
      <w:r>
        <w:tab/>
      </w:r>
      <w:r w:rsidR="00C103DF" w:rsidRPr="00C103DF">
        <w:t xml:space="preserve">The poet, Elizabeth </w:t>
      </w:r>
      <w:proofErr w:type="spellStart"/>
      <w:r w:rsidR="00C103DF" w:rsidRPr="00C103DF">
        <w:t>Barret</w:t>
      </w:r>
      <w:proofErr w:type="spellEnd"/>
      <w:r w:rsidR="00C103DF" w:rsidRPr="00C103DF">
        <w:t xml:space="preserve"> Browning, once wrote: </w:t>
      </w:r>
    </w:p>
    <w:p w14:paraId="068BCCB9" w14:textId="77777777" w:rsidR="00C103DF" w:rsidRDefault="00C103DF" w:rsidP="00C103DF">
      <w:pPr>
        <w:spacing w:line="360" w:lineRule="auto"/>
        <w:ind w:left="720" w:firstLine="720"/>
        <w:rPr>
          <w:i/>
          <w:iCs/>
        </w:rPr>
      </w:pPr>
      <w:r w:rsidRPr="00C103DF">
        <w:rPr>
          <w:i/>
          <w:iCs/>
        </w:rPr>
        <w:t>Earth’s crammed with heaven</w:t>
      </w:r>
    </w:p>
    <w:p w14:paraId="3C3989F5" w14:textId="060DB111" w:rsidR="00C103DF" w:rsidRDefault="00C103DF" w:rsidP="00C103DF">
      <w:pPr>
        <w:spacing w:line="360" w:lineRule="auto"/>
        <w:ind w:left="720" w:firstLine="720"/>
        <w:rPr>
          <w:i/>
          <w:iCs/>
        </w:rPr>
      </w:pPr>
      <w:proofErr w:type="gramStart"/>
      <w:r w:rsidRPr="00C103DF">
        <w:rPr>
          <w:i/>
          <w:iCs/>
        </w:rPr>
        <w:t>and</w:t>
      </w:r>
      <w:proofErr w:type="gramEnd"/>
      <w:r w:rsidRPr="00C103DF">
        <w:rPr>
          <w:i/>
          <w:iCs/>
        </w:rPr>
        <w:t xml:space="preserve"> every common bush afire with God </w:t>
      </w:r>
    </w:p>
    <w:p w14:paraId="066E510D" w14:textId="77777777" w:rsidR="00C103DF" w:rsidRPr="00C103DF" w:rsidRDefault="00C103DF" w:rsidP="00C103DF">
      <w:pPr>
        <w:spacing w:line="360" w:lineRule="auto"/>
        <w:ind w:left="720" w:firstLine="720"/>
      </w:pPr>
      <w:proofErr w:type="gramStart"/>
      <w:r w:rsidRPr="00C103DF">
        <w:rPr>
          <w:i/>
          <w:iCs/>
        </w:rPr>
        <w:t>but</w:t>
      </w:r>
      <w:proofErr w:type="gramEnd"/>
      <w:r w:rsidRPr="00C103DF">
        <w:rPr>
          <w:i/>
          <w:iCs/>
        </w:rPr>
        <w:t xml:space="preserve"> only he who sees takes off his shoes.</w:t>
      </w:r>
    </w:p>
    <w:p w14:paraId="5128196B" w14:textId="77777777" w:rsidR="00C103DF" w:rsidRPr="00C103DF" w:rsidRDefault="00C103DF" w:rsidP="00C103DF">
      <w:pPr>
        <w:spacing w:line="360" w:lineRule="auto"/>
        <w:ind w:firstLine="720"/>
      </w:pPr>
      <w:r w:rsidRPr="00C103DF">
        <w:t xml:space="preserve">Earth is crammed with heaven. God comes down from heaven and touches the earth, filling it with his glory. But only those who see take off their shoes. </w:t>
      </w:r>
    </w:p>
    <w:p w14:paraId="0A63F278" w14:textId="77777777" w:rsidR="00C103DF" w:rsidRPr="00C103DF" w:rsidRDefault="00C103DF" w:rsidP="00C103DF">
      <w:pPr>
        <w:spacing w:line="360" w:lineRule="auto"/>
        <w:ind w:firstLine="720"/>
      </w:pPr>
      <w:r w:rsidRPr="00C103DF">
        <w:t>Our readings this morning invite us to be among those who see</w:t>
      </w:r>
      <w:r>
        <w:t>…and take off your shoes if you want. Just don’t forget them when you leave!</w:t>
      </w:r>
      <w:r w:rsidRPr="00C103DF">
        <w:t xml:space="preserve"> They invite us to see the earth crammed with heaven, to see how God in Christ has come down from heaven and touched the earth to fill it with his glory. </w:t>
      </w:r>
    </w:p>
    <w:p w14:paraId="37599BD8" w14:textId="11B580EF" w:rsidR="00C103DF" w:rsidRPr="00C103DF" w:rsidRDefault="00806110" w:rsidP="00C103DF">
      <w:pPr>
        <w:spacing w:line="360" w:lineRule="auto"/>
        <w:ind w:firstLine="720"/>
      </w:pPr>
      <w:r>
        <w:t>In</w:t>
      </w:r>
      <w:r w:rsidR="00C103DF" w:rsidRPr="00C103DF">
        <w:t xml:space="preserve"> </w:t>
      </w:r>
      <w:r>
        <w:t xml:space="preserve">the Old Testament reading, </w:t>
      </w:r>
      <w:r w:rsidR="00C103DF" w:rsidRPr="00C103DF">
        <w:t xml:space="preserve">Isaiah writes to a future people, suffering in exile away from Jerusalem, and he reveals for them a world crammed full of heaven. “Look,” he cries. Isaiah promises that the wasteland of Jerusalem, the city that </w:t>
      </w:r>
      <w:r w:rsidR="009D6A74">
        <w:t>was</w:t>
      </w:r>
      <w:r w:rsidR="00C103DF" w:rsidRPr="00C103DF">
        <w:t xml:space="preserve"> devastated, will experience rebirth and blossom like the Garden of Eden. In the Holy Gospel, we find Caesarea Philippi crammed full of heaven. </w:t>
      </w:r>
      <w:r>
        <w:t xml:space="preserve">There Peter </w:t>
      </w:r>
      <w:r w:rsidR="002E0E8E">
        <w:t>speaks</w:t>
      </w:r>
      <w:r>
        <w:t xml:space="preserve"> a heavenly confession of faith – “</w:t>
      </w:r>
      <w:r w:rsidRPr="00700993">
        <w:rPr>
          <w:i/>
        </w:rPr>
        <w:t>You are the Christ, the Son of the Living God</w:t>
      </w:r>
      <w:r>
        <w:t xml:space="preserve">”; a truth that no man on earth could have revealed to him but one that came from the heavenly Father. </w:t>
      </w:r>
      <w:r w:rsidR="00C103DF" w:rsidRPr="00C103DF">
        <w:t xml:space="preserve"> </w:t>
      </w:r>
    </w:p>
    <w:p w14:paraId="03BC746E" w14:textId="15C4F5FC" w:rsidR="00C103DF" w:rsidRPr="00C103DF" w:rsidRDefault="00C103DF" w:rsidP="00C103DF">
      <w:pPr>
        <w:spacing w:line="360" w:lineRule="auto"/>
        <w:ind w:firstLine="720"/>
      </w:pPr>
      <w:r w:rsidRPr="00C103DF">
        <w:t xml:space="preserve">What Isaiah prophesies in the Old Testament reading, what Peter confesses in the Gospel is what the apostle Paul celebrates as he writes to the Christians in Rome. Paul has seen earth crammed with heaven and in these few </w:t>
      </w:r>
      <w:r w:rsidR="002E0E8E">
        <w:t>verses he shares with us a life-</w:t>
      </w:r>
      <w:r w:rsidR="009D6A74">
        <w:t>transforming</w:t>
      </w:r>
      <w:r w:rsidRPr="00C103DF">
        <w:t xml:space="preserve"> vision. </w:t>
      </w:r>
    </w:p>
    <w:p w14:paraId="6FCB53F5" w14:textId="241FCF80" w:rsidR="00C103DF" w:rsidRPr="00C103DF" w:rsidRDefault="002E0E8E" w:rsidP="00C103DF">
      <w:pPr>
        <w:spacing w:line="360" w:lineRule="auto"/>
        <w:ind w:firstLine="720"/>
      </w:pPr>
      <w:r>
        <w:t>W</w:t>
      </w:r>
      <w:r w:rsidR="00C103DF" w:rsidRPr="00C103DF">
        <w:t>e will take some time, first to consider Paul’s vision</w:t>
      </w:r>
      <w:r>
        <w:t>,</w:t>
      </w:r>
      <w:r w:rsidR="00C103DF" w:rsidRPr="00C103DF">
        <w:t xml:space="preserve"> and then to see how it transforms our lives for service in God’s world. </w:t>
      </w:r>
    </w:p>
    <w:p w14:paraId="6660E074" w14:textId="77777777" w:rsidR="00C103DF" w:rsidRPr="00C103DF" w:rsidRDefault="00C103DF" w:rsidP="00C103DF">
      <w:pPr>
        <w:spacing w:line="360" w:lineRule="auto"/>
      </w:pPr>
      <w:r w:rsidRPr="00C103DF">
        <w:rPr>
          <w:b/>
          <w:bCs/>
        </w:rPr>
        <w:t xml:space="preserve">I. Text: Paul reveals God’s greater plan for his people at service in the world. </w:t>
      </w:r>
    </w:p>
    <w:p w14:paraId="2D8FA51F" w14:textId="4707FF0A" w:rsidR="00C103DF" w:rsidRPr="00C103DF" w:rsidRDefault="00C103DF" w:rsidP="00C40944">
      <w:pPr>
        <w:spacing w:line="360" w:lineRule="auto"/>
        <w:ind w:firstLine="720"/>
      </w:pPr>
      <w:r w:rsidRPr="00C103DF">
        <w:t>Consider Paul’s vision. Our text captures the apostle Paul in transition.</w:t>
      </w:r>
      <w:r w:rsidR="00700993">
        <w:t xml:space="preserve"> For the last three chapters, </w:t>
      </w:r>
      <w:r w:rsidRPr="00C103DF">
        <w:t xml:space="preserve">Paul has been looking at the larger picture, </w:t>
      </w:r>
      <w:r w:rsidR="009D6A74">
        <w:t>God’s work of saving Jews and</w:t>
      </w:r>
      <w:r w:rsidR="00700993">
        <w:t xml:space="preserve"> Gentiles, and then at the end bringing all </w:t>
      </w:r>
      <w:r w:rsidR="002E0E8E">
        <w:t xml:space="preserve">things </w:t>
      </w:r>
      <w:r w:rsidR="00700993">
        <w:t>together in Christ</w:t>
      </w:r>
      <w:r w:rsidRPr="00C103DF">
        <w:t xml:space="preserve">. </w:t>
      </w:r>
      <w:r w:rsidR="00700993">
        <w:t xml:space="preserve">As he transitions now to God’s specific plan for the Christians in Rome, Paul marvels at the mystery of salvation: </w:t>
      </w:r>
      <w:r w:rsidRPr="00C103DF">
        <w:t>“</w:t>
      </w:r>
      <w:r w:rsidRPr="00700993">
        <w:rPr>
          <w:i/>
        </w:rPr>
        <w:t>O the depths of the riches and wisdom and knowledge of God. How unsearchable are his judgments and inscrutable his ways!”</w:t>
      </w:r>
      <w:r w:rsidRPr="00C103DF">
        <w:t xml:space="preserve"> </w:t>
      </w:r>
      <w:r w:rsidR="00C40944">
        <w:t xml:space="preserve">Faced with God’s amazing mercy, what more can </w:t>
      </w:r>
      <w:r w:rsidR="002E0E8E">
        <w:t>be said</w:t>
      </w:r>
      <w:r w:rsidR="00C40944">
        <w:t>?</w:t>
      </w:r>
    </w:p>
    <w:p w14:paraId="7ABE6E13" w14:textId="4643FA8D" w:rsidR="00C103DF" w:rsidRPr="00C103DF" w:rsidRDefault="00C103DF" w:rsidP="00C103DF">
      <w:pPr>
        <w:spacing w:line="360" w:lineRule="auto"/>
        <w:ind w:firstLine="720"/>
      </w:pPr>
      <w:r w:rsidRPr="00C103DF">
        <w:t xml:space="preserve">You know how sometimes when you look at the sun and then look away, </w:t>
      </w:r>
      <w:r w:rsidR="002E0E8E">
        <w:t>you are left with an</w:t>
      </w:r>
      <w:r w:rsidRPr="00C103DF">
        <w:t xml:space="preserve"> afterimage of the light? </w:t>
      </w:r>
      <w:r w:rsidR="00C40944">
        <w:t xml:space="preserve">Of course you know what I mean. Because no matter how many people told </w:t>
      </w:r>
      <w:r w:rsidR="00E61F22">
        <w:t xml:space="preserve">you </w:t>
      </w:r>
      <w:r w:rsidR="00C40944">
        <w:t xml:space="preserve">last week, “Don’t look at the sun” </w:t>
      </w:r>
      <w:r w:rsidR="00E61F22">
        <w:t xml:space="preserve">you did it anyway, right? At least I did…very </w:t>
      </w:r>
      <w:r w:rsidR="002E0E8E">
        <w:t>briefly</w:t>
      </w:r>
      <w:r w:rsidR="00E61F22">
        <w:t xml:space="preserve">. But then when </w:t>
      </w:r>
      <w:r w:rsidR="0096136E">
        <w:t xml:space="preserve">I turned away I could still </w:t>
      </w:r>
      <w:r w:rsidR="0096136E">
        <w:lastRenderedPageBreak/>
        <w:t xml:space="preserve">see that glowing afterimage of the sun. </w:t>
      </w:r>
      <w:r w:rsidRPr="00C103DF">
        <w:t xml:space="preserve">This is what happens to the apostle Paul when he turns to look toward the people in Rome. </w:t>
      </w:r>
      <w:r w:rsidR="002E0E8E">
        <w:t>Paul</w:t>
      </w:r>
      <w:r w:rsidRPr="00C103DF">
        <w:t xml:space="preserve"> has seen the glorious vision of God’s saving work brought to fulfillment in Jesus Christ. All nations of the earth join Israel in one church, one people, </w:t>
      </w:r>
      <w:proofErr w:type="gramStart"/>
      <w:r w:rsidRPr="00C103DF">
        <w:t>the</w:t>
      </w:r>
      <w:proofErr w:type="gramEnd"/>
      <w:r w:rsidRPr="00C103DF">
        <w:t xml:space="preserve"> body of Christ. Now, as he turns from </w:t>
      </w:r>
      <w:r w:rsidR="002E0E8E">
        <w:t>that bright</w:t>
      </w:r>
      <w:r w:rsidRPr="00C103DF">
        <w:t xml:space="preserve"> future to the present, as he turns from God’s greater people to the church in Rome, he sees an afterimage of God’s glory, transforming the lives of his people in Rome. </w:t>
      </w:r>
    </w:p>
    <w:p w14:paraId="52169850" w14:textId="38EFCA24" w:rsidR="00C103DF" w:rsidRPr="00C103DF" w:rsidRDefault="00C103DF" w:rsidP="0098219B">
      <w:pPr>
        <w:spacing w:line="360" w:lineRule="auto"/>
        <w:ind w:firstLine="720"/>
      </w:pPr>
      <w:r w:rsidRPr="00C103DF">
        <w:t xml:space="preserve">Paul writes, </w:t>
      </w:r>
      <w:r w:rsidRPr="0096136E">
        <w:rPr>
          <w:i/>
        </w:rPr>
        <w:t>“I appeal to you therefore, brothers, by the mercies of God, to present your bodies as a living sacrifice, holy and acceptable to God, which is your spiritual worship</w:t>
      </w:r>
      <w:r w:rsidR="0096136E">
        <w:t>”</w:t>
      </w:r>
      <w:r w:rsidRPr="00C103DF">
        <w:t xml:space="preserve">. Here, notice how Paul uses the language of sacrifice. The sacrificial worship of God’s people, that glory of the temple in Jerusalem, is suddenly transformed. God’s people become </w:t>
      </w:r>
      <w:r w:rsidR="0096136E">
        <w:t xml:space="preserve">the </w:t>
      </w:r>
      <w:r w:rsidRPr="00C103DF">
        <w:t>sacrifices, outside the temple, outside Jerusalem, hidden inside the small house churches gathering in the heart of the large empire of Rome. Paul knew that the sacrifice of Jesus Christ put an end to temple sacrifices. His death was the perfect sacrifice. He was the Lamb of God who takes away the sin of the world. Now,</w:t>
      </w:r>
      <w:r w:rsidR="0096136E">
        <w:t xml:space="preserve"> in response to God’s mercy,</w:t>
      </w:r>
      <w:r w:rsidRPr="00C103DF">
        <w:t xml:space="preserve"> </w:t>
      </w:r>
      <w:r w:rsidRPr="002E0E8E">
        <w:rPr>
          <w:b/>
        </w:rPr>
        <w:t>they</w:t>
      </w:r>
      <w:r w:rsidRPr="00C103DF">
        <w:t xml:space="preserve"> became sacrifices of praise, their lives poured out in self-sacrificial service. </w:t>
      </w:r>
    </w:p>
    <w:p w14:paraId="47DE2694" w14:textId="6BA3621B" w:rsidR="00C103DF" w:rsidRPr="00C103DF" w:rsidRDefault="00C103DF" w:rsidP="00C103DF">
      <w:pPr>
        <w:spacing w:line="360" w:lineRule="auto"/>
        <w:ind w:firstLine="720"/>
      </w:pPr>
      <w:r w:rsidRPr="00C103DF">
        <w:t xml:space="preserve">As Paul looks at the people in Rome, he sees an afterimage of God’s glory. They are the body of Christ, at work in the world. Paul begins to see gifts of the Spirit poured out upon the people – prophecy, service, teaching, exhortation, contribution, leadership, and mercy. Not only does God freely forgive all sins </w:t>
      </w:r>
      <w:proofErr w:type="gramStart"/>
      <w:r w:rsidRPr="00C103DF">
        <w:t>but</w:t>
      </w:r>
      <w:proofErr w:type="gramEnd"/>
      <w:r w:rsidRPr="00C103DF">
        <w:t xml:space="preserve"> he also freely bestows all gifts, so that people have a purpose and a place in God’s story. </w:t>
      </w:r>
    </w:p>
    <w:p w14:paraId="747280B1" w14:textId="77777777" w:rsidR="00C103DF" w:rsidRPr="00C103DF" w:rsidRDefault="00C103DF" w:rsidP="00C103DF">
      <w:pPr>
        <w:spacing w:line="360" w:lineRule="auto"/>
      </w:pPr>
      <w:r w:rsidRPr="00C103DF">
        <w:rPr>
          <w:b/>
          <w:bCs/>
        </w:rPr>
        <w:t xml:space="preserve">II. Application: God transforms our humble lives for glorious service. </w:t>
      </w:r>
    </w:p>
    <w:p w14:paraId="67BFFE2F" w14:textId="1B01C8C9" w:rsidR="00C103DF" w:rsidRPr="00C103DF" w:rsidRDefault="00C103DF" w:rsidP="00C103DF">
      <w:pPr>
        <w:spacing w:line="360" w:lineRule="auto"/>
        <w:ind w:firstLine="720"/>
      </w:pPr>
      <w:r w:rsidRPr="00C103DF">
        <w:t>“</w:t>
      </w:r>
      <w:r w:rsidRPr="002E0E8E">
        <w:rPr>
          <w:i/>
        </w:rPr>
        <w:t>Eart</w:t>
      </w:r>
      <w:r w:rsidR="002E0E8E" w:rsidRPr="002E0E8E">
        <w:rPr>
          <w:i/>
        </w:rPr>
        <w:t>h’s crammed with heaven, b</w:t>
      </w:r>
      <w:r w:rsidRPr="002E0E8E">
        <w:rPr>
          <w:i/>
        </w:rPr>
        <w:t>ut only he who sees takes off his shoes</w:t>
      </w:r>
      <w:r w:rsidRPr="00C103DF">
        <w:t xml:space="preserve">.” And that’s the trouble with God’s people. Often they don’t see God at work </w:t>
      </w:r>
      <w:r w:rsidR="000116FC">
        <w:t>through</w:t>
      </w:r>
      <w:r w:rsidRPr="00C103DF">
        <w:t xml:space="preserve"> their lives in the world. </w:t>
      </w:r>
    </w:p>
    <w:p w14:paraId="4B8742E4" w14:textId="1133B69B" w:rsidR="00C103DF" w:rsidRPr="00C103DF" w:rsidRDefault="00C103DF" w:rsidP="00C103DF">
      <w:pPr>
        <w:spacing w:line="360" w:lineRule="auto"/>
        <w:ind w:firstLine="720"/>
      </w:pPr>
      <w:r w:rsidRPr="00C103DF">
        <w:t>For the apostle Paul, there was some concern that the Roman Christians would take pride in their status and gifts for service. Paul warns them, “</w:t>
      </w:r>
      <w:r w:rsidRPr="000116FC">
        <w:rPr>
          <w:i/>
        </w:rPr>
        <w:t>For by the grace given to me I say to everyone not to think of himself more highly than he ought</w:t>
      </w:r>
      <w:r w:rsidR="000116FC">
        <w:t>”</w:t>
      </w:r>
      <w:r w:rsidRPr="00C103DF">
        <w:t xml:space="preserve">. God’s people, today, however, often have the opposite problem. </w:t>
      </w:r>
    </w:p>
    <w:p w14:paraId="1F1DFB4C" w14:textId="39A119CB" w:rsidR="00C103DF" w:rsidRPr="00C103DF" w:rsidRDefault="00C103DF" w:rsidP="0098219B">
      <w:pPr>
        <w:spacing w:line="360" w:lineRule="auto"/>
        <w:ind w:firstLine="720"/>
      </w:pPr>
      <w:r w:rsidRPr="00C103DF">
        <w:t xml:space="preserve">Ask a fellow Christian how God works among his people, and see what they say. Often </w:t>
      </w:r>
      <w:r w:rsidR="001A3AC9">
        <w:t>they</w:t>
      </w:r>
      <w:r w:rsidRPr="00C103DF">
        <w:t xml:space="preserve"> will point to the service of others rather than confess God’s work through </w:t>
      </w:r>
      <w:r w:rsidR="002E0E8E">
        <w:t>themselves</w:t>
      </w:r>
      <w:r w:rsidRPr="00C103DF">
        <w:t>. Often we will point to moments set apart for worship, rather than confess God’s work in daily life. For example, some will point to the pastor of the congregation. He is God’s servant</w:t>
      </w:r>
      <w:r w:rsidR="000116FC">
        <w:t xml:space="preserve">! </w:t>
      </w:r>
      <w:r w:rsidR="002E0E8E">
        <w:t>And they’</w:t>
      </w:r>
      <w:r w:rsidRPr="00C103DF">
        <w:t xml:space="preserve">re right. But God’s work is not limited to him. Give it some more thought and you may name a few other members. Old members. Faithful members. </w:t>
      </w:r>
      <w:proofErr w:type="gramStart"/>
      <w:r w:rsidRPr="00C103DF">
        <w:t>Those who have gone before us.</w:t>
      </w:r>
      <w:proofErr w:type="gramEnd"/>
      <w:r w:rsidRPr="00C103DF">
        <w:t xml:space="preserve"> </w:t>
      </w:r>
      <w:r w:rsidR="000116FC">
        <w:t>This year especially, w</w:t>
      </w:r>
      <w:r w:rsidRPr="00C103DF">
        <w:t>e talk</w:t>
      </w:r>
      <w:r w:rsidR="000116FC">
        <w:t xml:space="preserve"> about what God did through </w:t>
      </w:r>
      <w:r w:rsidRPr="00C103DF">
        <w:t>Martin Luther</w:t>
      </w:r>
      <w:r w:rsidR="000116FC">
        <w:t xml:space="preserve"> and </w:t>
      </w:r>
      <w:r w:rsidR="002E0E8E">
        <w:t>friends</w:t>
      </w:r>
      <w:r w:rsidRPr="00C103DF">
        <w:t xml:space="preserve">. But </w:t>
      </w:r>
      <w:r w:rsidR="00790B4F">
        <w:t>when we think of who does God’s work today, w</w:t>
      </w:r>
      <w:r w:rsidR="00E64AE3">
        <w:t xml:space="preserve">e tend to think of a very small group of </w:t>
      </w:r>
      <w:r w:rsidR="00F42166">
        <w:t xml:space="preserve">hyper-spiritual </w:t>
      </w:r>
      <w:r w:rsidR="00E64AE3">
        <w:t>peop</w:t>
      </w:r>
      <w:r w:rsidR="00790B4F">
        <w:t xml:space="preserve">le. </w:t>
      </w:r>
      <w:r w:rsidRPr="00C103DF">
        <w:t xml:space="preserve">Our vision is nowhere near the inclusive all-embracing celebration of Paul. </w:t>
      </w:r>
    </w:p>
    <w:p w14:paraId="5F9A230E" w14:textId="42DF940C" w:rsidR="00C103DF" w:rsidRPr="00E64AE3" w:rsidRDefault="00F42166" w:rsidP="00AF17EC">
      <w:pPr>
        <w:spacing w:line="360" w:lineRule="auto"/>
        <w:ind w:firstLine="720"/>
      </w:pPr>
      <w:r>
        <w:t>Listen</w:t>
      </w:r>
      <w:r w:rsidR="00C103DF" w:rsidRPr="00C103DF">
        <w:t xml:space="preserve"> to the apostle Paul. He invites </w:t>
      </w:r>
      <w:r w:rsidR="00C103DF" w:rsidRPr="00E64AE3">
        <w:rPr>
          <w:b/>
        </w:rPr>
        <w:t>you</w:t>
      </w:r>
      <w:r w:rsidR="00C103DF" w:rsidRPr="00C103DF">
        <w:t xml:space="preserve"> . . . today . . . to </w:t>
      </w:r>
      <w:r>
        <w:t>participate in God’s</w:t>
      </w:r>
      <w:r w:rsidR="00AF17EC">
        <w:t xml:space="preserve"> greater plan</w:t>
      </w:r>
      <w:r w:rsidR="00C103DF" w:rsidRPr="00C103DF">
        <w:t xml:space="preserve">. God has brought about your salvation in Jesus Christ. He has offered the perfect sacrifice that takes away your sin, forgives your blindness and opens your eyes to see the working of God. God does more than work </w:t>
      </w:r>
      <w:r w:rsidR="00E64AE3">
        <w:t>through</w:t>
      </w:r>
      <w:r w:rsidR="00C103DF" w:rsidRPr="00C103DF">
        <w:t xml:space="preserve"> the lives of others. He works </w:t>
      </w:r>
      <w:r w:rsidR="00E64AE3">
        <w:t>through</w:t>
      </w:r>
      <w:r w:rsidR="00C103DF" w:rsidRPr="00C103DF">
        <w:t xml:space="preserve"> </w:t>
      </w:r>
      <w:r w:rsidR="00C103DF" w:rsidRPr="00F42166">
        <w:rPr>
          <w:b/>
        </w:rPr>
        <w:t>your</w:t>
      </w:r>
      <w:r w:rsidR="00C103DF" w:rsidRPr="00C103DF">
        <w:t xml:space="preserve"> life . . . </w:t>
      </w:r>
      <w:r w:rsidR="00C103DF" w:rsidRPr="00F42166">
        <w:rPr>
          <w:b/>
        </w:rPr>
        <w:t>for</w:t>
      </w:r>
      <w:r w:rsidR="00C103DF" w:rsidRPr="00C103DF">
        <w:t xml:space="preserve"> others . . . in this world. </w:t>
      </w:r>
      <w:r w:rsidR="00E64AE3">
        <w:t>To help you see</w:t>
      </w:r>
      <w:r w:rsidR="00C103DF" w:rsidRPr="00C103DF">
        <w:t xml:space="preserve"> </w:t>
      </w:r>
      <w:r w:rsidR="00C103DF" w:rsidRPr="0098219B">
        <w:rPr>
          <w:b/>
        </w:rPr>
        <w:t>God at work</w:t>
      </w:r>
      <w:r w:rsidR="00C103DF" w:rsidRPr="00C103DF">
        <w:t xml:space="preserve">, Paul starts to name gifts – actions such as teaching, service, leadership, mercy. His list is not complete. It is only suggestive. </w:t>
      </w:r>
      <w:r w:rsidR="00E64AE3">
        <w:t xml:space="preserve">It’s the same situation here. I tried to come up with a list of everyone who contributes in some way to this church or to Dubuque Lutheran School, and it is almost impossible to list everyone because really, it’s all of </w:t>
      </w:r>
      <w:r>
        <w:t>us</w:t>
      </w:r>
      <w:r w:rsidR="00E64AE3">
        <w:t xml:space="preserve">. God uses all of you and your gifts of service for his kingdom. So, </w:t>
      </w:r>
      <w:r w:rsidR="00C103DF" w:rsidRPr="00C103DF">
        <w:t xml:space="preserve">Paul encourages you to test and discern God’s good and gracious will in your life. </w:t>
      </w:r>
      <w:r w:rsidR="00E64AE3">
        <w:t xml:space="preserve">And it’s not </w:t>
      </w:r>
      <w:r w:rsidR="00E64AE3">
        <w:rPr>
          <w:b/>
        </w:rPr>
        <w:t>only</w:t>
      </w:r>
      <w:r w:rsidR="00E64AE3">
        <w:t xml:space="preserve"> what you do for the church. God works through you in all areas of your life! </w:t>
      </w:r>
    </w:p>
    <w:p w14:paraId="373FB3D1" w14:textId="026B6FA3" w:rsidR="00C103DF" w:rsidRPr="00C103DF" w:rsidRDefault="00C103DF" w:rsidP="0098219B">
      <w:pPr>
        <w:spacing w:line="360" w:lineRule="auto"/>
        <w:ind w:firstLine="720"/>
      </w:pPr>
      <w:r w:rsidRPr="00C103DF">
        <w:t xml:space="preserve">You may devote your life to caring for cattle or tending the earth </w:t>
      </w:r>
      <w:r w:rsidR="00F42166">
        <w:t>so</w:t>
      </w:r>
      <w:r w:rsidRPr="00C103DF">
        <w:t xml:space="preserve"> it brings forth food for the table. This is a gift from God. Not all people are called to such service but God has called you and equipped you for this work. </w:t>
      </w:r>
      <w:r w:rsidR="00E64AE3">
        <w:t>Some teach the faith in a formal classroom setting but others teach in other ways as par</w:t>
      </w:r>
      <w:r w:rsidR="00C02DB2">
        <w:t>ents, godparents, grandparents</w:t>
      </w:r>
      <w:bookmarkStart w:id="0" w:name="_GoBack"/>
      <w:bookmarkEnd w:id="0"/>
      <w:r w:rsidR="00E64AE3">
        <w:t xml:space="preserve">, aunts, </w:t>
      </w:r>
      <w:proofErr w:type="gramStart"/>
      <w:r w:rsidR="00E64AE3">
        <w:t>uncles</w:t>
      </w:r>
      <w:proofErr w:type="gramEnd"/>
      <w:r w:rsidR="00E64AE3">
        <w:t>.</w:t>
      </w:r>
      <w:r w:rsidRPr="00C103DF">
        <w:t xml:space="preserve"> Not with desks and lectu</w:t>
      </w:r>
      <w:r w:rsidR="00E64AE3">
        <w:t xml:space="preserve">res and quizzes but </w:t>
      </w:r>
      <w:r w:rsidRPr="00C103DF">
        <w:t xml:space="preserve">in the car as you drive your son to soccer practice and talk about challenges to his faith, or at the nursing home, as your children visit their grandfather and you offer to pray. Parenting is a gift from God. Not all people are called to such service but God, in Christ, has called you and equipped you for this work. </w:t>
      </w:r>
    </w:p>
    <w:p w14:paraId="21E229B3" w14:textId="77777777" w:rsidR="00C103DF" w:rsidRPr="00C103DF" w:rsidRDefault="00C103DF" w:rsidP="00C103DF">
      <w:pPr>
        <w:spacing w:line="360" w:lineRule="auto"/>
        <w:ind w:firstLine="720"/>
      </w:pPr>
      <w:r w:rsidRPr="00C103DF">
        <w:t xml:space="preserve">Martin Luther taught us to see the marvelous expanse of the mercies of God. They are broader than the forgiveness of sins. Yes, that is the heart of God’s gracious work for his people. When we come to the Lord’s </w:t>
      </w:r>
      <w:proofErr w:type="gramStart"/>
      <w:r w:rsidRPr="00C103DF">
        <w:t>table</w:t>
      </w:r>
      <w:proofErr w:type="gramEnd"/>
      <w:r w:rsidRPr="00C103DF">
        <w:t xml:space="preserve">, we receive the forgiveness of sins, but, as Luther reminds us, “where there is forgiveness of sins, there is also life and salvation.” At the Lord’s </w:t>
      </w:r>
      <w:proofErr w:type="gramStart"/>
      <w:r w:rsidRPr="00C103DF">
        <w:t>table</w:t>
      </w:r>
      <w:proofErr w:type="gramEnd"/>
      <w:r w:rsidRPr="00C103DF">
        <w:t xml:space="preserve">, we are forgiven and from the Lord’s table we now enter the world to live in that mercy, to discover </w:t>
      </w:r>
      <w:r w:rsidRPr="00EF1C46">
        <w:rPr>
          <w:b/>
        </w:rPr>
        <w:t>God at work</w:t>
      </w:r>
      <w:r w:rsidRPr="00C103DF">
        <w:t xml:space="preserve"> in our humble lives, transforming us for service. </w:t>
      </w:r>
    </w:p>
    <w:p w14:paraId="7C668A85" w14:textId="77777777" w:rsidR="00C103DF" w:rsidRPr="00C103DF" w:rsidRDefault="00C103DF" w:rsidP="00C103DF">
      <w:pPr>
        <w:spacing w:line="360" w:lineRule="auto"/>
      </w:pPr>
      <w:r w:rsidRPr="00C103DF">
        <w:rPr>
          <w:b/>
          <w:bCs/>
        </w:rPr>
        <w:t xml:space="preserve">Conclusion: </w:t>
      </w:r>
    </w:p>
    <w:p w14:paraId="04DD1000" w14:textId="4C0CA4BC" w:rsidR="00C103DF" w:rsidRPr="00C103DF" w:rsidRDefault="00C103DF" w:rsidP="00C103DF">
      <w:pPr>
        <w:spacing w:line="360" w:lineRule="auto"/>
        <w:ind w:firstLine="720"/>
      </w:pPr>
      <w:r w:rsidRPr="00C103DF">
        <w:t xml:space="preserve">One man, born in the Soviet Union the year Stalin died, </w:t>
      </w:r>
      <w:r w:rsidR="00C1274B">
        <w:t>knew</w:t>
      </w:r>
      <w:r w:rsidRPr="00C103DF">
        <w:t xml:space="preserve"> what </w:t>
      </w:r>
      <w:r w:rsidR="00C1274B">
        <w:t>it was</w:t>
      </w:r>
      <w:r w:rsidRPr="00C103DF">
        <w:t xml:space="preserve"> like to be transformed for service. Sergei </w:t>
      </w:r>
      <w:proofErr w:type="spellStart"/>
      <w:r w:rsidRPr="00C103DF">
        <w:t>Chepik</w:t>
      </w:r>
      <w:proofErr w:type="spellEnd"/>
      <w:r w:rsidRPr="00C103DF">
        <w:t xml:space="preserve"> was an artist, raised in the Soviet Union. The</w:t>
      </w:r>
      <w:r w:rsidR="00970745">
        <w:t xml:space="preserve">re, he painted scenes of faith and </w:t>
      </w:r>
      <w:r w:rsidRPr="00C103DF">
        <w:t xml:space="preserve">yet, his paintings were hidden. They could not be displayed. In 1988, he </w:t>
      </w:r>
      <w:proofErr w:type="gramStart"/>
      <w:r w:rsidRPr="00C103DF">
        <w:t>emigrated</w:t>
      </w:r>
      <w:proofErr w:type="gramEnd"/>
      <w:r w:rsidRPr="00C103DF">
        <w:t xml:space="preserve"> to France and fourteen years later was commissioned to do a series of paintings for St. Paul’s Cathedral in London. The images of faith, hidden during his lifetime, would now be revealed in St. Paul’s Cathedral. </w:t>
      </w:r>
    </w:p>
    <w:p w14:paraId="2FBB70E5" w14:textId="5BB2BE00" w:rsidR="00C103DF" w:rsidRPr="00C103DF" w:rsidRDefault="00970745" w:rsidP="00C103DF">
      <w:pPr>
        <w:spacing w:line="360" w:lineRule="auto"/>
        <w:ind w:firstLine="720"/>
      </w:pPr>
      <w:proofErr w:type="spellStart"/>
      <w:r>
        <w:t>Chepik</w:t>
      </w:r>
      <w:proofErr w:type="spellEnd"/>
      <w:r w:rsidR="00C103DF" w:rsidRPr="00C103DF">
        <w:t xml:space="preserve"> opens the eyes of God’s people to God’s amazing work. He used four pai</w:t>
      </w:r>
      <w:r>
        <w:t>ntings to depict</w:t>
      </w:r>
      <w:r w:rsidR="00C103DF" w:rsidRPr="00C103DF">
        <w:t xml:space="preserve"> the life of Christ. In the first, Jesus is a child in the arms of his mother. In the second, Jesus is an adult, active in public ministry. In the third, Jesus dies on the cross and in the fourth Jesus is the first fruits of the new creation raised from the dead. These four paintings show the fullness of Christ. </w:t>
      </w:r>
    </w:p>
    <w:p w14:paraId="44E6D111" w14:textId="77777777" w:rsidR="00C103DF" w:rsidRPr="00C103DF" w:rsidRDefault="00C103DF" w:rsidP="00C103DF">
      <w:pPr>
        <w:spacing w:line="360" w:lineRule="auto"/>
        <w:ind w:firstLine="720"/>
      </w:pPr>
      <w:r w:rsidRPr="00C103DF">
        <w:t xml:space="preserve">But </w:t>
      </w:r>
      <w:proofErr w:type="spellStart"/>
      <w:r w:rsidRPr="00C103DF">
        <w:t>Chepik</w:t>
      </w:r>
      <w:proofErr w:type="spellEnd"/>
      <w:r w:rsidRPr="00C103DF">
        <w:t xml:space="preserve"> reveals something more by the way he joined these paintings to the church where they are displayed. The paintings are hung, one above the other, on both sides of the congregation. On your left </w:t>
      </w:r>
      <w:proofErr w:type="gramStart"/>
      <w:r w:rsidRPr="00C103DF">
        <w:t>is</w:t>
      </w:r>
      <w:proofErr w:type="gramEnd"/>
      <w:r w:rsidRPr="00C103DF">
        <w:t xml:space="preserve"> the nativity and the public ministry of Jesus. On your right is the crucifixion and resurrection of your Lord</w:t>
      </w:r>
      <w:proofErr w:type="gramStart"/>
      <w:r w:rsidRPr="00C103DF">
        <w:t>. </w:t>
      </w:r>
      <w:proofErr w:type="gramEnd"/>
      <w:r w:rsidRPr="00C103DF">
        <w:t>And running through the paintings is a small beam of light. It is small and focused at the very top, near the nativity. It broadens to cover the earth in the public ministry of Christ. It becomes narrow again in the body of Jesus dying on the tree and the</w:t>
      </w:r>
      <w:r w:rsidR="00EF1C46">
        <w:t>n</w:t>
      </w:r>
      <w:r w:rsidRPr="00C103DF">
        <w:t xml:space="preserve"> broadens at the top with the painting of his resurrection. This light flows from one side of the church to the other. It comes down from heaven, touches the earth in the ministry of Jesus, filling it with glory, and then rises to return to heaven again. </w:t>
      </w:r>
    </w:p>
    <w:p w14:paraId="65EF44C7" w14:textId="77777777" w:rsidR="00C103DF" w:rsidRPr="00C103DF" w:rsidRDefault="00C103DF" w:rsidP="00C103DF">
      <w:pPr>
        <w:spacing w:line="360" w:lineRule="auto"/>
        <w:ind w:firstLine="720"/>
      </w:pPr>
      <w:r w:rsidRPr="00C103DF">
        <w:t xml:space="preserve">With this light, </w:t>
      </w:r>
      <w:proofErr w:type="spellStart"/>
      <w:r w:rsidRPr="00C103DF">
        <w:t>Chepik</w:t>
      </w:r>
      <w:proofErr w:type="spellEnd"/>
      <w:r w:rsidRPr="00C103DF">
        <w:t xml:space="preserve"> seeks to help people see the church today as the afterimage of the glory of Christ. </w:t>
      </w:r>
      <w:r w:rsidRPr="00C1274B">
        <w:rPr>
          <w:b/>
        </w:rPr>
        <w:t>We</w:t>
      </w:r>
      <w:r w:rsidRPr="00C103DF">
        <w:t xml:space="preserve"> are the body of Christ, drawn into his public ministry. Our lives are </w:t>
      </w:r>
      <w:r w:rsidRPr="00C1274B">
        <w:rPr>
          <w:b/>
        </w:rPr>
        <w:t>part</w:t>
      </w:r>
      <w:r w:rsidRPr="00C103DF">
        <w:t xml:space="preserve"> of his self-sacrificial love for the world. His death and resurrection is for our salvation and, in view of those mercies, our lives are living sacrifices of praise. </w:t>
      </w:r>
    </w:p>
    <w:p w14:paraId="272E6AB3" w14:textId="60DE5720" w:rsidR="00C103DF" w:rsidRPr="00C103DF" w:rsidRDefault="00C103DF" w:rsidP="00C103DF">
      <w:pPr>
        <w:spacing w:line="360" w:lineRule="auto"/>
        <w:ind w:firstLine="720"/>
      </w:pPr>
      <w:r w:rsidRPr="00C103DF">
        <w:t xml:space="preserve">What </w:t>
      </w:r>
      <w:proofErr w:type="spellStart"/>
      <w:r w:rsidRPr="00C103DF">
        <w:t>Chepik</w:t>
      </w:r>
      <w:proofErr w:type="spellEnd"/>
      <w:r w:rsidRPr="00C103DF">
        <w:t xml:space="preserve"> does with darkness and light, Paul does with his words in this letter. He calls us to see the glory of God, hidden in th</w:t>
      </w:r>
      <w:r w:rsidR="00077FA0">
        <w:t>e lives of his people, in self-</w:t>
      </w:r>
      <w:r w:rsidRPr="00C103DF">
        <w:t xml:space="preserve">sacrificial service on earth. Our world would have us conform to its ways. Seek status and power by gaining things for </w:t>
      </w:r>
      <w:proofErr w:type="gramStart"/>
      <w:r w:rsidRPr="00C103DF">
        <w:t>ourselves</w:t>
      </w:r>
      <w:proofErr w:type="gramEnd"/>
      <w:r w:rsidRPr="00C103DF">
        <w:t xml:space="preserve">. In the ways of our world, religion is one more tool we use to make ourselves better. We try to use God to help us achieve a place in the world. The apostle Paul, however, asks us to see a different vision. He asks us to see God’s greater plan for you, his people. You have been joined to the body of Christ. Made part of his people by the forgiveness of your sins. And Paul now invites you, in view of God’s mercies, to no longer be conformed to this world but transformed </w:t>
      </w:r>
      <w:r w:rsidRPr="00EF1C46">
        <w:rPr>
          <w:b/>
        </w:rPr>
        <w:t>for service</w:t>
      </w:r>
      <w:r w:rsidRPr="00C103DF">
        <w:t xml:space="preserve">. </w:t>
      </w:r>
      <w:proofErr w:type="gramStart"/>
      <w:r w:rsidRPr="00C103DF">
        <w:t>To live by giving rather than by gaining.</w:t>
      </w:r>
      <w:proofErr w:type="gramEnd"/>
      <w:r w:rsidRPr="00C103DF">
        <w:t xml:space="preserve"> </w:t>
      </w:r>
      <w:proofErr w:type="gramStart"/>
      <w:r w:rsidRPr="00C103DF">
        <w:t>And in that life of self-sacrifice, to experience God’s greater plan for you.</w:t>
      </w:r>
      <w:proofErr w:type="gramEnd"/>
      <w:r w:rsidRPr="00C103DF">
        <w:t xml:space="preserve"> Your life joined to the ministry of Christ, “a living sacrifice, holy, and acceptable to God.” Amen. </w:t>
      </w:r>
    </w:p>
    <w:p w14:paraId="3AC017C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3DF"/>
    <w:rsid w:val="000116FC"/>
    <w:rsid w:val="00051F6B"/>
    <w:rsid w:val="00077FA0"/>
    <w:rsid w:val="00115729"/>
    <w:rsid w:val="001A3AC9"/>
    <w:rsid w:val="00245C0B"/>
    <w:rsid w:val="002E0E8E"/>
    <w:rsid w:val="0054743B"/>
    <w:rsid w:val="00700993"/>
    <w:rsid w:val="00790B4F"/>
    <w:rsid w:val="00806110"/>
    <w:rsid w:val="008A2525"/>
    <w:rsid w:val="0096136E"/>
    <w:rsid w:val="00970745"/>
    <w:rsid w:val="0098219B"/>
    <w:rsid w:val="009D6A74"/>
    <w:rsid w:val="00AF17EC"/>
    <w:rsid w:val="00B45ECA"/>
    <w:rsid w:val="00B70DF8"/>
    <w:rsid w:val="00C02DB2"/>
    <w:rsid w:val="00C103DF"/>
    <w:rsid w:val="00C1274B"/>
    <w:rsid w:val="00C40944"/>
    <w:rsid w:val="00E61F22"/>
    <w:rsid w:val="00E64AE3"/>
    <w:rsid w:val="00EF1C46"/>
    <w:rsid w:val="00F4216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D72B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03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03DF"/>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C103DF"/>
    <w:rPr>
      <w:sz w:val="18"/>
      <w:szCs w:val="18"/>
    </w:rPr>
  </w:style>
  <w:style w:type="paragraph" w:styleId="CommentText">
    <w:name w:val="annotation text"/>
    <w:basedOn w:val="Normal"/>
    <w:link w:val="CommentTextChar"/>
    <w:uiPriority w:val="99"/>
    <w:semiHidden/>
    <w:unhideWhenUsed/>
    <w:rsid w:val="00C103DF"/>
  </w:style>
  <w:style w:type="character" w:customStyle="1" w:styleId="CommentTextChar">
    <w:name w:val="Comment Text Char"/>
    <w:basedOn w:val="DefaultParagraphFont"/>
    <w:link w:val="CommentText"/>
    <w:uiPriority w:val="99"/>
    <w:semiHidden/>
    <w:rsid w:val="00C103DF"/>
    <w:rPr>
      <w:sz w:val="24"/>
      <w:szCs w:val="24"/>
      <w:lang w:eastAsia="en-US"/>
    </w:rPr>
  </w:style>
  <w:style w:type="paragraph" w:styleId="CommentSubject">
    <w:name w:val="annotation subject"/>
    <w:basedOn w:val="CommentText"/>
    <w:next w:val="CommentText"/>
    <w:link w:val="CommentSubjectChar"/>
    <w:uiPriority w:val="99"/>
    <w:semiHidden/>
    <w:unhideWhenUsed/>
    <w:rsid w:val="00C103DF"/>
    <w:rPr>
      <w:b/>
      <w:bCs/>
      <w:sz w:val="20"/>
      <w:szCs w:val="20"/>
    </w:rPr>
  </w:style>
  <w:style w:type="character" w:customStyle="1" w:styleId="CommentSubjectChar">
    <w:name w:val="Comment Subject Char"/>
    <w:basedOn w:val="CommentTextChar"/>
    <w:link w:val="CommentSubject"/>
    <w:uiPriority w:val="99"/>
    <w:semiHidden/>
    <w:rsid w:val="00C103DF"/>
    <w:rPr>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03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03DF"/>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C103DF"/>
    <w:rPr>
      <w:sz w:val="18"/>
      <w:szCs w:val="18"/>
    </w:rPr>
  </w:style>
  <w:style w:type="paragraph" w:styleId="CommentText">
    <w:name w:val="annotation text"/>
    <w:basedOn w:val="Normal"/>
    <w:link w:val="CommentTextChar"/>
    <w:uiPriority w:val="99"/>
    <w:semiHidden/>
    <w:unhideWhenUsed/>
    <w:rsid w:val="00C103DF"/>
  </w:style>
  <w:style w:type="character" w:customStyle="1" w:styleId="CommentTextChar">
    <w:name w:val="Comment Text Char"/>
    <w:basedOn w:val="DefaultParagraphFont"/>
    <w:link w:val="CommentText"/>
    <w:uiPriority w:val="99"/>
    <w:semiHidden/>
    <w:rsid w:val="00C103DF"/>
    <w:rPr>
      <w:sz w:val="24"/>
      <w:szCs w:val="24"/>
      <w:lang w:eastAsia="en-US"/>
    </w:rPr>
  </w:style>
  <w:style w:type="paragraph" w:styleId="CommentSubject">
    <w:name w:val="annotation subject"/>
    <w:basedOn w:val="CommentText"/>
    <w:next w:val="CommentText"/>
    <w:link w:val="CommentSubjectChar"/>
    <w:uiPriority w:val="99"/>
    <w:semiHidden/>
    <w:unhideWhenUsed/>
    <w:rsid w:val="00C103DF"/>
    <w:rPr>
      <w:b/>
      <w:bCs/>
      <w:sz w:val="20"/>
      <w:szCs w:val="20"/>
    </w:rPr>
  </w:style>
  <w:style w:type="character" w:customStyle="1" w:styleId="CommentSubjectChar">
    <w:name w:val="Comment Subject Char"/>
    <w:basedOn w:val="CommentTextChar"/>
    <w:link w:val="CommentSubject"/>
    <w:uiPriority w:val="99"/>
    <w:semiHidden/>
    <w:rsid w:val="00C103DF"/>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203</TotalTime>
  <Pages>4</Pages>
  <Words>1700</Words>
  <Characters>9695</Characters>
  <Application>Microsoft Macintosh Word</Application>
  <DocSecurity>0</DocSecurity>
  <Lines>80</Lines>
  <Paragraphs>22</Paragraphs>
  <ScaleCrop>false</ScaleCrop>
  <Company>Concordia Seminary</Company>
  <LinksUpToDate>false</LinksUpToDate>
  <CharactersWithSpaces>11373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8</cp:revision>
  <dcterms:created xsi:type="dcterms:W3CDTF">2017-08-23T21:45:00Z</dcterms:created>
  <dcterms:modified xsi:type="dcterms:W3CDTF">2017-08-26T21:42:00Z</dcterms:modified>
</cp:coreProperties>
</file>