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FA4495" w14:textId="77777777" w:rsidR="00051F6B" w:rsidRDefault="00FE6B83" w:rsidP="00245C0B">
      <w:pPr>
        <w:jc w:val="right"/>
      </w:pPr>
      <w:r>
        <w:t xml:space="preserve">Rev. </w:t>
      </w:r>
      <w:r w:rsidR="0054743B">
        <w:t>Jonathan Crawford</w:t>
      </w:r>
    </w:p>
    <w:p w14:paraId="2F25E09F" w14:textId="77777777" w:rsidR="0054743B" w:rsidRDefault="00BC37EC" w:rsidP="00245C0B">
      <w:pPr>
        <w:jc w:val="right"/>
      </w:pPr>
      <w:r>
        <w:t>December 2 &amp; 3, 2017</w:t>
      </w:r>
    </w:p>
    <w:p w14:paraId="5B26FB18" w14:textId="77777777" w:rsidR="0054743B" w:rsidRDefault="00BC37EC" w:rsidP="00245C0B">
      <w:pPr>
        <w:jc w:val="right"/>
      </w:pPr>
      <w:r>
        <w:t>1 Corinthians 1:3-9</w:t>
      </w:r>
    </w:p>
    <w:p w14:paraId="017B9E91" w14:textId="77777777" w:rsidR="0054743B" w:rsidRDefault="00BC37EC" w:rsidP="00245C0B">
      <w:pPr>
        <w:jc w:val="right"/>
      </w:pPr>
      <w:r>
        <w:t>Lacking No Gift</w:t>
      </w:r>
    </w:p>
    <w:p w14:paraId="7E7EC1CA" w14:textId="77777777" w:rsidR="0054743B" w:rsidRDefault="0054743B" w:rsidP="00245C0B">
      <w:pPr>
        <w:jc w:val="right"/>
      </w:pPr>
    </w:p>
    <w:p w14:paraId="5FDD6D86" w14:textId="77777777" w:rsidR="0054743B" w:rsidRPr="00BC37EC" w:rsidRDefault="00115729" w:rsidP="00245C0B">
      <w:pPr>
        <w:spacing w:line="360" w:lineRule="auto"/>
        <w:rPr>
          <w:i/>
        </w:rPr>
      </w:pPr>
      <w:r>
        <w:tab/>
      </w:r>
      <w:r w:rsidR="00BC37EC">
        <w:t>Blessed be our Lord Jesus Christ, the Alpha and the Omega, who was, and is, and is to come.</w:t>
      </w:r>
      <w:r>
        <w:t xml:space="preserve"> Amen. </w:t>
      </w:r>
      <w:r w:rsidR="00BC37EC">
        <w:t>The Words of God which we dwell on today are from Paul’s first letter to the Corinthian Church, and especially these words:</w:t>
      </w:r>
      <w:r w:rsidR="00BC37EC" w:rsidRPr="00BC37EC">
        <w:rPr>
          <w:i/>
        </w:rPr>
        <w:t xml:space="preserve"> </w:t>
      </w:r>
      <w:r w:rsidR="00BC37EC">
        <w:rPr>
          <w:i/>
        </w:rPr>
        <w:t>Y</w:t>
      </w:r>
      <w:r w:rsidR="00BC37EC" w:rsidRPr="00BC37EC">
        <w:rPr>
          <w:i/>
        </w:rPr>
        <w:t>ou are not lacking in any gift, as you wait for the revealing of our Lord Jesus Christ</w:t>
      </w:r>
      <w:r w:rsidR="00BC37EC">
        <w:rPr>
          <w:i/>
        </w:rPr>
        <w:t xml:space="preserve">. </w:t>
      </w:r>
    </w:p>
    <w:p w14:paraId="4CBF9EE5" w14:textId="1FF51247" w:rsidR="00B70DF8" w:rsidRDefault="00B70DF8" w:rsidP="00245C0B">
      <w:pPr>
        <w:spacing w:line="360" w:lineRule="auto"/>
      </w:pPr>
      <w:r>
        <w:tab/>
      </w:r>
      <w:r w:rsidR="00942F9A">
        <w:t xml:space="preserve">It’s Advent. </w:t>
      </w:r>
      <w:r w:rsidR="00BC37EC">
        <w:t>You are not lacking in any gift. There is no gift that you need, which you do not already have.</w:t>
      </w:r>
      <w:r w:rsidR="00942F9A">
        <w:t xml:space="preserve"> What a relief. Take a deep breath…</w:t>
      </w:r>
      <w:r w:rsidR="00BC37EC">
        <w:t xml:space="preserve"> That’s not what </w:t>
      </w:r>
      <w:proofErr w:type="gramStart"/>
      <w:r w:rsidR="00BC37EC">
        <w:t>we’re told by the constant barrage of ads that are hurled</w:t>
      </w:r>
      <w:proofErr w:type="gramEnd"/>
      <w:r w:rsidR="00BC37EC">
        <w:t xml:space="preserve"> into our consciousness every day. Christmas started before Halloween in the stores! And the ads, ads, ads, ads, ads, ads – in our mailboxes, in our email inboxes, on TV, the radio, </w:t>
      </w:r>
      <w:r w:rsidR="0090541F">
        <w:t xml:space="preserve">along the road, </w:t>
      </w:r>
      <w:r w:rsidR="00BC37EC">
        <w:t>internet pop-up windows, on Facebook</w:t>
      </w:r>
      <w:r w:rsidR="00F666A7">
        <w:t>, on our phones</w:t>
      </w:r>
      <w:r w:rsidR="00BC37EC">
        <w:t>…</w:t>
      </w:r>
      <w:r w:rsidR="00F666A7">
        <w:t xml:space="preserve">there’s </w:t>
      </w:r>
      <w:r w:rsidR="00BC37EC">
        <w:t>Black Friday (which</w:t>
      </w:r>
      <w:r w:rsidR="00F666A7">
        <w:t xml:space="preserve"> somehow begins Thursday now</w:t>
      </w:r>
      <w:r w:rsidR="00BC37EC">
        <w:t xml:space="preserve">), </w:t>
      </w:r>
      <w:r w:rsidR="00F666A7">
        <w:t xml:space="preserve">and </w:t>
      </w:r>
      <w:r w:rsidR="00BC37EC">
        <w:t xml:space="preserve">Cyber Monday, </w:t>
      </w:r>
      <w:r w:rsidR="00F666A7">
        <w:t xml:space="preserve">and </w:t>
      </w:r>
      <w:r w:rsidR="00BC37EC">
        <w:t xml:space="preserve">Giving Tuesday, </w:t>
      </w:r>
      <w:r w:rsidR="00F666A7">
        <w:t xml:space="preserve">and </w:t>
      </w:r>
      <w:r w:rsidR="00BC37EC">
        <w:t xml:space="preserve">Shop local whatever-day, and on and on through New Years. All the ads have a common core message: You </w:t>
      </w:r>
      <w:r w:rsidR="00BC37EC" w:rsidRPr="00F666A7">
        <w:rPr>
          <w:b/>
        </w:rPr>
        <w:t>lack</w:t>
      </w:r>
      <w:r w:rsidR="00BC37EC">
        <w:t xml:space="preserve"> something. You </w:t>
      </w:r>
      <w:r w:rsidR="00BC37EC" w:rsidRPr="00F666A7">
        <w:rPr>
          <w:b/>
        </w:rPr>
        <w:t>don’t have</w:t>
      </w:r>
      <w:r w:rsidR="00F666A7">
        <w:t xml:space="preserve"> all the gifts you need. You still need something for mom, something for your kids, something for your grandkids, something for your doctor, something for your pastor. You need what we have. Your Christmas will not be </w:t>
      </w:r>
      <w:proofErr w:type="gramStart"/>
      <w:r w:rsidR="00F666A7">
        <w:t>complete,</w:t>
      </w:r>
      <w:proofErr w:type="gramEnd"/>
      <w:r w:rsidR="00F666A7">
        <w:t xml:space="preserve"> will not be satisfactory unless you have gifts for all the people on your list checked off. </w:t>
      </w:r>
      <w:r w:rsidR="00BC37EC">
        <w:t xml:space="preserve"> </w:t>
      </w:r>
    </w:p>
    <w:p w14:paraId="6E3FA2A3" w14:textId="1EA5E0F8" w:rsidR="00F666A7" w:rsidRPr="00890116" w:rsidRDefault="00F666A7" w:rsidP="00245C0B">
      <w:pPr>
        <w:spacing w:line="360" w:lineRule="auto"/>
      </w:pPr>
      <w:r>
        <w:tab/>
        <w:t xml:space="preserve">Now don’t take me as a Scrooge. There’s nothing wrong with </w:t>
      </w:r>
      <w:proofErr w:type="gramStart"/>
      <w:r>
        <w:t>gift-giving</w:t>
      </w:r>
      <w:proofErr w:type="gramEnd"/>
      <w:r>
        <w:t xml:space="preserve"> to celebrate the greatest gift God gave us in the birth of our Savior. The problem, the sin, is when we really believe the message of the advertisements: that you are lacking something you need; that your </w:t>
      </w:r>
      <w:r w:rsidR="007054A2">
        <w:t>Christmas</w:t>
      </w:r>
      <w:r>
        <w:t xml:space="preserve"> would not be complete if you can’t find just the </w:t>
      </w:r>
      <w:proofErr w:type="spellStart"/>
      <w:r>
        <w:t>perfectest</w:t>
      </w:r>
      <w:proofErr w:type="spellEnd"/>
      <w:r>
        <w:t xml:space="preserve"> gift for your wife. Perhaps we can take a lesson from the </w:t>
      </w:r>
      <w:proofErr w:type="spellStart"/>
      <w:r>
        <w:t>Whos</w:t>
      </w:r>
      <w:proofErr w:type="spellEnd"/>
      <w:r>
        <w:t xml:space="preserve"> down in </w:t>
      </w:r>
      <w:proofErr w:type="spellStart"/>
      <w:r>
        <w:t>Whoville</w:t>
      </w:r>
      <w:proofErr w:type="spellEnd"/>
      <w:r>
        <w:t>, who knew that Christmas comes without packages, boxes, or bags.</w:t>
      </w:r>
      <w:r w:rsidR="00890116">
        <w:t xml:space="preserve"> </w:t>
      </w:r>
      <w:r w:rsidR="00890116">
        <w:rPr>
          <w:i/>
        </w:rPr>
        <w:t>You are not lacking any gift</w:t>
      </w:r>
      <w:r w:rsidR="00890116">
        <w:t>.</w:t>
      </w:r>
    </w:p>
    <w:p w14:paraId="1A4F3330" w14:textId="58DE3AF4" w:rsidR="00F666A7" w:rsidRDefault="00F666A7" w:rsidP="00245C0B">
      <w:pPr>
        <w:spacing w:line="360" w:lineRule="auto"/>
      </w:pPr>
      <w:r>
        <w:tab/>
      </w:r>
      <w:r w:rsidR="00A85941">
        <w:t>It’s bad enough when individuals</w:t>
      </w:r>
      <w:r w:rsidR="000D0757">
        <w:t xml:space="preserve"> get sucked into the theology of advertising. It’s even worse when the Church falls into it. That’s what has happened in America! Religion is consumer-driven! We enjoy the blessings of freedom but with that freedom comes an unlimited number of choices of churches. </w:t>
      </w:r>
      <w:r w:rsidR="00A85941">
        <w:t xml:space="preserve">No longer do we attend the local parish church. Sometimes we drive past a dozen churches on the way to our church to find exactly what tickles our fancy. </w:t>
      </w:r>
      <w:r w:rsidR="000D0757">
        <w:t xml:space="preserve">Do you like the structured service kind or the free-flowing kind? </w:t>
      </w:r>
      <w:proofErr w:type="gramStart"/>
      <w:r w:rsidR="000D0757">
        <w:t>The kind with sturdy hymns or the kind with upbeat praise songs that you can lift your hands to?</w:t>
      </w:r>
      <w:proofErr w:type="gramEnd"/>
      <w:r w:rsidR="000D0757">
        <w:t xml:space="preserve"> </w:t>
      </w:r>
      <w:r w:rsidR="0049727E">
        <w:t xml:space="preserve">Do you like longer sermons or shorter? (I won’t kid myself. I know pretty much everyone’s answer to that one). </w:t>
      </w:r>
      <w:proofErr w:type="gramStart"/>
      <w:r w:rsidR="0049727E">
        <w:t>This preacher or that preacher?</w:t>
      </w:r>
      <w:proofErr w:type="gramEnd"/>
      <w:r w:rsidR="0049727E">
        <w:t xml:space="preserve"> </w:t>
      </w:r>
      <w:proofErr w:type="gramStart"/>
      <w:r w:rsidR="0049727E">
        <w:t>A big church or a small one?</w:t>
      </w:r>
      <w:proofErr w:type="gramEnd"/>
      <w:r w:rsidR="0049727E">
        <w:t xml:space="preserve"> </w:t>
      </w:r>
      <w:proofErr w:type="gramStart"/>
      <w:r w:rsidR="0049727E">
        <w:t xml:space="preserve">One that has communion every Sunday or every other Sunday or </w:t>
      </w:r>
      <w:r w:rsidR="007054A2">
        <w:t>second and fourth but</w:t>
      </w:r>
      <w:r w:rsidR="0049727E">
        <w:t xml:space="preserve"> not fifth Sundays?</w:t>
      </w:r>
      <w:proofErr w:type="gramEnd"/>
      <w:r w:rsidR="0049727E">
        <w:t xml:space="preserve"> Consumers can choose whatever suits them. And the church goes right along with the </w:t>
      </w:r>
      <w:r w:rsidR="00A85941">
        <w:t>marketing</w:t>
      </w:r>
      <w:r w:rsidR="0049727E">
        <w:t xml:space="preserve"> business mentality. We feel that our church is </w:t>
      </w:r>
      <w:r w:rsidR="0049727E">
        <w:rPr>
          <w:b/>
        </w:rPr>
        <w:t>lacking</w:t>
      </w:r>
      <w:r w:rsidR="0049727E">
        <w:t xml:space="preserve"> in some gift. We need to offer better products so that we can compete with the other congregations in town! Maybe we feel we’re lacking people of a certain age demographic. Maybe we feel we’re lacking a particular style or music or preaching or certain programs…and we feel the pressure to measure up, lest we be put out of business by “the competition.” </w:t>
      </w:r>
      <w:r w:rsidR="00890116">
        <w:t xml:space="preserve">We </w:t>
      </w:r>
      <w:r w:rsidR="00890116">
        <w:lastRenderedPageBreak/>
        <w:t>need to step back and realize that the church does not need to compete with the church because</w:t>
      </w:r>
      <w:r w:rsidR="00A85941">
        <w:t xml:space="preserve"> St. Paul Dubuque,</w:t>
      </w:r>
      <w:r w:rsidR="00890116">
        <w:t xml:space="preserve"> “</w:t>
      </w:r>
      <w:r w:rsidR="00890116">
        <w:rPr>
          <w:i/>
        </w:rPr>
        <w:t xml:space="preserve">You are </w:t>
      </w:r>
      <w:r w:rsidR="00890116" w:rsidRPr="00890116">
        <w:rPr>
          <w:b/>
          <w:i/>
        </w:rPr>
        <w:t>not</w:t>
      </w:r>
      <w:r w:rsidR="00890116">
        <w:rPr>
          <w:i/>
        </w:rPr>
        <w:t xml:space="preserve"> lacking any gift</w:t>
      </w:r>
      <w:r w:rsidR="00890116">
        <w:t>.”</w:t>
      </w:r>
    </w:p>
    <w:p w14:paraId="491D52BA" w14:textId="0EE59231" w:rsidR="007054A2" w:rsidRDefault="007054A2" w:rsidP="00245C0B">
      <w:pPr>
        <w:spacing w:line="360" w:lineRule="auto"/>
      </w:pPr>
      <w:r>
        <w:tab/>
      </w:r>
      <w:r w:rsidR="006E138F">
        <w:t xml:space="preserve">The mindset of competition </w:t>
      </w:r>
      <w:r w:rsidR="00A85941">
        <w:t>erodes</w:t>
      </w:r>
      <w:r w:rsidR="006E138F">
        <w:t xml:space="preserve"> the church from the inside out. That’s what was happening in Corinth. Individuals were boasting </w:t>
      </w:r>
      <w:r w:rsidR="00A85941">
        <w:t>of the superiority of their gifts</w:t>
      </w:r>
      <w:r w:rsidR="006E138F">
        <w:t xml:space="preserve"> over against other members of the same church rather than using </w:t>
      </w:r>
      <w:r w:rsidR="00A85941">
        <w:t>those gifts</w:t>
      </w:r>
      <w:r w:rsidR="006E138F">
        <w:t xml:space="preserve"> to build up the whole. In</w:t>
      </w:r>
      <w:r w:rsidR="00A85941">
        <w:t xml:space="preserve"> that context Paul tells them</w:t>
      </w:r>
      <w:r w:rsidR="006E138F">
        <w:t>, “</w:t>
      </w:r>
      <w:r w:rsidR="006E138F">
        <w:rPr>
          <w:i/>
        </w:rPr>
        <w:t>In every way you were enriched in [Christ Jesus] in all speech and all knowledge</w:t>
      </w:r>
      <w:r w:rsidR="00F72830">
        <w:t xml:space="preserve">.” The Corinthians’ blessing of speech included the gift of tongues along with its interpretation, the gift of prophecy, teaching, and the composition of hymns. Their pastor </w:t>
      </w:r>
      <w:proofErr w:type="spellStart"/>
      <w:r w:rsidR="00F72830">
        <w:t>Apollos</w:t>
      </w:r>
      <w:proofErr w:type="spellEnd"/>
      <w:r w:rsidR="00F72830">
        <w:t xml:space="preserve"> was a man who could speak well, and so they had been enriched in speech. They also had the blessing of knowledge, which included the Spirit-given understanding of the wisdom of the cross, their ability to exercise spiritual judgment, and the specific gift of prophetic knowledge. The Corinthians had all these things and more. </w:t>
      </w:r>
      <w:r w:rsidR="00F72830" w:rsidRPr="00F72830">
        <w:rPr>
          <w:i/>
        </w:rPr>
        <w:t>They were not lacking in any gift</w:t>
      </w:r>
      <w:r w:rsidR="00F72830">
        <w:t xml:space="preserve">. </w:t>
      </w:r>
      <w:r w:rsidR="00446A15">
        <w:t xml:space="preserve">But they needed a reminder that </w:t>
      </w:r>
      <w:r w:rsidR="00F77D9B">
        <w:t>these g</w:t>
      </w:r>
      <w:r w:rsidR="00466927">
        <w:t xml:space="preserve">ifts were meant to build up </w:t>
      </w:r>
      <w:r w:rsidR="00C55934">
        <w:t xml:space="preserve">the church </w:t>
      </w:r>
      <w:r w:rsidR="00C55934" w:rsidRPr="00C55934">
        <w:rPr>
          <w:b/>
        </w:rPr>
        <w:t>in the interim</w:t>
      </w:r>
      <w:r w:rsidR="00C55934">
        <w:t xml:space="preserve">. </w:t>
      </w:r>
    </w:p>
    <w:p w14:paraId="3101646E" w14:textId="2CCAA4C7" w:rsidR="00C55934" w:rsidRDefault="00C55934" w:rsidP="00245C0B">
      <w:pPr>
        <w:spacing w:line="360" w:lineRule="auto"/>
      </w:pPr>
      <w:r>
        <w:tab/>
        <w:t xml:space="preserve">It’s not permanent. It’s </w:t>
      </w:r>
      <w:proofErr w:type="gramStart"/>
      <w:r>
        <w:t>all temporary</w:t>
      </w:r>
      <w:proofErr w:type="gramEnd"/>
      <w:r>
        <w:t xml:space="preserve">. All the things that we see in the advertisements are for life in this world. </w:t>
      </w:r>
      <w:proofErr w:type="gramStart"/>
      <w:r>
        <w:t>All the</w:t>
      </w:r>
      <w:proofErr w:type="gramEnd"/>
      <w:r>
        <w:t xml:space="preserve"> spiritual gifts that we possess as individuals; all the strengths we have as congregations, they are all temporary. They are for use as we wait! </w:t>
      </w:r>
      <w:r>
        <w:rPr>
          <w:i/>
        </w:rPr>
        <w:t>You are not lacking in any gift, as you</w:t>
      </w:r>
      <w:r>
        <w:t xml:space="preserve"> </w:t>
      </w:r>
      <w:r>
        <w:rPr>
          <w:i/>
        </w:rPr>
        <w:t>wait for the revealing of our Lord Jesus Christ.</w:t>
      </w:r>
      <w:r>
        <w:t xml:space="preserve"> </w:t>
      </w:r>
      <w:r w:rsidR="00F7726E">
        <w:t xml:space="preserve">Advent is not just “get your Christmas shopping done” season. It is a time when the Church is especially attuned to the promise that Jesus is coming again to ransom us. He will be </w:t>
      </w:r>
      <w:r w:rsidR="00F7726E">
        <w:rPr>
          <w:i/>
        </w:rPr>
        <w:t>revealed</w:t>
      </w:r>
      <w:r w:rsidR="00F7726E">
        <w:t xml:space="preserve"> and he will complete the work of our salvation that started with his Nativity. </w:t>
      </w:r>
    </w:p>
    <w:p w14:paraId="26F60667" w14:textId="228B6BA7" w:rsidR="001F6FFA" w:rsidRDefault="001F6FFA" w:rsidP="00245C0B">
      <w:pPr>
        <w:spacing w:line="360" w:lineRule="auto"/>
      </w:pPr>
      <w:r>
        <w:tab/>
        <w:t xml:space="preserve">So here’s an ad you probably won’t hear anywhere else: You don’t need to buy anything! </w:t>
      </w:r>
      <w:proofErr w:type="gramStart"/>
      <w:r>
        <w:t>That great flash sale; that perfect Christmas present, you don’t need that.</w:t>
      </w:r>
      <w:proofErr w:type="gramEnd"/>
      <w:r>
        <w:t xml:space="preserve"> Get it if you want but even without it, you are not lacking any gift. I don’t have a product to sell you but I have some gifts to remind you about. </w:t>
      </w:r>
    </w:p>
    <w:p w14:paraId="46477228" w14:textId="77777777" w:rsidR="003266E4" w:rsidRDefault="001F6FFA" w:rsidP="00245C0B">
      <w:pPr>
        <w:spacing w:line="360" w:lineRule="auto"/>
      </w:pPr>
      <w:r>
        <w:tab/>
        <w:t xml:space="preserve">First a gift you received in the past – </w:t>
      </w:r>
      <w:r w:rsidRPr="002507A0">
        <w:rPr>
          <w:i/>
        </w:rPr>
        <w:t>you were called into the fellowship of God’s Son Jesus Christ</w:t>
      </w:r>
      <w:r>
        <w:t>. Someone taught you, someone brought you, and you were birthed through water and the Spirit into the Holy Church of God. Having fellowship with Jesus means more than having a cup of coffee with him. It means you and I are participants in him. Baptism put us on the cross with him</w:t>
      </w:r>
      <w:r w:rsidR="003266E4">
        <w:t>, putting our sin to death,</w:t>
      </w:r>
      <w:r>
        <w:t xml:space="preserve"> and </w:t>
      </w:r>
      <w:r w:rsidR="003266E4">
        <w:t xml:space="preserve">it </w:t>
      </w:r>
      <w:r>
        <w:t xml:space="preserve">raises us to live a </w:t>
      </w:r>
      <w:r w:rsidR="003266E4">
        <w:t>renewed</w:t>
      </w:r>
      <w:r>
        <w:t xml:space="preserve"> life with him</w:t>
      </w:r>
      <w:r w:rsidR="003266E4">
        <w:t xml:space="preserve"> every day</w:t>
      </w:r>
      <w:r>
        <w:t>. In a mysterious way, our bodies became part of his body</w:t>
      </w:r>
      <w:r w:rsidR="003266E4">
        <w:t xml:space="preserve">. Jesus is not just at the right hand of God in heaven. He is present on earth through his Church, in and through you and me. </w:t>
      </w:r>
    </w:p>
    <w:p w14:paraId="710373AC" w14:textId="291C1E03" w:rsidR="001F6FFA" w:rsidRDefault="003266E4" w:rsidP="00245C0B">
      <w:pPr>
        <w:spacing w:line="360" w:lineRule="auto"/>
      </w:pPr>
      <w:r>
        <w:tab/>
        <w:t>Second a gift you have now in the present – right now you are enriched in Christ Jesus in every way. You are part of the very same Church as the ancient Corinthian Christians and you too lack no gift. That’s right – right now in this difficult life, in this valley of tears; right now while we wrestle with temptations, face death, conflicts, sorrows, anger, sadness, sickness – in the middle of all that, you still lack nothing. In terms of what we need spiritually, God has completely filled us up right now. We are waiting for the revealing of Christ. We are waiting for resolution to all the problems in our world brought about by sin. But as we wait, we have every gift we need from God. In the eternal Word of God, in your baptismal identity, and in the Sacrament of the Altar</w:t>
      </w:r>
      <w:r w:rsidR="002507A0">
        <w:t xml:space="preserve"> where our Lord comes to us in the flesh</w:t>
      </w:r>
      <w:r>
        <w:t>, we lack no gift.</w:t>
      </w:r>
    </w:p>
    <w:p w14:paraId="2505D2DC" w14:textId="3FCC77F6" w:rsidR="003266E4" w:rsidRDefault="003266E4" w:rsidP="00245C0B">
      <w:pPr>
        <w:spacing w:line="360" w:lineRule="auto"/>
      </w:pPr>
      <w:r>
        <w:tab/>
        <w:t xml:space="preserve">Third a gift you will receive in the future. Actually it has already begun but God will continue to give it – Christ has promised </w:t>
      </w:r>
      <w:r w:rsidRPr="002507A0">
        <w:rPr>
          <w:i/>
        </w:rPr>
        <w:t>to sustain you to the end, guiltless in the day of our Lord Jesus Christ</w:t>
      </w:r>
      <w:r>
        <w:t>. That means that now and always, your standing with God, your place as a redeemed son or daughter, is guaranteed. And you don’t need to buy anything, you don’t need to acquire anything</w:t>
      </w:r>
      <w:r w:rsidR="002507A0">
        <w:t>, you don’t need to do anything</w:t>
      </w:r>
      <w:r>
        <w:t xml:space="preserve"> to supplement your faith. </w:t>
      </w:r>
      <w:r w:rsidRPr="00F64EE4">
        <w:rPr>
          <w:b/>
        </w:rPr>
        <w:t>Christ</w:t>
      </w:r>
      <w:r>
        <w:t xml:space="preserve"> will sustain you to the end. </w:t>
      </w:r>
      <w:r w:rsidRPr="00F64EE4">
        <w:rPr>
          <w:b/>
        </w:rPr>
        <w:t>He</w:t>
      </w:r>
      <w:r>
        <w:t xml:space="preserve"> will </w:t>
      </w:r>
      <w:r w:rsidR="00F64EE4">
        <w:t xml:space="preserve">keep you in a state of blamelessness. Not that you’ll never sin but that your sin will always and forever be covered by his blood. </w:t>
      </w:r>
    </w:p>
    <w:p w14:paraId="7E7D0105" w14:textId="2223017E" w:rsidR="00F64EE4" w:rsidRDefault="00F64EE4" w:rsidP="00245C0B">
      <w:pPr>
        <w:spacing w:line="360" w:lineRule="auto"/>
      </w:pPr>
      <w:r>
        <w:tab/>
        <w:t>There’s one thing we’re missing; one thing we’re looking forward to - and it isn’t Christmas. We have Christmas already. It happened. Its gifts belong to us. On the 25</w:t>
      </w:r>
      <w:r w:rsidRPr="00F64EE4">
        <w:rPr>
          <w:vertAlign w:val="superscript"/>
        </w:rPr>
        <w:t>th</w:t>
      </w:r>
      <w:r>
        <w:t xml:space="preserve"> we will celebrate what God gave us already. </w:t>
      </w:r>
      <w:proofErr w:type="gramStart"/>
      <w:r>
        <w:t>Long ago.</w:t>
      </w:r>
      <w:proofErr w:type="gramEnd"/>
      <w:r>
        <w:t xml:space="preserve"> We’re looking forward to the fulfillment – the Day of our Lord Jesus Christ. </w:t>
      </w:r>
      <w:proofErr w:type="gramStart"/>
      <w:r>
        <w:t>The day when he returns to set everything right.</w:t>
      </w:r>
      <w:proofErr w:type="gramEnd"/>
      <w:r>
        <w:t xml:space="preserve"> And as you look forward, as you wait, don’t believe the ads. </w:t>
      </w:r>
      <w:r w:rsidRPr="00F64EE4">
        <w:rPr>
          <w:i/>
        </w:rPr>
        <w:t>You are not lacking any gift.</w:t>
      </w:r>
      <w:r>
        <w:rPr>
          <w:i/>
        </w:rPr>
        <w:t xml:space="preserve"> </w:t>
      </w:r>
      <w:r>
        <w:t xml:space="preserve">Our congregation is not lacking any gift. The Church of God on earth is not lacking any gift. We have all the gifts we need. </w:t>
      </w:r>
    </w:p>
    <w:p w14:paraId="1FE3FEED" w14:textId="05589E12" w:rsidR="00F64EE4" w:rsidRPr="00F7726E" w:rsidRDefault="00F64EE4" w:rsidP="00245C0B">
      <w:pPr>
        <w:spacing w:line="360" w:lineRule="auto"/>
      </w:pPr>
      <w:r>
        <w:tab/>
        <w:t xml:space="preserve">Let us pray…Lord Jesus Christ, we thank you for calling us into your church to participate with you in your death and resurrection. We thank you for </w:t>
      </w:r>
      <w:r w:rsidR="00A85941">
        <w:t xml:space="preserve">supplying us with every good gift so that we are not lacking anything. We thank you for </w:t>
      </w:r>
      <w:r>
        <w:t>the gifts you have given your church here in Dubuque</w:t>
      </w:r>
      <w:r w:rsidR="00A85941">
        <w:t xml:space="preserve"> and everywhere</w:t>
      </w:r>
      <w:r>
        <w:t xml:space="preserve">. Help us to use those gifts to build one another up as we wait for you to be revealed again. Keep us fixed on </w:t>
      </w:r>
      <w:r w:rsidR="00A85941">
        <w:t>that day and that promise. C</w:t>
      </w:r>
      <w:r>
        <w:t>ome quickly, Lord Jesus to ransom your people. AMEN.</w:t>
      </w:r>
    </w:p>
    <w:p w14:paraId="6B6B8889" w14:textId="0CA156F2" w:rsidR="00115729" w:rsidRDefault="00115729" w:rsidP="00245C0B">
      <w:pPr>
        <w:spacing w:line="360" w:lineRule="auto"/>
      </w:pPr>
      <w:r>
        <w:tab/>
      </w:r>
      <w:r w:rsidR="00CA5ECB">
        <w:t>In the name of Jesus, the first and the last, the beginning and the end.</w:t>
      </w:r>
      <w:bookmarkStart w:id="0" w:name="_GoBack"/>
      <w:bookmarkEnd w:id="0"/>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7398FD" w14:textId="77777777" w:rsidR="00942F9A" w:rsidRDefault="00942F9A" w:rsidP="00890116">
      <w:r>
        <w:separator/>
      </w:r>
    </w:p>
  </w:endnote>
  <w:endnote w:type="continuationSeparator" w:id="0">
    <w:p w14:paraId="3B77593D" w14:textId="77777777" w:rsidR="00942F9A" w:rsidRDefault="00942F9A" w:rsidP="00890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EF17E6" w14:textId="77777777" w:rsidR="00942F9A" w:rsidRDefault="00942F9A" w:rsidP="00890116">
      <w:r>
        <w:separator/>
      </w:r>
    </w:p>
  </w:footnote>
  <w:footnote w:type="continuationSeparator" w:id="0">
    <w:p w14:paraId="24EFA6C6" w14:textId="77777777" w:rsidR="00942F9A" w:rsidRDefault="00942F9A" w:rsidP="008901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7EC"/>
    <w:rsid w:val="00051F6B"/>
    <w:rsid w:val="000D0757"/>
    <w:rsid w:val="00115729"/>
    <w:rsid w:val="001F6FFA"/>
    <w:rsid w:val="00245C0B"/>
    <w:rsid w:val="002507A0"/>
    <w:rsid w:val="003266E4"/>
    <w:rsid w:val="00446A15"/>
    <w:rsid w:val="00466927"/>
    <w:rsid w:val="0049727E"/>
    <w:rsid w:val="0054743B"/>
    <w:rsid w:val="006E138F"/>
    <w:rsid w:val="007054A2"/>
    <w:rsid w:val="00890116"/>
    <w:rsid w:val="0090541F"/>
    <w:rsid w:val="00942F9A"/>
    <w:rsid w:val="00A85941"/>
    <w:rsid w:val="00B45ECA"/>
    <w:rsid w:val="00B70DF8"/>
    <w:rsid w:val="00BC37EC"/>
    <w:rsid w:val="00C55934"/>
    <w:rsid w:val="00CA5ECB"/>
    <w:rsid w:val="00F64EE4"/>
    <w:rsid w:val="00F666A7"/>
    <w:rsid w:val="00F72830"/>
    <w:rsid w:val="00F7726E"/>
    <w:rsid w:val="00F77D9B"/>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E800BD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0116"/>
    <w:pPr>
      <w:tabs>
        <w:tab w:val="center" w:pos="4320"/>
        <w:tab w:val="right" w:pos="8640"/>
      </w:tabs>
    </w:pPr>
  </w:style>
  <w:style w:type="character" w:customStyle="1" w:styleId="HeaderChar">
    <w:name w:val="Header Char"/>
    <w:basedOn w:val="DefaultParagraphFont"/>
    <w:link w:val="Header"/>
    <w:uiPriority w:val="99"/>
    <w:rsid w:val="00890116"/>
    <w:rPr>
      <w:sz w:val="24"/>
      <w:szCs w:val="24"/>
      <w:lang w:eastAsia="en-US"/>
    </w:rPr>
  </w:style>
  <w:style w:type="paragraph" w:styleId="Footer">
    <w:name w:val="footer"/>
    <w:basedOn w:val="Normal"/>
    <w:link w:val="FooterChar"/>
    <w:uiPriority w:val="99"/>
    <w:unhideWhenUsed/>
    <w:rsid w:val="00890116"/>
    <w:pPr>
      <w:tabs>
        <w:tab w:val="center" w:pos="4320"/>
        <w:tab w:val="right" w:pos="8640"/>
      </w:tabs>
    </w:pPr>
  </w:style>
  <w:style w:type="character" w:customStyle="1" w:styleId="FooterChar">
    <w:name w:val="Footer Char"/>
    <w:basedOn w:val="DefaultParagraphFont"/>
    <w:link w:val="Footer"/>
    <w:uiPriority w:val="99"/>
    <w:rsid w:val="00890116"/>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0116"/>
    <w:pPr>
      <w:tabs>
        <w:tab w:val="center" w:pos="4320"/>
        <w:tab w:val="right" w:pos="8640"/>
      </w:tabs>
    </w:pPr>
  </w:style>
  <w:style w:type="character" w:customStyle="1" w:styleId="HeaderChar">
    <w:name w:val="Header Char"/>
    <w:basedOn w:val="DefaultParagraphFont"/>
    <w:link w:val="Header"/>
    <w:uiPriority w:val="99"/>
    <w:rsid w:val="00890116"/>
    <w:rPr>
      <w:sz w:val="24"/>
      <w:szCs w:val="24"/>
      <w:lang w:eastAsia="en-US"/>
    </w:rPr>
  </w:style>
  <w:style w:type="paragraph" w:styleId="Footer">
    <w:name w:val="footer"/>
    <w:basedOn w:val="Normal"/>
    <w:link w:val="FooterChar"/>
    <w:uiPriority w:val="99"/>
    <w:unhideWhenUsed/>
    <w:rsid w:val="00890116"/>
    <w:pPr>
      <w:tabs>
        <w:tab w:val="center" w:pos="4320"/>
        <w:tab w:val="right" w:pos="8640"/>
      </w:tabs>
    </w:pPr>
  </w:style>
  <w:style w:type="character" w:customStyle="1" w:styleId="FooterChar">
    <w:name w:val="Footer Char"/>
    <w:basedOn w:val="DefaultParagraphFont"/>
    <w:link w:val="Footer"/>
    <w:uiPriority w:val="99"/>
    <w:rsid w:val="00890116"/>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162</TotalTime>
  <Pages>3</Pages>
  <Words>1298</Words>
  <Characters>7400</Characters>
  <Application>Microsoft Macintosh Word</Application>
  <DocSecurity>0</DocSecurity>
  <Lines>61</Lines>
  <Paragraphs>17</Paragraphs>
  <ScaleCrop>false</ScaleCrop>
  <Company>Concordia Seminary</Company>
  <LinksUpToDate>false</LinksUpToDate>
  <CharactersWithSpaces>8681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5</cp:revision>
  <dcterms:created xsi:type="dcterms:W3CDTF">2017-12-01T01:14:00Z</dcterms:created>
  <dcterms:modified xsi:type="dcterms:W3CDTF">2017-12-02T22:26:00Z</dcterms:modified>
</cp:coreProperties>
</file>