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43B" w:rsidRPr="00B746B9" w:rsidRDefault="00115729" w:rsidP="00245C0B">
      <w:pPr>
        <w:spacing w:line="360" w:lineRule="auto"/>
        <w:rPr>
          <w:rFonts w:ascii="Calibri" w:hAnsi="Calibri"/>
        </w:rPr>
      </w:pPr>
      <w:r w:rsidRPr="00B746B9">
        <w:rPr>
          <w:rFonts w:ascii="Calibri" w:hAnsi="Calibri"/>
        </w:rPr>
        <w:tab/>
        <w:t>G</w:t>
      </w:r>
      <w:r w:rsidR="0049621E">
        <w:rPr>
          <w:rFonts w:ascii="Calibri" w:hAnsi="Calibri"/>
        </w:rPr>
        <w:t>lory to God in the highest and on earth peace, goodwill toward men. Amen</w:t>
      </w:r>
      <w:r w:rsidRPr="00B746B9">
        <w:rPr>
          <w:rFonts w:ascii="Calibri" w:hAnsi="Calibri"/>
        </w:rPr>
        <w:t>.</w:t>
      </w:r>
      <w:r w:rsidR="0049621E">
        <w:rPr>
          <w:rFonts w:ascii="Calibri" w:hAnsi="Calibri"/>
        </w:rPr>
        <w:t xml:space="preserve"> Our text today is from the reading from Exodus: </w:t>
      </w:r>
      <w:r w:rsidR="0049621E" w:rsidRPr="0049621E">
        <w:rPr>
          <w:rFonts w:ascii="Calibri" w:hAnsi="Calibri"/>
          <w:i/>
        </w:rPr>
        <w:t>Every firstborn of a donkey you shall redeem with a lamb, or if you will not redeem it you shall break its neck. Every firstborn of man among your sons you shall redeem.</w:t>
      </w:r>
    </w:p>
    <w:p w:rsidR="00C02A1F" w:rsidRDefault="00B70DF8" w:rsidP="00245C0B">
      <w:pPr>
        <w:spacing w:line="360" w:lineRule="auto"/>
        <w:rPr>
          <w:rFonts w:ascii="Calibri" w:hAnsi="Calibri"/>
        </w:rPr>
      </w:pPr>
      <w:r w:rsidRPr="00B746B9">
        <w:rPr>
          <w:rFonts w:ascii="Calibri" w:hAnsi="Calibri"/>
        </w:rPr>
        <w:tab/>
      </w:r>
      <w:r w:rsidR="0049621E">
        <w:rPr>
          <w:rFonts w:ascii="Calibri" w:hAnsi="Calibri"/>
        </w:rPr>
        <w:t xml:space="preserve">The passage we read from Exodus today lays the foundation for what we read in the Gospel reading. Why did Mary and Joseph have to offer sacrifices at the temple for their baby boy? Because Jesus was the firstborn son, and according to the Law of Moses, the firstborn male whether animal or human belongs to the Lord. This might be a little uncomfortable for us to hear but when God says the firstborn belong to him, that really meant ritual sacrifice! You would bring the firstborn of your flocks and herds to the temple of the Lord where the priests would slaughter it, offer it up as a burnt offering and eat the meat. </w:t>
      </w:r>
    </w:p>
    <w:p w:rsidR="00B70DF8" w:rsidRDefault="0049621E" w:rsidP="00C02A1F">
      <w:pPr>
        <w:spacing w:line="360" w:lineRule="auto"/>
        <w:ind w:firstLine="720"/>
        <w:rPr>
          <w:rFonts w:ascii="Calibri" w:hAnsi="Calibri"/>
        </w:rPr>
      </w:pPr>
      <w:r>
        <w:rPr>
          <w:rFonts w:ascii="Calibri" w:hAnsi="Calibri"/>
        </w:rPr>
        <w:t xml:space="preserve">This is where the true meaning of redemption comes into play. </w:t>
      </w:r>
      <w:r w:rsidR="00647D2E">
        <w:rPr>
          <w:rFonts w:ascii="Calibri" w:hAnsi="Calibri"/>
        </w:rPr>
        <w:t xml:space="preserve">To redeem something is to trade </w:t>
      </w:r>
      <w:r w:rsidR="009C6EC9">
        <w:rPr>
          <w:rFonts w:ascii="Calibri" w:hAnsi="Calibri"/>
        </w:rPr>
        <w:t>something in exchange for it</w:t>
      </w:r>
      <w:r w:rsidR="00647D2E">
        <w:rPr>
          <w:rFonts w:ascii="Calibri" w:hAnsi="Calibri"/>
        </w:rPr>
        <w:t xml:space="preserve">. </w:t>
      </w:r>
      <w:r w:rsidR="009C6EC9">
        <w:rPr>
          <w:rFonts w:ascii="Calibri" w:hAnsi="Calibri"/>
        </w:rPr>
        <w:t>So in a couple of situations, God commanded that something else be offered in exchange for the firstborn male. First, donkeys: a</w:t>
      </w:r>
      <w:r>
        <w:rPr>
          <w:rFonts w:ascii="Calibri" w:hAnsi="Calibri"/>
        </w:rPr>
        <w:t xml:space="preserve"> donkey was not considered an acceptable sacrifice, so if you wanted to keep your firstborn male donkey, </w:t>
      </w:r>
      <w:r w:rsidR="00C02A1F">
        <w:rPr>
          <w:rFonts w:ascii="Calibri" w:hAnsi="Calibri"/>
        </w:rPr>
        <w:t xml:space="preserve">you could offer a lamb as a substitute sacrifice for it. Otherwise, you were to break the neck, killing it without spilling any blood. The second special case is the firstborn of man. God claimed all firstborn </w:t>
      </w:r>
      <w:r w:rsidR="009C6EC9">
        <w:rPr>
          <w:rFonts w:ascii="Calibri" w:hAnsi="Calibri"/>
        </w:rPr>
        <w:t>humans</w:t>
      </w:r>
      <w:r w:rsidR="00C02A1F">
        <w:rPr>
          <w:rFonts w:ascii="Calibri" w:hAnsi="Calibri"/>
        </w:rPr>
        <w:t xml:space="preserve"> as his own </w:t>
      </w:r>
      <w:r w:rsidR="009C6EC9">
        <w:rPr>
          <w:rFonts w:ascii="Calibri" w:hAnsi="Calibri"/>
        </w:rPr>
        <w:t xml:space="preserve">too </w:t>
      </w:r>
      <w:r w:rsidR="00C02A1F">
        <w:rPr>
          <w:rFonts w:ascii="Calibri" w:hAnsi="Calibri"/>
        </w:rPr>
        <w:t xml:space="preserve">but rather than requiring a human sacrifice, he commanded that parents redeem their sons by substituting another animal depending on what the family could afford. </w:t>
      </w:r>
      <w:r w:rsidR="009C6EC9">
        <w:rPr>
          <w:rFonts w:ascii="Calibri" w:hAnsi="Calibri"/>
        </w:rPr>
        <w:t xml:space="preserve">So that’s what Mary and Joseph were doing at the temple – offering a pair of turtledoves as the redemption price of their firstborn son. </w:t>
      </w:r>
      <w:r w:rsidR="00C02A1F">
        <w:rPr>
          <w:rFonts w:ascii="Calibri" w:hAnsi="Calibri"/>
        </w:rPr>
        <w:t xml:space="preserve"> </w:t>
      </w:r>
    </w:p>
    <w:p w:rsidR="00C02A1F" w:rsidRDefault="00C02A1F" w:rsidP="00C02A1F">
      <w:pPr>
        <w:spacing w:line="360" w:lineRule="auto"/>
        <w:ind w:firstLine="720"/>
        <w:rPr>
          <w:rFonts w:ascii="Calibri" w:hAnsi="Calibri"/>
        </w:rPr>
      </w:pPr>
      <w:r>
        <w:rPr>
          <w:rFonts w:ascii="Calibri" w:hAnsi="Calibri"/>
        </w:rPr>
        <w:t>Now this may all sound strange but it poses an interesting question – how much is</w:t>
      </w:r>
      <w:r w:rsidR="005B3CC9">
        <w:rPr>
          <w:rFonts w:ascii="Calibri" w:hAnsi="Calibri"/>
        </w:rPr>
        <w:t xml:space="preserve"> a human life worth? Are the lives of goats, lambs, and </w:t>
      </w:r>
      <w:r w:rsidR="009C6EC9">
        <w:rPr>
          <w:rFonts w:ascii="Calibri" w:hAnsi="Calibri"/>
        </w:rPr>
        <w:t>doves</w:t>
      </w:r>
      <w:r w:rsidR="005B3CC9">
        <w:rPr>
          <w:rFonts w:ascii="Calibri" w:hAnsi="Calibri"/>
        </w:rPr>
        <w:t xml:space="preserve"> worth just as much to God as ours, since he allowed these animals to act as substitutes to redeem us? I’m sure an animal rights activist would say so </w:t>
      </w:r>
      <w:r w:rsidR="00F81DB8">
        <w:rPr>
          <w:rFonts w:ascii="Calibri" w:hAnsi="Calibri"/>
        </w:rPr>
        <w:t>After all,</w:t>
      </w:r>
      <w:r w:rsidR="00F3133B">
        <w:rPr>
          <w:rFonts w:ascii="Calibri" w:hAnsi="Calibri"/>
        </w:rPr>
        <w:t xml:space="preserve"> human beings are the ones who brought sin into the world, not animals. It’s our fault that </w:t>
      </w:r>
      <w:r w:rsidR="009C6EC9">
        <w:rPr>
          <w:rFonts w:ascii="Calibri" w:hAnsi="Calibri"/>
        </w:rPr>
        <w:t xml:space="preserve">the rest of </w:t>
      </w:r>
      <w:r w:rsidR="00F3133B">
        <w:rPr>
          <w:rFonts w:ascii="Calibri" w:hAnsi="Calibri"/>
        </w:rPr>
        <w:t xml:space="preserve">nature is ravaged by the effects of sin. Maybe those people are right who spend more money on organic dog food than they do on their own groceries! </w:t>
      </w:r>
      <w:r w:rsidR="00F81DB8">
        <w:rPr>
          <w:rFonts w:ascii="Calibri" w:hAnsi="Calibri"/>
        </w:rPr>
        <w:t>Maybe we’re worth less than our dogs to God!</w:t>
      </w:r>
    </w:p>
    <w:p w:rsidR="00CB667E" w:rsidRDefault="00F3133B" w:rsidP="00C02A1F">
      <w:pPr>
        <w:spacing w:line="360" w:lineRule="auto"/>
        <w:ind w:firstLine="720"/>
        <w:rPr>
          <w:rFonts w:ascii="Calibri" w:hAnsi="Calibri"/>
        </w:rPr>
      </w:pPr>
      <w:r>
        <w:rPr>
          <w:rFonts w:ascii="Calibri" w:hAnsi="Calibri"/>
        </w:rPr>
        <w:t xml:space="preserve">Well, hold on a minute. Let’s not get carried away. This strange idea of redeeming the firstborn males actually teaches the opposite – people are very valuable to God. Particularly his own people Israel! </w:t>
      </w:r>
      <w:r w:rsidR="00CB667E">
        <w:rPr>
          <w:rFonts w:ascii="Calibri" w:hAnsi="Calibri"/>
        </w:rPr>
        <w:t>When Adam and Eve sinned, human beings should have been considered worthless but God didn’t want to give up on us so easily. So he chose a guy named Ahram and made him a promise that his d</w:t>
      </w:r>
      <w:r w:rsidR="009C6EC9">
        <w:rPr>
          <w:rFonts w:ascii="Calibri" w:hAnsi="Calibri"/>
        </w:rPr>
        <w:t>escendants would belong to him forever.</w:t>
      </w:r>
    </w:p>
    <w:p w:rsidR="00F3133B" w:rsidRDefault="00CB667E" w:rsidP="00C02A1F">
      <w:pPr>
        <w:spacing w:line="360" w:lineRule="auto"/>
        <w:ind w:firstLine="720"/>
        <w:rPr>
          <w:rFonts w:ascii="Calibri" w:hAnsi="Calibri"/>
        </w:rPr>
      </w:pPr>
      <w:r>
        <w:rPr>
          <w:rFonts w:ascii="Calibri" w:hAnsi="Calibri"/>
        </w:rPr>
        <w:lastRenderedPageBreak/>
        <w:t xml:space="preserve">Fast forward a few hundred years and we find </w:t>
      </w:r>
      <w:r w:rsidR="009C6EC9">
        <w:rPr>
          <w:rFonts w:ascii="Calibri" w:hAnsi="Calibri"/>
        </w:rPr>
        <w:t>Abraham’s descendants</w:t>
      </w:r>
      <w:r>
        <w:rPr>
          <w:rFonts w:ascii="Calibri" w:hAnsi="Calibri"/>
        </w:rPr>
        <w:t xml:space="preserve"> in a pickle. They </w:t>
      </w:r>
      <w:r w:rsidR="009C6EC9">
        <w:rPr>
          <w:rFonts w:ascii="Calibri" w:hAnsi="Calibri"/>
        </w:rPr>
        <w:t>were</w:t>
      </w:r>
      <w:r>
        <w:rPr>
          <w:rFonts w:ascii="Calibri" w:hAnsi="Calibri"/>
        </w:rPr>
        <w:t xml:space="preserve"> living in cruel slavery under the king of Egypt. They cried out for relief and finally God couldn’t stand to see his people living in bondage anymore so he </w:t>
      </w:r>
      <w:r>
        <w:rPr>
          <w:rFonts w:ascii="Calibri" w:hAnsi="Calibri"/>
          <w:i/>
        </w:rPr>
        <w:t>redeemed</w:t>
      </w:r>
      <w:r>
        <w:rPr>
          <w:rFonts w:ascii="Calibri" w:hAnsi="Calibri"/>
        </w:rPr>
        <w:t xml:space="preserve"> them. He went to great lengths to show just how valuable these people were to h</w:t>
      </w:r>
      <w:r w:rsidR="00F81DB8">
        <w:rPr>
          <w:rFonts w:ascii="Calibri" w:hAnsi="Calibri"/>
        </w:rPr>
        <w:t>im. He brought nine plagues on Egypt</w:t>
      </w:r>
      <w:r>
        <w:rPr>
          <w:rFonts w:ascii="Calibri" w:hAnsi="Calibri"/>
        </w:rPr>
        <w:t xml:space="preserve">. Still, the Pharaoh refused to listen to God so God unleashed the final plague – the death of the firstborn. The angel of death swept through Egypt </w:t>
      </w:r>
      <w:r w:rsidR="00175B35">
        <w:rPr>
          <w:rFonts w:ascii="Calibri" w:hAnsi="Calibri"/>
        </w:rPr>
        <w:t xml:space="preserve">and took the lives of the firstborn of man and beast alike. </w:t>
      </w:r>
      <w:r w:rsidR="00DE0632">
        <w:rPr>
          <w:rFonts w:ascii="Calibri" w:hAnsi="Calibri"/>
        </w:rPr>
        <w:t xml:space="preserve">So how much was Israel’s freedom worth to God? All of Egypt’s firstborn! </w:t>
      </w:r>
    </w:p>
    <w:p w:rsidR="00C12EE3" w:rsidRDefault="00DE0632" w:rsidP="00C02A1F">
      <w:pPr>
        <w:spacing w:line="360" w:lineRule="auto"/>
        <w:ind w:firstLine="720"/>
        <w:rPr>
          <w:rFonts w:ascii="Calibri" w:hAnsi="Calibri"/>
        </w:rPr>
      </w:pPr>
      <w:r>
        <w:rPr>
          <w:rFonts w:ascii="Calibri" w:hAnsi="Calibri"/>
        </w:rPr>
        <w:t xml:space="preserve">Once they left Egypt, this idea of redeeming the firstborn came into practice. God commanded Israel to sacrifice all their firstborn animals and redeem their firstborn sons as a way of reminding them of the price he paid to redeem </w:t>
      </w:r>
      <w:r w:rsidRPr="00DE0632">
        <w:rPr>
          <w:rFonts w:ascii="Calibri" w:hAnsi="Calibri"/>
          <w:i/>
        </w:rPr>
        <w:t>them</w:t>
      </w:r>
      <w:r>
        <w:rPr>
          <w:rFonts w:ascii="Calibri" w:hAnsi="Calibri"/>
        </w:rPr>
        <w:t xml:space="preserve">. Sacrifice also acknowledges that it isn’t </w:t>
      </w:r>
      <w:r>
        <w:rPr>
          <w:rFonts w:ascii="Calibri" w:hAnsi="Calibri"/>
          <w:i/>
        </w:rPr>
        <w:t>just</w:t>
      </w:r>
      <w:r>
        <w:rPr>
          <w:rFonts w:ascii="Calibri" w:hAnsi="Calibri"/>
        </w:rPr>
        <w:t xml:space="preserve"> the firstborn, but </w:t>
      </w:r>
      <w:r>
        <w:rPr>
          <w:rFonts w:ascii="Calibri" w:hAnsi="Calibri"/>
          <w:i/>
        </w:rPr>
        <w:t>all</w:t>
      </w:r>
      <w:r>
        <w:rPr>
          <w:rFonts w:ascii="Calibri" w:hAnsi="Calibri"/>
        </w:rPr>
        <w:t xml:space="preserve"> we have belongs to the LORD. So these redemption sacrifices were reminders of what God had done but they also pointed ahead to what God would do, anticipating Christ’s final sacrifice of himself. </w:t>
      </w:r>
    </w:p>
    <w:p w:rsidR="00DE0632" w:rsidRDefault="00C12EE3" w:rsidP="00C02A1F">
      <w:pPr>
        <w:spacing w:line="360" w:lineRule="auto"/>
        <w:ind w:firstLine="720"/>
        <w:rPr>
          <w:rFonts w:ascii="Calibri" w:hAnsi="Calibri"/>
        </w:rPr>
      </w:pPr>
      <w:r>
        <w:rPr>
          <w:rFonts w:ascii="Calibri" w:hAnsi="Calibri"/>
        </w:rPr>
        <w:t xml:space="preserve">So that’s Israel </w:t>
      </w:r>
      <w:r w:rsidR="00F81DB8">
        <w:rPr>
          <w:rFonts w:ascii="Calibri" w:hAnsi="Calibri"/>
        </w:rPr>
        <w:t>but what about us?</w:t>
      </w:r>
      <w:bookmarkStart w:id="0" w:name="_GoBack"/>
      <w:bookmarkEnd w:id="0"/>
      <w:r w:rsidR="009C6EC9">
        <w:rPr>
          <w:rFonts w:ascii="Calibri" w:hAnsi="Calibri"/>
        </w:rPr>
        <w:t xml:space="preserve"> H</w:t>
      </w:r>
      <w:r>
        <w:rPr>
          <w:rFonts w:ascii="Calibri" w:hAnsi="Calibri"/>
        </w:rPr>
        <w:t xml:space="preserve">ow much are </w:t>
      </w:r>
      <w:r>
        <w:rPr>
          <w:rFonts w:ascii="Calibri" w:hAnsi="Calibri"/>
          <w:i/>
        </w:rPr>
        <w:t>we</w:t>
      </w:r>
      <w:r>
        <w:rPr>
          <w:rFonts w:ascii="Calibri" w:hAnsi="Calibri"/>
        </w:rPr>
        <w:t xml:space="preserve"> worth to God? Well, Jesus brings us good news…of great joy! The prophet Simeon was right when he identified Jesus as God’s salvation, </w:t>
      </w:r>
      <w:r>
        <w:rPr>
          <w:rFonts w:ascii="Calibri" w:hAnsi="Calibri"/>
          <w:i/>
        </w:rPr>
        <w:t>a light to reveal you to the Gentiles and the glory of your people Israel</w:t>
      </w:r>
      <w:r>
        <w:rPr>
          <w:rFonts w:ascii="Calibri" w:hAnsi="Calibri"/>
        </w:rPr>
        <w:t>. See, Israel was never supposed to keep their special status to themselves. Their mission was to spread the knowledge of the Lord to all peo</w:t>
      </w:r>
      <w:r w:rsidR="009C6EC9">
        <w:rPr>
          <w:rFonts w:ascii="Calibri" w:hAnsi="Calibri"/>
        </w:rPr>
        <w:t>ples and in Jesus, that has bega</w:t>
      </w:r>
      <w:r>
        <w:rPr>
          <w:rFonts w:ascii="Calibri" w:hAnsi="Calibri"/>
        </w:rPr>
        <w:t xml:space="preserve">n to happen! </w:t>
      </w:r>
    </w:p>
    <w:p w:rsidR="00C203D1" w:rsidRDefault="00C12EE3" w:rsidP="001215B9">
      <w:pPr>
        <w:spacing w:line="360" w:lineRule="auto"/>
        <w:ind w:firstLine="720"/>
        <w:rPr>
          <w:rFonts w:ascii="Calibri" w:hAnsi="Calibri"/>
        </w:rPr>
      </w:pPr>
      <w:r>
        <w:rPr>
          <w:rFonts w:ascii="Calibri" w:hAnsi="Calibri"/>
        </w:rPr>
        <w:t xml:space="preserve">You and I are also in need of redeeming. Now, we are not slaves in the sense of being forced into </w:t>
      </w:r>
      <w:r w:rsidR="001215B9">
        <w:rPr>
          <w:rFonts w:ascii="Calibri" w:hAnsi="Calibri"/>
        </w:rPr>
        <w:t>backbreaking</w:t>
      </w:r>
      <w:r>
        <w:rPr>
          <w:rFonts w:ascii="Calibri" w:hAnsi="Calibri"/>
        </w:rPr>
        <w:t xml:space="preserve"> labor </w:t>
      </w:r>
      <w:r w:rsidR="001215B9">
        <w:rPr>
          <w:rFonts w:ascii="Calibri" w:hAnsi="Calibri"/>
        </w:rPr>
        <w:t>without pay or being treated as someone else’s property but we are indeed slaves. Jesus said, “</w:t>
      </w:r>
      <w:r w:rsidR="001215B9">
        <w:rPr>
          <w:rFonts w:ascii="Calibri" w:hAnsi="Calibri"/>
          <w:i/>
        </w:rPr>
        <w:t>Everyone who practices sin is a slave to sin.”</w:t>
      </w:r>
      <w:r w:rsidR="001215B9">
        <w:rPr>
          <w:rFonts w:ascii="Calibri" w:hAnsi="Calibri"/>
        </w:rPr>
        <w:t xml:space="preserve"> We are all by nature slaves of sin, under the dominion of the devil. We</w:t>
      </w:r>
      <w:r w:rsidR="009C6EC9">
        <w:rPr>
          <w:rFonts w:ascii="Calibri" w:hAnsi="Calibri"/>
        </w:rPr>
        <w:t xml:space="preserve"> may</w:t>
      </w:r>
      <w:r w:rsidR="001215B9">
        <w:rPr>
          <w:rFonts w:ascii="Calibri" w:hAnsi="Calibri"/>
        </w:rPr>
        <w:t xml:space="preserve"> feel like we’re free. We </w:t>
      </w:r>
      <w:r w:rsidR="009C6EC9">
        <w:rPr>
          <w:rFonts w:ascii="Calibri" w:hAnsi="Calibri"/>
        </w:rPr>
        <w:t xml:space="preserve">might </w:t>
      </w:r>
      <w:r w:rsidR="001215B9">
        <w:rPr>
          <w:rFonts w:ascii="Calibri" w:hAnsi="Calibri"/>
        </w:rPr>
        <w:t>imagine that choosing to sin is an exercise of our freedom but we’re really just tightening our shackles. Like addicts, we think, “I am choosing to do this now but I can stop anytime” but we’re just buying the devil’s lie. We’re slaves to sin. In Genesis, God tells us that sin is crouching at the door; it desires to have you but you must rule over it.” And in the New Testament, Peter tells us, “</w:t>
      </w:r>
      <w:r w:rsidR="001215B9" w:rsidRPr="001215B9">
        <w:rPr>
          <w:rFonts w:ascii="Calibri" w:hAnsi="Calibri"/>
        </w:rPr>
        <w:t>Be sober-minded; be watchful. Your adversary the </w:t>
      </w:r>
      <w:r w:rsidR="001215B9" w:rsidRPr="001215B9">
        <w:rPr>
          <w:rFonts w:ascii="Calibri" w:hAnsi="Calibri"/>
          <w:bCs/>
        </w:rPr>
        <w:t>devil</w:t>
      </w:r>
      <w:r w:rsidR="001215B9" w:rsidRPr="001215B9">
        <w:rPr>
          <w:rFonts w:ascii="Calibri" w:hAnsi="Calibri"/>
        </w:rPr>
        <w:t> </w:t>
      </w:r>
      <w:r w:rsidR="001215B9" w:rsidRPr="001215B9">
        <w:rPr>
          <w:rFonts w:ascii="Calibri" w:hAnsi="Calibri"/>
          <w:bCs/>
        </w:rPr>
        <w:t>prowls</w:t>
      </w:r>
      <w:r w:rsidR="001215B9" w:rsidRPr="001215B9">
        <w:rPr>
          <w:rFonts w:ascii="Calibri" w:hAnsi="Calibri"/>
        </w:rPr>
        <w:t> around like a roaring lion, seeking someone to devour.</w:t>
      </w:r>
      <w:r w:rsidR="001215B9">
        <w:rPr>
          <w:rFonts w:ascii="Calibri" w:hAnsi="Calibri"/>
        </w:rPr>
        <w:t xml:space="preserve">” </w:t>
      </w:r>
      <w:r w:rsidR="00137E2C">
        <w:rPr>
          <w:rFonts w:ascii="Calibri" w:hAnsi="Calibri"/>
        </w:rPr>
        <w:t xml:space="preserve">The devil doesn’t want to be your friend or </w:t>
      </w:r>
      <w:r w:rsidR="009C6EC9">
        <w:rPr>
          <w:rFonts w:ascii="Calibri" w:hAnsi="Calibri"/>
        </w:rPr>
        <w:t>offer you anything beneficial. H</w:t>
      </w:r>
      <w:r w:rsidR="00137E2C">
        <w:rPr>
          <w:rFonts w:ascii="Calibri" w:hAnsi="Calibri"/>
        </w:rPr>
        <w:t xml:space="preserve">e wants to devour you. Sin wants to devour </w:t>
      </w:r>
      <w:r w:rsidR="009C6EC9">
        <w:rPr>
          <w:rFonts w:ascii="Calibri" w:hAnsi="Calibri"/>
        </w:rPr>
        <w:t>you</w:t>
      </w:r>
      <w:r w:rsidR="00137E2C">
        <w:rPr>
          <w:rFonts w:ascii="Calibri" w:hAnsi="Calibri"/>
        </w:rPr>
        <w:t xml:space="preserve">. And that’s what it does to us. </w:t>
      </w:r>
    </w:p>
    <w:p w:rsidR="009C6EC9" w:rsidRDefault="00C203D1" w:rsidP="001215B9">
      <w:pPr>
        <w:spacing w:line="360" w:lineRule="auto"/>
        <w:ind w:firstLine="720"/>
        <w:rPr>
          <w:rFonts w:ascii="Calibri" w:hAnsi="Calibri"/>
        </w:rPr>
      </w:pPr>
      <w:r>
        <w:rPr>
          <w:rFonts w:ascii="Calibri" w:hAnsi="Calibri"/>
        </w:rPr>
        <w:t>When we sin, we not only hurt God and our neighbors, but we devalue ourselves. Sin plays into the devil’s lie that our lives aren’t worth that much; that God doesn’t care that muc</w:t>
      </w:r>
      <w:r w:rsidR="009C6EC9">
        <w:rPr>
          <w:rFonts w:ascii="Calibri" w:hAnsi="Calibri"/>
        </w:rPr>
        <w:t xml:space="preserve">h about us. He doesn’t care </w:t>
      </w:r>
      <w:r>
        <w:rPr>
          <w:rFonts w:ascii="Calibri" w:hAnsi="Calibri"/>
        </w:rPr>
        <w:t>what we do, wh</w:t>
      </w:r>
      <w:r w:rsidR="009C6EC9">
        <w:rPr>
          <w:rFonts w:ascii="Calibri" w:hAnsi="Calibri"/>
        </w:rPr>
        <w:t xml:space="preserve">at we fail to do, what we think, what we </w:t>
      </w:r>
      <w:r>
        <w:rPr>
          <w:rFonts w:ascii="Calibri" w:hAnsi="Calibri"/>
        </w:rPr>
        <w:t>say</w:t>
      </w:r>
      <w:r w:rsidR="009C6EC9">
        <w:rPr>
          <w:rFonts w:ascii="Calibri" w:hAnsi="Calibri"/>
        </w:rPr>
        <w:t>, how we treat our neighbor</w:t>
      </w:r>
      <w:r>
        <w:rPr>
          <w:rFonts w:ascii="Calibri" w:hAnsi="Calibri"/>
        </w:rPr>
        <w:t xml:space="preserve">. </w:t>
      </w:r>
    </w:p>
    <w:p w:rsidR="00C12EE3" w:rsidRDefault="009C6EC9" w:rsidP="001215B9">
      <w:pPr>
        <w:spacing w:line="360" w:lineRule="auto"/>
        <w:ind w:firstLine="720"/>
        <w:rPr>
          <w:rFonts w:ascii="Calibri" w:hAnsi="Calibri"/>
        </w:rPr>
      </w:pPr>
      <w:r>
        <w:rPr>
          <w:rFonts w:ascii="Calibri" w:hAnsi="Calibri"/>
        </w:rPr>
        <w:t>When others sin against us, that also makes us feel devalued, doesn’t it?</w:t>
      </w:r>
      <w:r w:rsidR="00C203D1">
        <w:rPr>
          <w:rFonts w:ascii="Calibri" w:hAnsi="Calibri"/>
        </w:rPr>
        <w:t xml:space="preserve"> To be mistreated by another person can make us feel worth less than </w:t>
      </w:r>
      <w:r w:rsidR="0044393E">
        <w:rPr>
          <w:rFonts w:ascii="Calibri" w:hAnsi="Calibri"/>
        </w:rPr>
        <w:t xml:space="preserve">we actually are in God’s eyes. Some of us have experienced people saying horrible things or doing horrible things to us that rob us of a sense of our worth. If a parent or a spouse tells you day after day, year after year that you aren’t smart enough, you aren’t good enough, you are worthless, that message </w:t>
      </w:r>
      <w:r>
        <w:rPr>
          <w:rFonts w:ascii="Calibri" w:hAnsi="Calibri"/>
        </w:rPr>
        <w:t>sinks deep</w:t>
      </w:r>
      <w:r w:rsidR="0044393E">
        <w:rPr>
          <w:rFonts w:ascii="Calibri" w:hAnsi="Calibri"/>
        </w:rPr>
        <w:t xml:space="preserve"> into our brain and our functioning. This is satanic! </w:t>
      </w:r>
      <w:r w:rsidR="00F81DB8">
        <w:rPr>
          <w:rFonts w:ascii="Calibri" w:hAnsi="Calibri"/>
        </w:rPr>
        <w:t>It is a lie.</w:t>
      </w:r>
    </w:p>
    <w:p w:rsidR="001215B9" w:rsidRDefault="0044393E" w:rsidP="001215B9">
      <w:pPr>
        <w:spacing w:line="360" w:lineRule="auto"/>
        <w:ind w:firstLine="720"/>
        <w:rPr>
          <w:rFonts w:ascii="Calibri" w:hAnsi="Calibri"/>
        </w:rPr>
      </w:pPr>
      <w:r>
        <w:rPr>
          <w:rFonts w:ascii="Calibri" w:hAnsi="Calibri"/>
        </w:rPr>
        <w:t xml:space="preserve">What are you actually worth? What am I actually worth in the eyes of God? </w:t>
      </w:r>
      <w:r w:rsidR="00F81DB8">
        <w:rPr>
          <w:rFonts w:ascii="Calibri" w:hAnsi="Calibri"/>
        </w:rPr>
        <w:t>Are</w:t>
      </w:r>
      <w:r>
        <w:rPr>
          <w:rFonts w:ascii="Calibri" w:hAnsi="Calibri"/>
        </w:rPr>
        <w:t xml:space="preserve"> we just “poor miserable sinners” to him? Yes! The word miserable doesn’t just mean sad or pathetic.</w:t>
      </w:r>
      <w:r w:rsidR="00F81DB8">
        <w:rPr>
          <w:rFonts w:ascii="Calibri" w:hAnsi="Calibri"/>
        </w:rPr>
        <w:t xml:space="preserve"> If you look at the Latin root </w:t>
      </w:r>
      <w:r>
        <w:rPr>
          <w:rFonts w:ascii="Calibri" w:hAnsi="Calibri"/>
        </w:rPr>
        <w:t>of miserable</w:t>
      </w:r>
      <w:r w:rsidR="00F81DB8">
        <w:rPr>
          <w:rFonts w:ascii="Calibri" w:hAnsi="Calibri"/>
        </w:rPr>
        <w:t>, it’</w:t>
      </w:r>
      <w:r>
        <w:rPr>
          <w:rFonts w:ascii="Calibri" w:hAnsi="Calibri"/>
        </w:rPr>
        <w:t xml:space="preserve">s </w:t>
      </w:r>
      <w:r>
        <w:rPr>
          <w:rFonts w:ascii="Calibri" w:hAnsi="Calibri"/>
          <w:i/>
        </w:rPr>
        <w:t xml:space="preserve">miserabilis </w:t>
      </w:r>
      <w:r w:rsidR="00137E2C">
        <w:rPr>
          <w:rFonts w:ascii="Calibri" w:hAnsi="Calibri"/>
        </w:rPr>
        <w:t xml:space="preserve">meaning “one who is in need of mercy.” Aren’t we all in need of God’s mercy? Aren’t we all </w:t>
      </w:r>
      <w:r w:rsidR="00137E2C">
        <w:rPr>
          <w:rFonts w:ascii="Calibri" w:hAnsi="Calibri"/>
          <w:i/>
        </w:rPr>
        <w:t>miserable</w:t>
      </w:r>
      <w:r w:rsidR="00137E2C">
        <w:rPr>
          <w:rFonts w:ascii="Calibri" w:hAnsi="Calibri"/>
        </w:rPr>
        <w:t xml:space="preserve">? </w:t>
      </w:r>
      <w:r w:rsidR="00F81DB8">
        <w:rPr>
          <w:rFonts w:ascii="Calibri" w:hAnsi="Calibri"/>
        </w:rPr>
        <w:t xml:space="preserve">See, Latin can help you even beyond the SAT! </w:t>
      </w:r>
    </w:p>
    <w:p w:rsidR="00137E2C" w:rsidRDefault="00137E2C" w:rsidP="001215B9">
      <w:pPr>
        <w:spacing w:line="360" w:lineRule="auto"/>
        <w:ind w:firstLine="720"/>
        <w:rPr>
          <w:rFonts w:ascii="Calibri" w:hAnsi="Calibri"/>
        </w:rPr>
      </w:pPr>
      <w:r>
        <w:rPr>
          <w:rFonts w:ascii="Calibri" w:hAnsi="Calibri"/>
        </w:rPr>
        <w:t>And here’s the good news – God has had mercy on you and he has had mercy on me! How much are you worth to God? Our lives are worth God giving the life of his firstborn and only Son. Saving us was so important to God that he sent Christ, the co-architect of the universe, from heaven down to earth to experience our life of sweat, toil, blood, tears, and death. He endured death</w:t>
      </w:r>
      <w:r w:rsidR="00F81DB8">
        <w:rPr>
          <w:rFonts w:ascii="Calibri" w:hAnsi="Calibri"/>
        </w:rPr>
        <w:t xml:space="preserve"> on a cross</w:t>
      </w:r>
      <w:r>
        <w:rPr>
          <w:rFonts w:ascii="Calibri" w:hAnsi="Calibri"/>
        </w:rPr>
        <w:t xml:space="preserve"> for our sins. He tasted the wrath of his heavenly Father, </w:t>
      </w:r>
      <w:r w:rsidR="00F81DB8">
        <w:rPr>
          <w:rFonts w:ascii="Calibri" w:hAnsi="Calibri"/>
        </w:rPr>
        <w:t>all to redeem us</w:t>
      </w:r>
      <w:r>
        <w:rPr>
          <w:rFonts w:ascii="Calibri" w:hAnsi="Calibri"/>
        </w:rPr>
        <w:t xml:space="preserve">. </w:t>
      </w:r>
      <w:r w:rsidR="00F81DB8">
        <w:rPr>
          <w:rFonts w:ascii="Calibri" w:hAnsi="Calibri"/>
        </w:rPr>
        <w:t xml:space="preserve">God exchanged his Son </w:t>
      </w:r>
      <w:r>
        <w:rPr>
          <w:rFonts w:ascii="Calibri" w:hAnsi="Calibri"/>
        </w:rPr>
        <w:t xml:space="preserve">for us. That’s how much you’re worth to God. You are not worthless. </w:t>
      </w:r>
    </w:p>
    <w:p w:rsidR="00647D2E" w:rsidRPr="00647D2E" w:rsidRDefault="00647D2E" w:rsidP="001215B9">
      <w:pPr>
        <w:spacing w:line="360" w:lineRule="auto"/>
        <w:ind w:firstLine="720"/>
        <w:rPr>
          <w:rFonts w:ascii="Calibri" w:hAnsi="Calibri"/>
        </w:rPr>
      </w:pPr>
      <w:r>
        <w:rPr>
          <w:rFonts w:ascii="Calibri" w:hAnsi="Calibri"/>
        </w:rPr>
        <w:t xml:space="preserve">God redeemed Israel out of slavery to Egypt – He redeemed us out of slavery to sin and the dominion of the evil one. He redeemed them from death at the hands of Pharaoh. He redeemed us from eternal death apart from him. He redeemed Israel into the Promised Land – that abundant and fruitful land.  He redeemed and is in the process of redeeming us for heaven…but this is not just far off future stull. We are redeemed </w:t>
      </w:r>
      <w:r>
        <w:rPr>
          <w:rFonts w:ascii="Calibri" w:hAnsi="Calibri"/>
          <w:i/>
        </w:rPr>
        <w:t>now</w:t>
      </w:r>
      <w:r>
        <w:rPr>
          <w:rFonts w:ascii="Calibri" w:hAnsi="Calibri"/>
        </w:rPr>
        <w:t xml:space="preserve">! There is grace for us </w:t>
      </w:r>
      <w:r>
        <w:rPr>
          <w:rFonts w:ascii="Calibri" w:hAnsi="Calibri"/>
          <w:i/>
        </w:rPr>
        <w:t>today!</w:t>
      </w:r>
      <w:r>
        <w:rPr>
          <w:rFonts w:ascii="Calibri" w:hAnsi="Calibri"/>
        </w:rPr>
        <w:t xml:space="preserve"> Because Jesus gained victory over the grave, we don’t have to take death so seriously anymore! Because he has conquered sin, we don’t have to take sin as seriously…I’m not saying we shouldn’t avoid sin but when we </w:t>
      </w:r>
      <w:r>
        <w:rPr>
          <w:rFonts w:ascii="Calibri" w:hAnsi="Calibri"/>
          <w:i/>
        </w:rPr>
        <w:t>do</w:t>
      </w:r>
      <w:r>
        <w:rPr>
          <w:rFonts w:ascii="Calibri" w:hAnsi="Calibri"/>
        </w:rPr>
        <w:t xml:space="preserve"> sin, it’s really not the end of the world. We have one who has already answered for us before God! We can laugh at Satan and tell him to go back to hell when he tries to tempt us. The pressure is off your shoulders to perform to win your self-worth. God has already declared it to you in your baptism. You have value as his creature – and even more value now as his adopted child! Let this be our comfort – God has given his firstborn as the price for our redemption. AMEN.</w:t>
      </w:r>
    </w:p>
    <w:p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EC9" w:rsidRDefault="009C6EC9" w:rsidP="00B746B9">
      <w:r>
        <w:separator/>
      </w:r>
    </w:p>
  </w:endnote>
  <w:endnote w:type="continuationSeparator" w:id="0">
    <w:p w:rsidR="009C6EC9" w:rsidRDefault="009C6EC9"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6EC9" w:rsidRPr="00B746B9" w:rsidRDefault="009C6EC9"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rsidR="009C6EC9" w:rsidRPr="00CA483D" w:rsidRDefault="009C6EC9"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EC9" w:rsidRDefault="009C6EC9" w:rsidP="00B746B9">
      <w:r>
        <w:separator/>
      </w:r>
    </w:p>
  </w:footnote>
  <w:footnote w:type="continuationSeparator" w:id="0">
    <w:p w:rsidR="009C6EC9" w:rsidRDefault="009C6EC9"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6EC9" w:rsidRDefault="009C6EC9">
    <w:pPr>
      <w:pStyle w:val="Header"/>
    </w:pPr>
    <w:sdt>
      <w:sdtPr>
        <w:id w:val="171999623"/>
        <w:placeholder>
          <w:docPart w:val="B0C93890199B4347B80F83048BE79B0A"/>
        </w:placeholder>
        <w:temporary/>
        <w:showingPlcHdr/>
      </w:sdtPr>
      <w:sdtContent>
        <w:r>
          <w:t>[Type text]</w:t>
        </w:r>
      </w:sdtContent>
    </w:sdt>
    <w:r>
      <w:ptab w:relativeTo="margin" w:alignment="center" w:leader="none"/>
    </w:r>
    <w:sdt>
      <w:sdtPr>
        <w:id w:val="171999624"/>
        <w:placeholder>
          <w:docPart w:val="B95FD52DC45E534582905CB6E7C4FD36"/>
        </w:placeholder>
        <w:temporary/>
        <w:showingPlcHdr/>
      </w:sdtPr>
      <w:sdtContent>
        <w:r>
          <w:t>[Type text]</w:t>
        </w:r>
      </w:sdtContent>
    </w:sdt>
    <w:r>
      <w:ptab w:relativeTo="margin" w:alignment="right" w:leader="none"/>
    </w:r>
    <w:sdt>
      <w:sdtPr>
        <w:id w:val="171999625"/>
        <w:placeholder>
          <w:docPart w:val="BF3265844677AE4493B96609EC55D1B9"/>
        </w:placeholder>
        <w:temporary/>
        <w:showingPlcHdr/>
      </w:sdtPr>
      <w:sdtContent>
        <w:r>
          <w:t>[Type text]</w:t>
        </w:r>
      </w:sdtContent>
    </w:sdt>
  </w:p>
  <w:p w:rsidR="009C6EC9" w:rsidRDefault="009C6EC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rsidR="009C6EC9" w:rsidRPr="00B746B9" w:rsidRDefault="009C6EC9"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F81DB8" w:rsidRPr="00F81DB8">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Exodus 13:1-3,11-15</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December 30,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Firstborn</w:t>
        </w:r>
        <w:r>
          <w:rPr>
            <w:rFonts w:ascii="Calibri" w:hAnsi="Calibri"/>
            <w:color w:val="7F7F7F" w:themeColor="text1" w:themeTint="80"/>
            <w:spacing w:val="60"/>
          </w:rPr>
          <w:tab/>
        </w:r>
      </w:p>
    </w:sdtContent>
  </w:sdt>
  <w:p w:rsidR="009C6EC9" w:rsidRDefault="009C6E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21E"/>
    <w:rsid w:val="00051F6B"/>
    <w:rsid w:val="00115729"/>
    <w:rsid w:val="001215B9"/>
    <w:rsid w:val="00137E2C"/>
    <w:rsid w:val="00175B35"/>
    <w:rsid w:val="00185B5B"/>
    <w:rsid w:val="00245C0B"/>
    <w:rsid w:val="003B3B9E"/>
    <w:rsid w:val="0044393E"/>
    <w:rsid w:val="0049621E"/>
    <w:rsid w:val="0054743B"/>
    <w:rsid w:val="005B3CC9"/>
    <w:rsid w:val="00647D2E"/>
    <w:rsid w:val="009C6EC9"/>
    <w:rsid w:val="00B45ECA"/>
    <w:rsid w:val="00B70DF8"/>
    <w:rsid w:val="00B746B9"/>
    <w:rsid w:val="00C02A1F"/>
    <w:rsid w:val="00C12EE3"/>
    <w:rsid w:val="00C203D1"/>
    <w:rsid w:val="00CA483D"/>
    <w:rsid w:val="00CB667E"/>
    <w:rsid w:val="00DE0632"/>
    <w:rsid w:val="00F3133B"/>
    <w:rsid w:val="00F81DB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C857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6587494">
      <w:bodyDiv w:val="1"/>
      <w:marLeft w:val="0"/>
      <w:marRight w:val="0"/>
      <w:marTop w:val="0"/>
      <w:marBottom w:val="0"/>
      <w:divBdr>
        <w:top w:val="none" w:sz="0" w:space="0" w:color="auto"/>
        <w:left w:val="none" w:sz="0" w:space="0" w:color="auto"/>
        <w:bottom w:val="none" w:sz="0" w:space="0" w:color="auto"/>
        <w:right w:val="none" w:sz="0" w:space="0" w:color="auto"/>
      </w:divBdr>
    </w:div>
    <w:div w:id="12804066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0C93890199B4347B80F83048BE79B0A"/>
        <w:category>
          <w:name w:val="General"/>
          <w:gallery w:val="placeholder"/>
        </w:category>
        <w:types>
          <w:type w:val="bbPlcHdr"/>
        </w:types>
        <w:behaviors>
          <w:behavior w:val="content"/>
        </w:behaviors>
        <w:guid w:val="{32B774BE-2531-7445-B039-6628ECBEB378}"/>
      </w:docPartPr>
      <w:docPartBody>
        <w:p w:rsidR="00000000" w:rsidRDefault="00676D44">
          <w:pPr>
            <w:pStyle w:val="B0C93890199B4347B80F83048BE79B0A"/>
          </w:pPr>
          <w:r>
            <w:t>[Type text]</w:t>
          </w:r>
        </w:p>
      </w:docPartBody>
    </w:docPart>
    <w:docPart>
      <w:docPartPr>
        <w:name w:val="B95FD52DC45E534582905CB6E7C4FD36"/>
        <w:category>
          <w:name w:val="General"/>
          <w:gallery w:val="placeholder"/>
        </w:category>
        <w:types>
          <w:type w:val="bbPlcHdr"/>
        </w:types>
        <w:behaviors>
          <w:behavior w:val="content"/>
        </w:behaviors>
        <w:guid w:val="{60840FC8-970C-4B40-972C-B738E82BB26B}"/>
      </w:docPartPr>
      <w:docPartBody>
        <w:p w:rsidR="00000000" w:rsidRDefault="00676D44">
          <w:pPr>
            <w:pStyle w:val="B95FD52DC45E534582905CB6E7C4FD36"/>
          </w:pPr>
          <w:r>
            <w:t>[Type text]</w:t>
          </w:r>
        </w:p>
      </w:docPartBody>
    </w:docPart>
    <w:docPart>
      <w:docPartPr>
        <w:name w:val="BF3265844677AE4493B96609EC55D1B9"/>
        <w:category>
          <w:name w:val="General"/>
          <w:gallery w:val="placeholder"/>
        </w:category>
        <w:types>
          <w:type w:val="bbPlcHdr"/>
        </w:types>
        <w:behaviors>
          <w:behavior w:val="content"/>
        </w:behaviors>
        <w:guid w:val="{EE1C991D-33A3-E04C-B87C-A6CF685D4C41}"/>
      </w:docPartPr>
      <w:docPartBody>
        <w:p w:rsidR="00000000" w:rsidRDefault="00676D44">
          <w:pPr>
            <w:pStyle w:val="BF3265844677AE4493B96609EC55D1B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C93890199B4347B80F83048BE79B0A">
    <w:name w:val="B0C93890199B4347B80F83048BE79B0A"/>
  </w:style>
  <w:style w:type="paragraph" w:customStyle="1" w:styleId="B95FD52DC45E534582905CB6E7C4FD36">
    <w:name w:val="B95FD52DC45E534582905CB6E7C4FD36"/>
  </w:style>
  <w:style w:type="paragraph" w:customStyle="1" w:styleId="BF3265844677AE4493B96609EC55D1B9">
    <w:name w:val="BF3265844677AE4493B96609EC55D1B9"/>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C93890199B4347B80F83048BE79B0A">
    <w:name w:val="B0C93890199B4347B80F83048BE79B0A"/>
  </w:style>
  <w:style w:type="paragraph" w:customStyle="1" w:styleId="B95FD52DC45E534582905CB6E7C4FD36">
    <w:name w:val="B95FD52DC45E534582905CB6E7C4FD36"/>
  </w:style>
  <w:style w:type="paragraph" w:customStyle="1" w:styleId="BF3265844677AE4493B96609EC55D1B9">
    <w:name w:val="BF3265844677AE4493B96609EC55D1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8D8AE7-6113-3846-A4ED-552A11CF7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131</TotalTime>
  <Pages>3</Pages>
  <Words>1268</Words>
  <Characters>7230</Characters>
  <Application>Microsoft Macintosh Word</Application>
  <DocSecurity>0</DocSecurity>
  <Lines>60</Lines>
  <Paragraphs>16</Paragraphs>
  <ScaleCrop>false</ScaleCrop>
  <Company>Concordia Seminary</Company>
  <LinksUpToDate>false</LinksUpToDate>
  <CharactersWithSpaces>8482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2018-12-27T20:49:00Z</dcterms:created>
  <dcterms:modified xsi:type="dcterms:W3CDTF">2018-12-29T21:05:00Z</dcterms:modified>
</cp:coreProperties>
</file>