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93240B" w14:textId="6BB38FC1"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9B2EDC">
        <w:rPr>
          <w:rFonts w:ascii="Calibri" w:hAnsi="Calibri"/>
        </w:rPr>
        <w:t xml:space="preserve">Ephesians 6: </w:t>
      </w:r>
      <w:r w:rsidR="009B2EDC" w:rsidRPr="009B2EDC">
        <w:rPr>
          <w:rFonts w:ascii="Calibri" w:hAnsi="Calibri"/>
          <w:i/>
          <w:iCs/>
        </w:rPr>
        <w:t>“</w:t>
      </w:r>
      <w:r w:rsidR="009B2EDC" w:rsidRPr="009B2EDC">
        <w:rPr>
          <w:rFonts w:ascii="Calibri" w:hAnsi="Calibri"/>
          <w:i/>
          <w:iCs/>
        </w:rPr>
        <w:t>Put on the whole armor of God, that you may be able to stand against the schemes of the devil.</w:t>
      </w:r>
      <w:r w:rsidR="009B2EDC" w:rsidRPr="009B2EDC">
        <w:rPr>
          <w:rFonts w:ascii="Calibri" w:hAnsi="Calibri"/>
          <w:i/>
          <w:iCs/>
        </w:rPr>
        <w:t>”</w:t>
      </w:r>
    </w:p>
    <w:p w14:paraId="1635583B" w14:textId="03ED4971" w:rsidR="00D0251E" w:rsidRDefault="009B2EDC" w:rsidP="00921BBA">
      <w:pPr>
        <w:spacing w:line="360" w:lineRule="auto"/>
        <w:rPr>
          <w:rFonts w:ascii="Calibri" w:hAnsi="Calibri"/>
        </w:rPr>
      </w:pPr>
      <w:r>
        <w:rPr>
          <w:rFonts w:ascii="Calibri" w:hAnsi="Calibri"/>
        </w:rPr>
        <w:tab/>
      </w:r>
      <w:r w:rsidR="00AB6520">
        <w:rPr>
          <w:rFonts w:ascii="Calibri" w:hAnsi="Calibri"/>
        </w:rPr>
        <w:t xml:space="preserve">Well don’t just </w:t>
      </w:r>
      <w:r w:rsidR="00AB6520" w:rsidRPr="00FA5CE7">
        <w:rPr>
          <w:rFonts w:ascii="Calibri" w:hAnsi="Calibri"/>
          <w:u w:val="single"/>
        </w:rPr>
        <w:t>stand</w:t>
      </w:r>
      <w:r w:rsidR="00AB6520">
        <w:rPr>
          <w:rFonts w:ascii="Calibri" w:hAnsi="Calibri"/>
        </w:rPr>
        <w:t xml:space="preserve"> there! </w:t>
      </w:r>
      <w:r w:rsidR="00A26DF8">
        <w:rPr>
          <w:rFonts w:ascii="Calibri" w:hAnsi="Calibri"/>
        </w:rPr>
        <w:t>The Church is under attac</w:t>
      </w:r>
      <w:r w:rsidR="00AB6520">
        <w:rPr>
          <w:rFonts w:ascii="Calibri" w:hAnsi="Calibri"/>
        </w:rPr>
        <w:t xml:space="preserve">k! </w:t>
      </w:r>
      <w:r w:rsidR="00F21730">
        <w:rPr>
          <w:rFonts w:ascii="Calibri" w:hAnsi="Calibri"/>
        </w:rPr>
        <w:t xml:space="preserve">Or…maybe </w:t>
      </w:r>
      <w:r w:rsidR="00F21730">
        <w:rPr>
          <w:rFonts w:ascii="Calibri" w:hAnsi="Calibri"/>
          <w:i/>
          <w:iCs/>
        </w:rPr>
        <w:t>do</w:t>
      </w:r>
      <w:r w:rsidR="00F21730">
        <w:rPr>
          <w:rFonts w:ascii="Calibri" w:hAnsi="Calibri"/>
        </w:rPr>
        <w:t xml:space="preserve"> just </w:t>
      </w:r>
      <w:r w:rsidR="00F21730" w:rsidRPr="00FA5CE7">
        <w:rPr>
          <w:rFonts w:ascii="Calibri" w:hAnsi="Calibri"/>
          <w:u w:val="single"/>
        </w:rPr>
        <w:t>stand</w:t>
      </w:r>
      <w:r w:rsidR="00F21730">
        <w:rPr>
          <w:rFonts w:ascii="Calibri" w:hAnsi="Calibri"/>
        </w:rPr>
        <w:t xml:space="preserve"> there. In this well-known “Armor of God” </w:t>
      </w:r>
      <w:r w:rsidR="00C721FA">
        <w:rPr>
          <w:rFonts w:ascii="Calibri" w:hAnsi="Calibri"/>
        </w:rPr>
        <w:t>reading, Paul specifically instructs us to “</w:t>
      </w:r>
      <w:r w:rsidR="00C721FA" w:rsidRPr="00FA5CE7">
        <w:rPr>
          <w:rFonts w:ascii="Calibri" w:hAnsi="Calibri"/>
          <w:u w:val="single"/>
        </w:rPr>
        <w:t>stand</w:t>
      </w:r>
      <w:r w:rsidR="00C721FA">
        <w:rPr>
          <w:rFonts w:ascii="Calibri" w:hAnsi="Calibri"/>
        </w:rPr>
        <w:t xml:space="preserve">” several times. </w:t>
      </w:r>
      <w:r w:rsidR="00D0251E">
        <w:rPr>
          <w:rFonts w:ascii="Calibri" w:hAnsi="Calibri"/>
        </w:rPr>
        <w:t xml:space="preserve">Moving through the passage from beginning to end, he </w:t>
      </w:r>
      <w:r w:rsidR="00DA470F">
        <w:rPr>
          <w:rFonts w:ascii="Calibri" w:hAnsi="Calibri"/>
        </w:rPr>
        <w:t>starts by making it clear who we “</w:t>
      </w:r>
      <w:r w:rsidR="00DA470F" w:rsidRPr="002E2DB6">
        <w:rPr>
          <w:rFonts w:ascii="Calibri" w:hAnsi="Calibri"/>
          <w:u w:val="single"/>
        </w:rPr>
        <w:t>stand</w:t>
      </w:r>
      <w:r w:rsidR="00DA470F">
        <w:rPr>
          <w:rFonts w:ascii="Calibri" w:hAnsi="Calibri"/>
        </w:rPr>
        <w:t>” against. Then he teaches us how we can “</w:t>
      </w:r>
      <w:r w:rsidR="00DA470F" w:rsidRPr="002E2DB6">
        <w:rPr>
          <w:rFonts w:ascii="Calibri" w:hAnsi="Calibri"/>
          <w:u w:val="single"/>
        </w:rPr>
        <w:t>stand</w:t>
      </w:r>
      <w:r w:rsidR="00DA470F">
        <w:rPr>
          <w:rFonts w:ascii="Calibri" w:hAnsi="Calibri"/>
        </w:rPr>
        <w:t xml:space="preserve"> firm” </w:t>
      </w:r>
      <w:r w:rsidR="006A625A">
        <w:rPr>
          <w:rFonts w:ascii="Calibri" w:hAnsi="Calibri"/>
        </w:rPr>
        <w:t>and finally, he issues a simple</w:t>
      </w:r>
      <w:r w:rsidR="0096482D">
        <w:rPr>
          <w:rFonts w:ascii="Calibri" w:hAnsi="Calibri"/>
        </w:rPr>
        <w:t xml:space="preserve"> call for us to “</w:t>
      </w:r>
      <w:r w:rsidR="0096482D" w:rsidRPr="002E2DB6">
        <w:rPr>
          <w:rFonts w:ascii="Calibri" w:hAnsi="Calibri"/>
          <w:u w:val="single"/>
        </w:rPr>
        <w:t>stand</w:t>
      </w:r>
      <w:r w:rsidR="0096482D">
        <w:rPr>
          <w:rFonts w:ascii="Calibri" w:hAnsi="Calibri"/>
        </w:rPr>
        <w:t xml:space="preserve">” in prayer. </w:t>
      </w:r>
    </w:p>
    <w:p w14:paraId="20DA9436" w14:textId="4E301A34" w:rsidR="00921BBA" w:rsidRDefault="00757AB0" w:rsidP="00D0251E">
      <w:pPr>
        <w:spacing w:line="360" w:lineRule="auto"/>
        <w:ind w:firstLine="720"/>
        <w:rPr>
          <w:rFonts w:ascii="Calibri" w:hAnsi="Calibri"/>
        </w:rPr>
      </w:pPr>
      <w:r>
        <w:rPr>
          <w:rFonts w:ascii="Calibri" w:hAnsi="Calibri"/>
        </w:rPr>
        <w:t xml:space="preserve">First, who are we </w:t>
      </w:r>
      <w:r w:rsidRPr="00757AB0">
        <w:rPr>
          <w:rFonts w:ascii="Calibri" w:hAnsi="Calibri"/>
          <w:b/>
          <w:bCs/>
        </w:rPr>
        <w:t>standing against</w:t>
      </w:r>
      <w:r>
        <w:rPr>
          <w:rFonts w:ascii="Calibri" w:hAnsi="Calibri"/>
        </w:rPr>
        <w:t xml:space="preserve">? </w:t>
      </w:r>
      <w:r w:rsidR="0096482D">
        <w:rPr>
          <w:rFonts w:ascii="Calibri" w:hAnsi="Calibri"/>
        </w:rPr>
        <w:t xml:space="preserve">It is true. The Church </w:t>
      </w:r>
      <w:r w:rsidR="0096482D">
        <w:rPr>
          <w:rFonts w:ascii="Calibri" w:hAnsi="Calibri"/>
          <w:i/>
          <w:iCs/>
        </w:rPr>
        <w:t xml:space="preserve">is </w:t>
      </w:r>
      <w:r w:rsidR="0096482D">
        <w:rPr>
          <w:rFonts w:ascii="Calibri" w:hAnsi="Calibri"/>
        </w:rPr>
        <w:t xml:space="preserve">under attack. </w:t>
      </w:r>
      <w:r w:rsidR="0019282F">
        <w:rPr>
          <w:rFonts w:ascii="Calibri" w:hAnsi="Calibri"/>
        </w:rPr>
        <w:t>And we are living in a time where we are finally beginning to see how vulnerable we are.</w:t>
      </w:r>
      <w:r w:rsidR="00A26DF8">
        <w:rPr>
          <w:rFonts w:ascii="Calibri" w:hAnsi="Calibri"/>
        </w:rPr>
        <w:t xml:space="preserve"> From the time of Constantine through the twentieth century, Christianity dominated the western world. The Church wielded considerable power – </w:t>
      </w:r>
      <w:r w:rsidR="00915353">
        <w:rPr>
          <w:rFonts w:ascii="Calibri" w:hAnsi="Calibri"/>
        </w:rPr>
        <w:t xml:space="preserve">both </w:t>
      </w:r>
      <w:r w:rsidR="00A26DF8">
        <w:rPr>
          <w:rFonts w:ascii="Calibri" w:hAnsi="Calibri"/>
        </w:rPr>
        <w:t xml:space="preserve">moral authority </w:t>
      </w:r>
      <w:r w:rsidR="00A26DF8">
        <w:rPr>
          <w:rFonts w:ascii="Calibri" w:hAnsi="Calibri"/>
          <w:i/>
          <w:iCs/>
        </w:rPr>
        <w:t xml:space="preserve">and </w:t>
      </w:r>
      <w:r w:rsidR="00A26DF8">
        <w:rPr>
          <w:rFonts w:ascii="Calibri" w:hAnsi="Calibri"/>
        </w:rPr>
        <w:t xml:space="preserve">political power. But that is </w:t>
      </w:r>
      <w:r w:rsidR="00D31B27">
        <w:rPr>
          <w:rFonts w:ascii="Calibri" w:hAnsi="Calibri"/>
        </w:rPr>
        <w:t>almost</w:t>
      </w:r>
      <w:r w:rsidR="00C64987">
        <w:rPr>
          <w:rFonts w:ascii="Calibri" w:hAnsi="Calibri"/>
        </w:rPr>
        <w:t>, if not</w:t>
      </w:r>
      <w:r w:rsidR="00D31B27">
        <w:rPr>
          <w:rFonts w:ascii="Calibri" w:hAnsi="Calibri"/>
        </w:rPr>
        <w:t xml:space="preserve"> entirely gone</w:t>
      </w:r>
      <w:r w:rsidR="000E3098">
        <w:rPr>
          <w:rFonts w:ascii="Calibri" w:hAnsi="Calibri"/>
        </w:rPr>
        <w:t xml:space="preserve"> now</w:t>
      </w:r>
      <w:r w:rsidR="00A26DF8">
        <w:rPr>
          <w:rFonts w:ascii="Calibri" w:hAnsi="Calibri"/>
        </w:rPr>
        <w:t xml:space="preserve">. </w:t>
      </w:r>
      <w:r w:rsidR="0019282F">
        <w:rPr>
          <w:rFonts w:ascii="Calibri" w:hAnsi="Calibri"/>
        </w:rPr>
        <w:t xml:space="preserve">We’ve quickly moved from a modern world where </w:t>
      </w:r>
      <w:r w:rsidR="002E6F2D">
        <w:rPr>
          <w:rFonts w:ascii="Calibri" w:hAnsi="Calibri"/>
        </w:rPr>
        <w:t xml:space="preserve">everyone believed there could only be one Truth and most believed that Christianity was it, </w:t>
      </w:r>
      <w:r w:rsidR="0019282F">
        <w:rPr>
          <w:rFonts w:ascii="Calibri" w:hAnsi="Calibri"/>
        </w:rPr>
        <w:t>into a postmodern world where truth was seen as relative</w:t>
      </w:r>
      <w:r w:rsidR="00987A75">
        <w:rPr>
          <w:rFonts w:ascii="Calibri" w:hAnsi="Calibri"/>
        </w:rPr>
        <w:t xml:space="preserve"> – there could be multiple truths –</w:t>
      </w:r>
      <w:r w:rsidR="0019282F">
        <w:rPr>
          <w:rFonts w:ascii="Calibri" w:hAnsi="Calibri"/>
        </w:rPr>
        <w:t xml:space="preserve"> </w:t>
      </w:r>
      <w:r w:rsidR="002E6F2D">
        <w:rPr>
          <w:rFonts w:ascii="Calibri" w:hAnsi="Calibri"/>
        </w:rPr>
        <w:t>and</w:t>
      </w:r>
      <w:r w:rsidR="0019282F">
        <w:rPr>
          <w:rFonts w:ascii="Calibri" w:hAnsi="Calibri"/>
        </w:rPr>
        <w:t xml:space="preserve"> Christianity </w:t>
      </w:r>
      <w:r w:rsidR="00987A75">
        <w:rPr>
          <w:rFonts w:ascii="Calibri" w:hAnsi="Calibri"/>
        </w:rPr>
        <w:t>might be one of them</w:t>
      </w:r>
      <w:r w:rsidR="0019282F">
        <w:rPr>
          <w:rFonts w:ascii="Calibri" w:hAnsi="Calibri"/>
        </w:rPr>
        <w:t xml:space="preserve">, and now we are beginning to see another shift into what some call a neo-pagan world where </w:t>
      </w:r>
      <w:r w:rsidR="00987A75">
        <w:rPr>
          <w:rFonts w:ascii="Calibri" w:hAnsi="Calibri"/>
        </w:rPr>
        <w:t>a new “truth” is emerging</w:t>
      </w:r>
      <w:r w:rsidR="002E6F2D">
        <w:rPr>
          <w:rFonts w:ascii="Calibri" w:hAnsi="Calibri"/>
        </w:rPr>
        <w:t xml:space="preserve"> and Christianity is not it.</w:t>
      </w:r>
      <w:r w:rsidR="00A26DF8">
        <w:rPr>
          <w:rFonts w:ascii="Calibri" w:hAnsi="Calibri"/>
        </w:rPr>
        <w:t xml:space="preserve"> </w:t>
      </w:r>
      <w:r w:rsidR="002E6F2D">
        <w:rPr>
          <w:rFonts w:ascii="Calibri" w:hAnsi="Calibri"/>
        </w:rPr>
        <w:t xml:space="preserve">The Church is under a new kind of attack </w:t>
      </w:r>
      <w:r w:rsidR="00987A75">
        <w:rPr>
          <w:rFonts w:ascii="Calibri" w:hAnsi="Calibri"/>
        </w:rPr>
        <w:t xml:space="preserve">in these gray and latter </w:t>
      </w:r>
      <w:proofErr w:type="gramStart"/>
      <w:r w:rsidR="00987A75">
        <w:rPr>
          <w:rFonts w:ascii="Calibri" w:hAnsi="Calibri"/>
        </w:rPr>
        <w:t>days</w:t>
      </w:r>
      <w:proofErr w:type="gramEnd"/>
      <w:r w:rsidR="00987A75">
        <w:rPr>
          <w:rFonts w:ascii="Calibri" w:hAnsi="Calibri"/>
        </w:rPr>
        <w:t xml:space="preserve"> </w:t>
      </w:r>
      <w:r w:rsidR="002E6F2D">
        <w:rPr>
          <w:rFonts w:ascii="Calibri" w:hAnsi="Calibri"/>
        </w:rPr>
        <w:t>but one thing has not changed</w:t>
      </w:r>
      <w:r w:rsidR="00A26DF8">
        <w:rPr>
          <w:rFonts w:ascii="Calibri" w:hAnsi="Calibri"/>
        </w:rPr>
        <w:t xml:space="preserve"> – our enemy. </w:t>
      </w:r>
      <w:r w:rsidR="0019282F">
        <w:rPr>
          <w:rFonts w:ascii="Calibri" w:hAnsi="Calibri"/>
        </w:rPr>
        <w:t xml:space="preserve">The enemy </w:t>
      </w:r>
      <w:r w:rsidR="002E6F2D">
        <w:rPr>
          <w:rFonts w:ascii="Calibri" w:hAnsi="Calibri"/>
        </w:rPr>
        <w:t>who orchestrates</w:t>
      </w:r>
      <w:r w:rsidR="0019282F">
        <w:rPr>
          <w:rFonts w:ascii="Calibri" w:hAnsi="Calibri"/>
        </w:rPr>
        <w:t xml:space="preserve"> all the attacks is not secularism; it’s not wokeism; it’s not paganism – though he can use those as ammunition. The enemy is not democrats or republicans – though he is also happy to operate under those banners. The enemy is not a particular group of people who oppose the teachings of the Church – though </w:t>
      </w:r>
      <w:r w:rsidR="00DF1F8E">
        <w:rPr>
          <w:rFonts w:ascii="Calibri" w:hAnsi="Calibri"/>
        </w:rPr>
        <w:t>the enemy</w:t>
      </w:r>
      <w:r w:rsidR="0019282F">
        <w:rPr>
          <w:rFonts w:ascii="Calibri" w:hAnsi="Calibri"/>
        </w:rPr>
        <w:t xml:space="preserve"> loves to pit us against one another.</w:t>
      </w:r>
    </w:p>
    <w:p w14:paraId="15985A2D" w14:textId="44BBC0DA" w:rsidR="002644F6" w:rsidRDefault="005B5E92" w:rsidP="00921BBA">
      <w:pPr>
        <w:spacing w:line="360" w:lineRule="auto"/>
        <w:rPr>
          <w:rFonts w:ascii="Calibri" w:hAnsi="Calibri"/>
        </w:rPr>
      </w:pPr>
      <w:r>
        <w:rPr>
          <w:rFonts w:ascii="Calibri" w:hAnsi="Calibri"/>
        </w:rPr>
        <w:tab/>
      </w:r>
      <w:r w:rsidR="00D9143C">
        <w:rPr>
          <w:rFonts w:ascii="Calibri" w:hAnsi="Calibri"/>
        </w:rPr>
        <w:t>I’m afraid the reality is much worse</w:t>
      </w:r>
      <w:r w:rsidR="008C068C">
        <w:rPr>
          <w:rFonts w:ascii="Calibri" w:hAnsi="Calibri"/>
        </w:rPr>
        <w:t>:</w:t>
      </w:r>
      <w:r w:rsidR="003A4539">
        <w:rPr>
          <w:rFonts w:ascii="Calibri" w:hAnsi="Calibri"/>
        </w:rPr>
        <w:t xml:space="preserve"> </w:t>
      </w:r>
      <w:r w:rsidR="003A4539" w:rsidRPr="003A4539">
        <w:rPr>
          <w:rFonts w:ascii="Calibri" w:hAnsi="Calibri"/>
          <w:i/>
          <w:iCs/>
        </w:rPr>
        <w:t>“W</w:t>
      </w:r>
      <w:r w:rsidR="003A4539" w:rsidRPr="003A4539">
        <w:rPr>
          <w:rFonts w:ascii="Calibri" w:hAnsi="Calibri"/>
          <w:i/>
          <w:iCs/>
        </w:rPr>
        <w:t>e do not wrestle against flesh and blood, but against the rulers, against the authorities, against the cosmic powers over this present darkness, against the spiritual forces of evil in the heavenly places.</w:t>
      </w:r>
      <w:r w:rsidR="003A4539" w:rsidRPr="003A4539">
        <w:rPr>
          <w:rFonts w:ascii="Calibri" w:hAnsi="Calibri"/>
          <w:i/>
          <w:iCs/>
        </w:rPr>
        <w:t>”</w:t>
      </w:r>
      <w:r w:rsidR="003A4539">
        <w:rPr>
          <w:rFonts w:ascii="Calibri" w:hAnsi="Calibri"/>
        </w:rPr>
        <w:t xml:space="preserve"> </w:t>
      </w:r>
      <w:r w:rsidR="00EF68EB">
        <w:rPr>
          <w:rFonts w:ascii="Calibri" w:hAnsi="Calibri"/>
        </w:rPr>
        <w:t>We wrestle with demons</w:t>
      </w:r>
      <w:r w:rsidR="00672FB1">
        <w:rPr>
          <w:rFonts w:ascii="Calibri" w:hAnsi="Calibri"/>
        </w:rPr>
        <w:t xml:space="preserve">. </w:t>
      </w:r>
      <w:r w:rsidR="00EF68EB">
        <w:rPr>
          <w:rFonts w:ascii="Calibri" w:hAnsi="Calibri"/>
        </w:rPr>
        <w:t xml:space="preserve">And if we take the </w:t>
      </w:r>
      <w:r w:rsidR="0050546F">
        <w:rPr>
          <w:rFonts w:ascii="Calibri" w:hAnsi="Calibri"/>
        </w:rPr>
        <w:t xml:space="preserve">New Testament seriously, </w:t>
      </w:r>
      <w:r w:rsidR="004F7D64">
        <w:rPr>
          <w:rFonts w:ascii="Calibri" w:hAnsi="Calibri"/>
        </w:rPr>
        <w:t xml:space="preserve">there’s no getting around the fact that demons are real. </w:t>
      </w:r>
      <w:r w:rsidR="007D3F8A">
        <w:rPr>
          <w:rFonts w:ascii="Calibri" w:hAnsi="Calibri"/>
        </w:rPr>
        <w:t>They are t</w:t>
      </w:r>
      <w:r w:rsidR="00774AE1">
        <w:rPr>
          <w:rFonts w:ascii="Calibri" w:hAnsi="Calibri"/>
        </w:rPr>
        <w:t>he same demons that were around when Jesus walked the earth</w:t>
      </w:r>
      <w:r w:rsidR="00463886">
        <w:rPr>
          <w:rFonts w:ascii="Calibri" w:hAnsi="Calibri"/>
        </w:rPr>
        <w:t xml:space="preserve"> and their prince who defeated us in the Garden so long ago. </w:t>
      </w:r>
      <w:r w:rsidR="00405F82">
        <w:rPr>
          <w:rFonts w:ascii="Calibri" w:hAnsi="Calibri"/>
        </w:rPr>
        <w:t xml:space="preserve">They have </w:t>
      </w:r>
      <w:r w:rsidR="000A63FF">
        <w:rPr>
          <w:rFonts w:ascii="Calibri" w:hAnsi="Calibri"/>
        </w:rPr>
        <w:t xml:space="preserve">had </w:t>
      </w:r>
      <w:r w:rsidR="00405F82">
        <w:rPr>
          <w:rFonts w:ascii="Calibri" w:hAnsi="Calibri"/>
        </w:rPr>
        <w:t>millennia of experience</w:t>
      </w:r>
      <w:r w:rsidR="000A63FF">
        <w:rPr>
          <w:rFonts w:ascii="Calibri" w:hAnsi="Calibri"/>
        </w:rPr>
        <w:t xml:space="preserve"> to hone their tactics against </w:t>
      </w:r>
      <w:r w:rsidR="0045426A">
        <w:rPr>
          <w:rFonts w:ascii="Calibri" w:hAnsi="Calibri"/>
        </w:rPr>
        <w:t xml:space="preserve">the children of Adam and Eve. </w:t>
      </w:r>
      <w:r w:rsidR="007D3F8A">
        <w:rPr>
          <w:rFonts w:ascii="Calibri" w:hAnsi="Calibri"/>
        </w:rPr>
        <w:t xml:space="preserve">We are </w:t>
      </w:r>
      <w:r w:rsidR="002C6FB9">
        <w:rPr>
          <w:rFonts w:ascii="Calibri" w:hAnsi="Calibri"/>
        </w:rPr>
        <w:t xml:space="preserve">up against an </w:t>
      </w:r>
      <w:r w:rsidR="00D54CD7">
        <w:rPr>
          <w:rFonts w:ascii="Calibri" w:hAnsi="Calibri"/>
        </w:rPr>
        <w:t xml:space="preserve">unseen </w:t>
      </w:r>
      <w:r w:rsidR="002C6FB9">
        <w:rPr>
          <w:rFonts w:ascii="Calibri" w:hAnsi="Calibri"/>
        </w:rPr>
        <w:t xml:space="preserve">army of </w:t>
      </w:r>
      <w:r w:rsidR="00D54CD7">
        <w:rPr>
          <w:rFonts w:ascii="Calibri" w:hAnsi="Calibri"/>
        </w:rPr>
        <w:t xml:space="preserve">ancient </w:t>
      </w:r>
      <w:r w:rsidR="002C6FB9">
        <w:rPr>
          <w:rFonts w:ascii="Calibri" w:hAnsi="Calibri"/>
        </w:rPr>
        <w:t xml:space="preserve">monsters far beyond our </w:t>
      </w:r>
      <w:r w:rsidR="00564FF3">
        <w:rPr>
          <w:rFonts w:ascii="Calibri" w:hAnsi="Calibri"/>
        </w:rPr>
        <w:t>strength.</w:t>
      </w:r>
      <w:r w:rsidR="00855FE2">
        <w:rPr>
          <w:rFonts w:ascii="Calibri" w:hAnsi="Calibri"/>
        </w:rPr>
        <w:t xml:space="preserve"> </w:t>
      </w:r>
      <w:r w:rsidR="00564FF3">
        <w:rPr>
          <w:rFonts w:ascii="Calibri" w:hAnsi="Calibri"/>
        </w:rPr>
        <w:t xml:space="preserve">This passage is </w:t>
      </w:r>
      <w:proofErr w:type="gramStart"/>
      <w:r w:rsidR="00BF242D">
        <w:rPr>
          <w:rFonts w:ascii="Calibri" w:hAnsi="Calibri"/>
        </w:rPr>
        <w:t xml:space="preserve">really </w:t>
      </w:r>
      <w:r w:rsidR="00564FF3">
        <w:rPr>
          <w:rFonts w:ascii="Calibri" w:hAnsi="Calibri"/>
        </w:rPr>
        <w:t>scary</w:t>
      </w:r>
      <w:proofErr w:type="gramEnd"/>
      <w:r w:rsidR="00564FF3">
        <w:rPr>
          <w:rFonts w:ascii="Calibri" w:hAnsi="Calibri"/>
        </w:rPr>
        <w:t xml:space="preserve">! </w:t>
      </w:r>
      <w:r w:rsidR="00E35A50">
        <w:rPr>
          <w:rFonts w:ascii="Calibri" w:hAnsi="Calibri"/>
        </w:rPr>
        <w:t xml:space="preserve"> </w:t>
      </w:r>
      <w:r w:rsidR="00152744">
        <w:rPr>
          <w:rFonts w:ascii="Calibri" w:hAnsi="Calibri"/>
        </w:rPr>
        <w:t xml:space="preserve"> </w:t>
      </w:r>
    </w:p>
    <w:p w14:paraId="5DB6DCF0" w14:textId="3001A2C9" w:rsidR="00A63D96" w:rsidRDefault="007A2DDA" w:rsidP="00D0251E">
      <w:pPr>
        <w:spacing w:line="360" w:lineRule="auto"/>
        <w:ind w:firstLine="720"/>
        <w:rPr>
          <w:rFonts w:ascii="Calibri" w:hAnsi="Calibri"/>
        </w:rPr>
      </w:pPr>
      <w:r>
        <w:rPr>
          <w:rFonts w:ascii="Calibri" w:hAnsi="Calibri"/>
        </w:rPr>
        <w:t>Paul warn</w:t>
      </w:r>
      <w:r w:rsidR="00F81820">
        <w:rPr>
          <w:rFonts w:ascii="Calibri" w:hAnsi="Calibri"/>
        </w:rPr>
        <w:t xml:space="preserve">ed the Ephesians and </w:t>
      </w:r>
      <w:proofErr w:type="gramStart"/>
      <w:r w:rsidR="00F81820">
        <w:rPr>
          <w:rFonts w:ascii="Calibri" w:hAnsi="Calibri"/>
        </w:rPr>
        <w:t>warns</w:t>
      </w:r>
      <w:proofErr w:type="gramEnd"/>
      <w:r>
        <w:rPr>
          <w:rFonts w:ascii="Calibri" w:hAnsi="Calibri"/>
        </w:rPr>
        <w:t xml:space="preserve"> us about th</w:t>
      </w:r>
      <w:r w:rsidR="00F81820">
        <w:rPr>
          <w:rFonts w:ascii="Calibri" w:hAnsi="Calibri"/>
        </w:rPr>
        <w:t xml:space="preserve">e cosmic scale of this battle not to frighten us but </w:t>
      </w:r>
      <w:r w:rsidR="00E35A50">
        <w:rPr>
          <w:rFonts w:ascii="Calibri" w:hAnsi="Calibri"/>
        </w:rPr>
        <w:t xml:space="preserve">to </w:t>
      </w:r>
      <w:r w:rsidR="00D040F9">
        <w:rPr>
          <w:rFonts w:ascii="Calibri" w:hAnsi="Calibri"/>
        </w:rPr>
        <w:t>show us where the real danger lies</w:t>
      </w:r>
      <w:r w:rsidR="00380970">
        <w:rPr>
          <w:rFonts w:ascii="Calibri" w:hAnsi="Calibri"/>
        </w:rPr>
        <w:t xml:space="preserve">. </w:t>
      </w:r>
      <w:r w:rsidR="00903D6E">
        <w:rPr>
          <w:rFonts w:ascii="Calibri" w:hAnsi="Calibri"/>
        </w:rPr>
        <w:t>From our limited perspective, it often seems like the culture</w:t>
      </w:r>
      <w:r w:rsidR="00D040F9">
        <w:rPr>
          <w:rFonts w:ascii="Calibri" w:hAnsi="Calibri"/>
        </w:rPr>
        <w:t xml:space="preserve"> – other people – are the enemy. Paul lifts the veil </w:t>
      </w:r>
      <w:r w:rsidR="00B81DBA">
        <w:rPr>
          <w:rFonts w:ascii="Calibri" w:hAnsi="Calibri"/>
        </w:rPr>
        <w:t>and shows us that the real enemy is</w:t>
      </w:r>
      <w:r w:rsidR="00AA4F0D">
        <w:rPr>
          <w:rFonts w:ascii="Calibri" w:hAnsi="Calibri"/>
        </w:rPr>
        <w:t xml:space="preserve">, in fact, </w:t>
      </w:r>
      <w:r w:rsidR="00285987">
        <w:rPr>
          <w:rFonts w:ascii="Calibri" w:hAnsi="Calibri"/>
        </w:rPr>
        <w:t xml:space="preserve">the old satanic foe. </w:t>
      </w:r>
      <w:r w:rsidR="00FA5CE7">
        <w:rPr>
          <w:rFonts w:ascii="Calibri" w:hAnsi="Calibri"/>
        </w:rPr>
        <w:t>H</w:t>
      </w:r>
      <w:r w:rsidR="00285987">
        <w:rPr>
          <w:rFonts w:ascii="Calibri" w:hAnsi="Calibri"/>
        </w:rPr>
        <w:t>e encourages us to treat our fellow human beings not as enemies but as victims in need of rescue</w:t>
      </w:r>
      <w:r w:rsidR="00A63D96">
        <w:rPr>
          <w:rFonts w:ascii="Calibri" w:hAnsi="Calibri"/>
        </w:rPr>
        <w:t xml:space="preserve">. </w:t>
      </w:r>
    </w:p>
    <w:p w14:paraId="19EB62D2" w14:textId="1983D443" w:rsidR="00F71E8C" w:rsidRDefault="00EF14DA" w:rsidP="00D0251E">
      <w:pPr>
        <w:spacing w:line="360" w:lineRule="auto"/>
        <w:ind w:firstLine="720"/>
        <w:rPr>
          <w:rFonts w:ascii="Calibri" w:hAnsi="Calibri"/>
        </w:rPr>
      </w:pPr>
      <w:r>
        <w:rPr>
          <w:rFonts w:ascii="Calibri" w:hAnsi="Calibri"/>
        </w:rPr>
        <w:t xml:space="preserve">Now that we have a clear idea of who we are standing against, </w:t>
      </w:r>
      <w:r w:rsidRPr="00757AB0">
        <w:rPr>
          <w:rFonts w:ascii="Calibri" w:hAnsi="Calibri"/>
          <w:b/>
          <w:bCs/>
        </w:rPr>
        <w:t>how do we stand</w:t>
      </w:r>
      <w:r>
        <w:rPr>
          <w:rFonts w:ascii="Calibri" w:hAnsi="Calibri"/>
        </w:rPr>
        <w:t xml:space="preserve">? </w:t>
      </w:r>
      <w:r w:rsidR="000E7795">
        <w:rPr>
          <w:rFonts w:ascii="Calibri" w:hAnsi="Calibri"/>
        </w:rPr>
        <w:t>We read</w:t>
      </w:r>
      <w:r w:rsidR="00FA5CE7">
        <w:rPr>
          <w:rFonts w:ascii="Calibri" w:hAnsi="Calibri"/>
        </w:rPr>
        <w:t xml:space="preserve"> on, </w:t>
      </w:r>
      <w:r w:rsidR="00FA5CE7" w:rsidRPr="00FA5CE7">
        <w:rPr>
          <w:rFonts w:ascii="Calibri" w:hAnsi="Calibri"/>
          <w:i/>
          <w:iCs/>
        </w:rPr>
        <w:t>“</w:t>
      </w:r>
      <w:r w:rsidR="00FA5CE7" w:rsidRPr="00FA5CE7">
        <w:rPr>
          <w:rFonts w:ascii="Calibri" w:hAnsi="Calibri"/>
          <w:i/>
          <w:iCs/>
        </w:rPr>
        <w:t>Therefore take up the whole armor of God, that you may be able to with</w:t>
      </w:r>
      <w:r w:rsidR="00FA5CE7" w:rsidRPr="00FA5CE7">
        <w:rPr>
          <w:rFonts w:ascii="Calibri" w:hAnsi="Calibri"/>
          <w:i/>
          <w:iCs/>
          <w:u w:val="single"/>
        </w:rPr>
        <w:t>stand</w:t>
      </w:r>
      <w:r w:rsidR="00FA5CE7" w:rsidRPr="00FA5CE7">
        <w:rPr>
          <w:rFonts w:ascii="Calibri" w:hAnsi="Calibri"/>
          <w:i/>
          <w:iCs/>
        </w:rPr>
        <w:t xml:space="preserve"> in the evil day, and having done all, to </w:t>
      </w:r>
      <w:r w:rsidR="00FA5CE7" w:rsidRPr="00FA5CE7">
        <w:rPr>
          <w:rFonts w:ascii="Calibri" w:hAnsi="Calibri"/>
          <w:i/>
          <w:iCs/>
          <w:u w:val="single"/>
        </w:rPr>
        <w:t>stand</w:t>
      </w:r>
      <w:r w:rsidR="00FA5CE7" w:rsidRPr="00FA5CE7">
        <w:rPr>
          <w:rFonts w:ascii="Calibri" w:hAnsi="Calibri"/>
          <w:i/>
          <w:iCs/>
        </w:rPr>
        <w:t xml:space="preserve"> firm.</w:t>
      </w:r>
      <w:r w:rsidR="00FA5CE7" w:rsidRPr="00FA5CE7">
        <w:rPr>
          <w:rFonts w:ascii="Calibri" w:hAnsi="Calibri"/>
          <w:i/>
          <w:iCs/>
        </w:rPr>
        <w:t>”</w:t>
      </w:r>
      <w:r w:rsidR="002E2DB6">
        <w:rPr>
          <w:rFonts w:ascii="Calibri" w:hAnsi="Calibri"/>
        </w:rPr>
        <w:t xml:space="preserve"> </w:t>
      </w:r>
      <w:r w:rsidR="00795AEC">
        <w:rPr>
          <w:rFonts w:ascii="Calibri" w:hAnsi="Calibri"/>
        </w:rPr>
        <w:t xml:space="preserve">Now, when is “the evil day?” </w:t>
      </w:r>
      <w:r w:rsidR="00887CE9">
        <w:rPr>
          <w:rFonts w:ascii="Calibri" w:hAnsi="Calibri"/>
        </w:rPr>
        <w:t xml:space="preserve">Already in the previous chapter, Paul had </w:t>
      </w:r>
      <w:r w:rsidR="000112E0">
        <w:rPr>
          <w:rFonts w:ascii="Calibri" w:hAnsi="Calibri"/>
        </w:rPr>
        <w:t xml:space="preserve">said, </w:t>
      </w:r>
      <w:r w:rsidR="000112E0" w:rsidRPr="000112E0">
        <w:rPr>
          <w:rFonts w:ascii="Calibri" w:hAnsi="Calibri"/>
          <w:i/>
          <w:iCs/>
        </w:rPr>
        <w:t>“</w:t>
      </w:r>
      <w:r w:rsidR="000112E0" w:rsidRPr="000112E0">
        <w:rPr>
          <w:rFonts w:ascii="Calibri" w:hAnsi="Calibri"/>
          <w:i/>
          <w:iCs/>
        </w:rPr>
        <w:t>Look carefully then how you walk, not as unwise but as wise, making the best use of the time, because the days are evil.</w:t>
      </w:r>
      <w:r w:rsidR="000112E0" w:rsidRPr="000112E0">
        <w:rPr>
          <w:rFonts w:ascii="Calibri" w:hAnsi="Calibri"/>
          <w:i/>
          <w:iCs/>
        </w:rPr>
        <w:t>”</w:t>
      </w:r>
      <w:r w:rsidR="000112E0">
        <w:rPr>
          <w:rFonts w:ascii="Calibri" w:hAnsi="Calibri"/>
        </w:rPr>
        <w:t xml:space="preserve"> The evil day is not </w:t>
      </w:r>
      <w:r w:rsidR="00D6570E">
        <w:rPr>
          <w:rFonts w:ascii="Calibri" w:hAnsi="Calibri"/>
        </w:rPr>
        <w:t>limited to a literal day – we are living in the evil day already. The battle has begun</w:t>
      </w:r>
      <w:r w:rsidR="00535B45">
        <w:rPr>
          <w:rFonts w:ascii="Calibri" w:hAnsi="Calibri"/>
        </w:rPr>
        <w:t xml:space="preserve">, and again, not to scare you </w:t>
      </w:r>
      <w:r w:rsidR="007555C3">
        <w:rPr>
          <w:rFonts w:ascii="Calibri" w:hAnsi="Calibri"/>
        </w:rPr>
        <w:t xml:space="preserve">but just to prepare you – </w:t>
      </w:r>
      <w:r w:rsidR="00535B45">
        <w:rPr>
          <w:rFonts w:ascii="Calibri" w:hAnsi="Calibri"/>
        </w:rPr>
        <w:t>it will only get worse</w:t>
      </w:r>
      <w:r w:rsidR="00D52638">
        <w:rPr>
          <w:rFonts w:ascii="Calibri" w:hAnsi="Calibri"/>
        </w:rPr>
        <w:t xml:space="preserve"> until the evil day is ended and Christ returns.</w:t>
      </w:r>
    </w:p>
    <w:p w14:paraId="0737FFE0" w14:textId="77777777" w:rsidR="009C1316" w:rsidRDefault="007E02C1" w:rsidP="00D0251E">
      <w:pPr>
        <w:spacing w:line="360" w:lineRule="auto"/>
        <w:ind w:firstLine="720"/>
        <w:rPr>
          <w:rFonts w:ascii="Calibri" w:hAnsi="Calibri"/>
        </w:rPr>
      </w:pPr>
      <w:r w:rsidRPr="009C1316">
        <w:rPr>
          <w:rFonts w:ascii="Calibri" w:hAnsi="Calibri"/>
          <w:b/>
          <w:bCs/>
        </w:rPr>
        <w:t>W</w:t>
      </w:r>
      <w:r w:rsidR="007500C5" w:rsidRPr="009C1316">
        <w:rPr>
          <w:rFonts w:ascii="Calibri" w:hAnsi="Calibri"/>
          <w:b/>
          <w:bCs/>
        </w:rPr>
        <w:t xml:space="preserve">e </w:t>
      </w:r>
      <w:r w:rsidR="007500C5" w:rsidRPr="009C1316">
        <w:rPr>
          <w:rFonts w:ascii="Calibri" w:hAnsi="Calibri"/>
          <w:b/>
          <w:bCs/>
          <w:u w:val="single"/>
        </w:rPr>
        <w:t>stand</w:t>
      </w:r>
      <w:r w:rsidR="007500C5" w:rsidRPr="009C1316">
        <w:rPr>
          <w:rFonts w:ascii="Calibri" w:hAnsi="Calibri"/>
          <w:b/>
          <w:bCs/>
        </w:rPr>
        <w:t xml:space="preserve"> firm</w:t>
      </w:r>
      <w:r w:rsidR="007500C5">
        <w:rPr>
          <w:rFonts w:ascii="Calibri" w:hAnsi="Calibri"/>
        </w:rPr>
        <w:t xml:space="preserve"> in the armor of God. </w:t>
      </w:r>
      <w:r w:rsidR="00EE4A13">
        <w:rPr>
          <w:rFonts w:ascii="Calibri" w:hAnsi="Calibri"/>
        </w:rPr>
        <w:t>Now this is not the sermon where I’m going to talk about each individual piece of the armor. That would be a great Bible study!</w:t>
      </w:r>
      <w:r w:rsidR="00EE4A13">
        <w:rPr>
          <w:rFonts w:ascii="Calibri" w:hAnsi="Calibri"/>
        </w:rPr>
        <w:t xml:space="preserve"> For </w:t>
      </w:r>
      <w:proofErr w:type="gramStart"/>
      <w:r w:rsidR="00EE4A13">
        <w:rPr>
          <w:rFonts w:ascii="Calibri" w:hAnsi="Calibri"/>
        </w:rPr>
        <w:t>now</w:t>
      </w:r>
      <w:proofErr w:type="gramEnd"/>
      <w:r w:rsidR="00EE4A13">
        <w:rPr>
          <w:rFonts w:ascii="Calibri" w:hAnsi="Calibri"/>
        </w:rPr>
        <w:t xml:space="preserve"> I will draw our attention to an important bit of information. This is the armor of God – it’s not our armor</w:t>
      </w:r>
      <w:r w:rsidR="006824A4">
        <w:rPr>
          <w:rFonts w:ascii="Calibri" w:hAnsi="Calibri"/>
        </w:rPr>
        <w:t xml:space="preserve">. </w:t>
      </w:r>
      <w:r w:rsidR="00604CEF">
        <w:rPr>
          <w:rFonts w:ascii="Calibri" w:hAnsi="Calibri"/>
        </w:rPr>
        <w:t xml:space="preserve">We do not arm ourselves. </w:t>
      </w:r>
      <w:r w:rsidR="000D22F2">
        <w:rPr>
          <w:rFonts w:ascii="Calibri" w:hAnsi="Calibri"/>
        </w:rPr>
        <w:t xml:space="preserve">In this battle we do not get to </w:t>
      </w:r>
      <w:r w:rsidR="005F3F85">
        <w:rPr>
          <w:rFonts w:ascii="Calibri" w:hAnsi="Calibri"/>
        </w:rPr>
        <w:t xml:space="preserve">take any credit for the victory. </w:t>
      </w:r>
    </w:p>
    <w:p w14:paraId="19D8E431" w14:textId="77777777" w:rsidR="009C1316" w:rsidRDefault="002009D9" w:rsidP="00D0251E">
      <w:pPr>
        <w:spacing w:line="360" w:lineRule="auto"/>
        <w:ind w:firstLine="720"/>
        <w:rPr>
          <w:rFonts w:ascii="Calibri" w:hAnsi="Calibri"/>
        </w:rPr>
      </w:pPr>
      <w:r>
        <w:rPr>
          <w:rFonts w:ascii="Calibri" w:hAnsi="Calibri"/>
        </w:rPr>
        <w:t xml:space="preserve">Tom </w:t>
      </w:r>
      <w:r w:rsidR="00C62D49">
        <w:rPr>
          <w:rFonts w:ascii="Calibri" w:hAnsi="Calibri"/>
        </w:rPr>
        <w:t>Winger</w:t>
      </w:r>
      <w:r w:rsidR="00761E9A">
        <w:rPr>
          <w:rFonts w:ascii="Calibri" w:hAnsi="Calibri"/>
        </w:rPr>
        <w:t xml:space="preserve">, who </w:t>
      </w:r>
      <w:r w:rsidR="00C62D49">
        <w:rPr>
          <w:rFonts w:ascii="Calibri" w:hAnsi="Calibri"/>
        </w:rPr>
        <w:t>spoke at one of our pastors’ conferences</w:t>
      </w:r>
      <w:r w:rsidR="00761E9A">
        <w:rPr>
          <w:rFonts w:ascii="Calibri" w:hAnsi="Calibri"/>
        </w:rPr>
        <w:t xml:space="preserve">, </w:t>
      </w:r>
      <w:r w:rsidR="00036023">
        <w:rPr>
          <w:rFonts w:ascii="Calibri" w:hAnsi="Calibri"/>
        </w:rPr>
        <w:t xml:space="preserve">likened </w:t>
      </w:r>
      <w:r w:rsidR="00173BF1">
        <w:rPr>
          <w:rFonts w:ascii="Calibri" w:hAnsi="Calibri"/>
        </w:rPr>
        <w:t>our putting on the armor of God to a parent trying to dress a child</w:t>
      </w:r>
      <w:r w:rsidR="00315CAA">
        <w:rPr>
          <w:rFonts w:ascii="Calibri" w:hAnsi="Calibri"/>
        </w:rPr>
        <w:t xml:space="preserve">. </w:t>
      </w:r>
      <w:r w:rsidR="00173BF1">
        <w:rPr>
          <w:rFonts w:ascii="Calibri" w:hAnsi="Calibri"/>
        </w:rPr>
        <w:t>I think this is so fitting</w:t>
      </w:r>
      <w:r w:rsidR="00173BF1">
        <w:rPr>
          <w:rFonts w:ascii="Calibri" w:hAnsi="Calibri"/>
        </w:rPr>
        <w:t xml:space="preserve">! </w:t>
      </w:r>
      <w:r w:rsidR="00BA33BD">
        <w:rPr>
          <w:rFonts w:ascii="Calibri" w:hAnsi="Calibri"/>
        </w:rPr>
        <w:t xml:space="preserve">Have you ever tried </w:t>
      </w:r>
      <w:r w:rsidR="002551AC">
        <w:rPr>
          <w:rFonts w:ascii="Calibri" w:hAnsi="Calibri"/>
        </w:rPr>
        <w:t>putting pants on</w:t>
      </w:r>
      <w:r w:rsidR="00BA33BD">
        <w:rPr>
          <w:rFonts w:ascii="Calibri" w:hAnsi="Calibri"/>
        </w:rPr>
        <w:t xml:space="preserve"> a 1-year-old? </w:t>
      </w:r>
      <w:r w:rsidR="00814D9B">
        <w:rPr>
          <w:rFonts w:ascii="Calibri" w:hAnsi="Calibri"/>
        </w:rPr>
        <w:t>We are not these mighty, competent soldiers arming ourselves</w:t>
      </w:r>
      <w:r w:rsidR="00CA1BDF">
        <w:rPr>
          <w:rFonts w:ascii="Calibri" w:hAnsi="Calibri"/>
        </w:rPr>
        <w:t xml:space="preserve">, we’re more like toddlers. </w:t>
      </w:r>
      <w:r w:rsidR="002551AC">
        <w:rPr>
          <w:rFonts w:ascii="Calibri" w:hAnsi="Calibri"/>
        </w:rPr>
        <w:t xml:space="preserve">God is </w:t>
      </w:r>
      <w:r w:rsidR="00777656">
        <w:rPr>
          <w:rFonts w:ascii="Calibri" w:hAnsi="Calibri"/>
        </w:rPr>
        <w:t xml:space="preserve">trying to clothe us but we’re </w:t>
      </w:r>
      <w:r w:rsidR="00CB1E38">
        <w:rPr>
          <w:rFonts w:ascii="Calibri" w:hAnsi="Calibri"/>
        </w:rPr>
        <w:t xml:space="preserve">trying to kick off the armor and he's got to keep at it and keep at it until, no thanks to us, he’s finally </w:t>
      </w:r>
      <w:r w:rsidR="006A263C">
        <w:rPr>
          <w:rFonts w:ascii="Calibri" w:hAnsi="Calibri"/>
        </w:rPr>
        <w:t xml:space="preserve">got us covered…until we take the armor off again and it starts over. </w:t>
      </w:r>
    </w:p>
    <w:p w14:paraId="469B7E63" w14:textId="0E861E0D" w:rsidR="007B00F4" w:rsidRDefault="00094ED2" w:rsidP="00D0251E">
      <w:pPr>
        <w:spacing w:line="360" w:lineRule="auto"/>
        <w:ind w:firstLine="720"/>
        <w:rPr>
          <w:rFonts w:ascii="Calibri" w:hAnsi="Calibri"/>
        </w:rPr>
      </w:pPr>
      <w:r>
        <w:rPr>
          <w:rFonts w:ascii="Calibri" w:hAnsi="Calibri"/>
        </w:rPr>
        <w:t>Now, maybe some of us are a little more advanced</w:t>
      </w:r>
      <w:r w:rsidR="00057D63">
        <w:rPr>
          <w:rFonts w:ascii="Calibri" w:hAnsi="Calibri"/>
        </w:rPr>
        <w:t xml:space="preserve">: mature believers who have been at it for a long time. </w:t>
      </w:r>
      <w:r w:rsidR="00EF3F61">
        <w:rPr>
          <w:rFonts w:ascii="Calibri" w:hAnsi="Calibri"/>
        </w:rPr>
        <w:t>Maybe you’re</w:t>
      </w:r>
      <w:r w:rsidR="009A2081">
        <w:rPr>
          <w:rFonts w:ascii="Calibri" w:hAnsi="Calibri"/>
        </w:rPr>
        <w:t xml:space="preserve"> the kid </w:t>
      </w:r>
      <w:r w:rsidR="00047E6D">
        <w:rPr>
          <w:rFonts w:ascii="Calibri" w:hAnsi="Calibri"/>
        </w:rPr>
        <w:t xml:space="preserve">who is </w:t>
      </w:r>
      <w:r w:rsidR="009A2081">
        <w:rPr>
          <w:rFonts w:ascii="Calibri" w:hAnsi="Calibri"/>
        </w:rPr>
        <w:t xml:space="preserve">fully capable of dressing </w:t>
      </w:r>
      <w:proofErr w:type="gramStart"/>
      <w:r w:rsidR="009A2081">
        <w:rPr>
          <w:rFonts w:ascii="Calibri" w:hAnsi="Calibri"/>
        </w:rPr>
        <w:t>himself</w:t>
      </w:r>
      <w:proofErr w:type="gramEnd"/>
      <w:r w:rsidR="009A2081">
        <w:rPr>
          <w:rFonts w:ascii="Calibri" w:hAnsi="Calibri"/>
        </w:rPr>
        <w:t xml:space="preserve"> but </w:t>
      </w:r>
      <w:r w:rsidR="00047E6D">
        <w:rPr>
          <w:rFonts w:ascii="Calibri" w:hAnsi="Calibri"/>
        </w:rPr>
        <w:t>you still</w:t>
      </w:r>
      <w:r w:rsidR="00F400E0">
        <w:rPr>
          <w:rFonts w:ascii="Calibri" w:hAnsi="Calibri"/>
        </w:rPr>
        <w:t xml:space="preserve"> </w:t>
      </w:r>
      <w:r w:rsidR="00047E6D">
        <w:rPr>
          <w:rFonts w:ascii="Calibri" w:hAnsi="Calibri"/>
        </w:rPr>
        <w:t>don’t want to</w:t>
      </w:r>
      <w:r w:rsidR="00F400E0">
        <w:rPr>
          <w:rFonts w:ascii="Calibri" w:hAnsi="Calibri"/>
        </w:rPr>
        <w:t xml:space="preserve"> do it. “Put your PJs on.” 5 minutes later</w:t>
      </w:r>
      <w:proofErr w:type="gramStart"/>
      <w:r w:rsidR="00F400E0">
        <w:rPr>
          <w:rFonts w:ascii="Calibri" w:hAnsi="Calibri"/>
        </w:rPr>
        <w:t>…”</w:t>
      </w:r>
      <w:r w:rsidR="001F365B">
        <w:rPr>
          <w:rFonts w:ascii="Calibri" w:hAnsi="Calibri"/>
        </w:rPr>
        <w:t>why</w:t>
      </w:r>
      <w:proofErr w:type="gramEnd"/>
      <w:r w:rsidR="001F365B">
        <w:rPr>
          <w:rFonts w:ascii="Calibri" w:hAnsi="Calibri"/>
        </w:rPr>
        <w:t xml:space="preserve"> aren’t your PJs on?” Right? </w:t>
      </w:r>
      <w:proofErr w:type="gramStart"/>
      <w:r w:rsidR="000D6268">
        <w:rPr>
          <w:rFonts w:ascii="Calibri" w:hAnsi="Calibri"/>
        </w:rPr>
        <w:t>Likewise</w:t>
      </w:r>
      <w:proofErr w:type="gramEnd"/>
      <w:r w:rsidR="000D6268">
        <w:rPr>
          <w:rFonts w:ascii="Calibri" w:hAnsi="Calibri"/>
        </w:rPr>
        <w:t xml:space="preserve"> God says, </w:t>
      </w:r>
      <w:r w:rsidR="001F365B">
        <w:rPr>
          <w:rFonts w:ascii="Calibri" w:hAnsi="Calibri"/>
        </w:rPr>
        <w:t>“Here you go, my child. I have laid out my armor for you to put on</w:t>
      </w:r>
      <w:r w:rsidR="00AE77DE">
        <w:rPr>
          <w:rFonts w:ascii="Calibri" w:hAnsi="Calibri"/>
        </w:rPr>
        <w:t>. 5 decades later</w:t>
      </w:r>
      <w:proofErr w:type="gramStart"/>
      <w:r w:rsidR="00AE77DE">
        <w:rPr>
          <w:rFonts w:ascii="Calibri" w:hAnsi="Calibri"/>
        </w:rPr>
        <w:t>…”</w:t>
      </w:r>
      <w:r w:rsidR="008A4D00">
        <w:rPr>
          <w:rFonts w:ascii="Calibri" w:hAnsi="Calibri"/>
        </w:rPr>
        <w:t>Why</w:t>
      </w:r>
      <w:proofErr w:type="gramEnd"/>
      <w:r w:rsidR="008A4D00">
        <w:rPr>
          <w:rFonts w:ascii="Calibri" w:hAnsi="Calibri"/>
        </w:rPr>
        <w:t xml:space="preserve"> isn’t that belt of truth fastened yet?”  We </w:t>
      </w:r>
      <w:r w:rsidR="00CA2066">
        <w:rPr>
          <w:rFonts w:ascii="Calibri" w:hAnsi="Calibri"/>
        </w:rPr>
        <w:t xml:space="preserve">are not the best when it comes to dressing ourselves. </w:t>
      </w:r>
      <w:r w:rsidR="006A263C">
        <w:rPr>
          <w:rFonts w:ascii="Calibri" w:hAnsi="Calibri"/>
        </w:rPr>
        <w:t xml:space="preserve">But you know what? It’s okay because </w:t>
      </w:r>
      <w:r w:rsidR="00E2150F">
        <w:rPr>
          <w:rFonts w:ascii="Calibri" w:hAnsi="Calibri"/>
        </w:rPr>
        <w:t xml:space="preserve">it’s not about us. It’s not about how strong we are as if we could boast, “Look at me and how I resisted the devil all on my own!” We don’t </w:t>
      </w:r>
      <w:r w:rsidR="00E2150F">
        <w:rPr>
          <w:rFonts w:ascii="Calibri" w:hAnsi="Calibri"/>
          <w:u w:val="single"/>
        </w:rPr>
        <w:t>stand</w:t>
      </w:r>
      <w:r w:rsidR="00E2150F">
        <w:rPr>
          <w:rFonts w:ascii="Calibri" w:hAnsi="Calibri"/>
        </w:rPr>
        <w:t xml:space="preserve"> in our own might. </w:t>
      </w:r>
      <w:r w:rsidR="00A808BA">
        <w:rPr>
          <w:rFonts w:ascii="Calibri" w:hAnsi="Calibri"/>
        </w:rPr>
        <w:t xml:space="preserve">Paul says, </w:t>
      </w:r>
      <w:r w:rsidR="00A808BA" w:rsidRPr="00A808BA">
        <w:rPr>
          <w:rFonts w:ascii="Calibri" w:hAnsi="Calibri"/>
          <w:i/>
          <w:iCs/>
        </w:rPr>
        <w:t xml:space="preserve">“Be strong </w:t>
      </w:r>
      <w:r w:rsidR="00A808BA" w:rsidRPr="00A808BA">
        <w:rPr>
          <w:rFonts w:ascii="Calibri" w:hAnsi="Calibri"/>
          <w:b/>
          <w:bCs/>
          <w:i/>
          <w:iCs/>
        </w:rPr>
        <w:t xml:space="preserve">in the Lord </w:t>
      </w:r>
      <w:r w:rsidR="00A808BA" w:rsidRPr="00A808BA">
        <w:rPr>
          <w:rFonts w:ascii="Calibri" w:hAnsi="Calibri"/>
          <w:i/>
          <w:iCs/>
        </w:rPr>
        <w:t xml:space="preserve">and in the strength of </w:t>
      </w:r>
      <w:r w:rsidR="00A808BA" w:rsidRPr="00A808BA">
        <w:rPr>
          <w:rFonts w:ascii="Calibri" w:hAnsi="Calibri"/>
          <w:b/>
          <w:bCs/>
          <w:i/>
          <w:iCs/>
        </w:rPr>
        <w:t xml:space="preserve">his </w:t>
      </w:r>
      <w:r w:rsidR="00A808BA" w:rsidRPr="00A808BA">
        <w:rPr>
          <w:rFonts w:ascii="Calibri" w:hAnsi="Calibri"/>
          <w:i/>
          <w:iCs/>
        </w:rPr>
        <w:t xml:space="preserve">might.” </w:t>
      </w:r>
    </w:p>
    <w:p w14:paraId="401358E9" w14:textId="77777777" w:rsidR="000624D2" w:rsidRDefault="00B561F3" w:rsidP="00014B39">
      <w:pPr>
        <w:spacing w:line="360" w:lineRule="auto"/>
        <w:ind w:firstLine="720"/>
        <w:rPr>
          <w:rFonts w:ascii="Calibri" w:hAnsi="Calibri"/>
        </w:rPr>
      </w:pPr>
      <w:r>
        <w:rPr>
          <w:rFonts w:ascii="Calibri" w:hAnsi="Calibri"/>
        </w:rPr>
        <w:t xml:space="preserve">So </w:t>
      </w:r>
      <w:r w:rsidR="00F5696A">
        <w:rPr>
          <w:rFonts w:ascii="Calibri" w:hAnsi="Calibri"/>
        </w:rPr>
        <w:t xml:space="preserve">take up the full armor of God – put it on, and if you struggle to get that breastplate secured or if you can’t seem to figure out which foot goes in which </w:t>
      </w:r>
      <w:r w:rsidR="009E744F">
        <w:rPr>
          <w:rFonts w:ascii="Calibri" w:hAnsi="Calibri"/>
        </w:rPr>
        <w:t xml:space="preserve">shoe of the gospel of peace, or if that shield of faith is too heavy, </w:t>
      </w:r>
      <w:r w:rsidR="005F6E4A">
        <w:rPr>
          <w:rFonts w:ascii="Calibri" w:hAnsi="Calibri"/>
        </w:rPr>
        <w:t xml:space="preserve">or if </w:t>
      </w:r>
      <w:r w:rsidR="00852114">
        <w:rPr>
          <w:rFonts w:ascii="Calibri" w:hAnsi="Calibri"/>
        </w:rPr>
        <w:t xml:space="preserve">you’ve just been too busy playing with your toys to bother putting trying yet, </w:t>
      </w:r>
      <w:r w:rsidR="009E744F">
        <w:rPr>
          <w:rFonts w:ascii="Calibri" w:hAnsi="Calibri"/>
        </w:rPr>
        <w:t>rest assured the Mighty One</w:t>
      </w:r>
      <w:r w:rsidR="0015218A">
        <w:rPr>
          <w:rFonts w:ascii="Calibri" w:hAnsi="Calibri"/>
        </w:rPr>
        <w:t xml:space="preserve">, the divine armorer will help you. </w:t>
      </w:r>
      <w:r w:rsidR="008D3297">
        <w:rPr>
          <w:rFonts w:ascii="Calibri" w:hAnsi="Calibri"/>
        </w:rPr>
        <w:t xml:space="preserve">In fact, he’s already </w:t>
      </w:r>
      <w:r w:rsidR="00B94C86">
        <w:rPr>
          <w:rFonts w:ascii="Calibri" w:hAnsi="Calibri"/>
        </w:rPr>
        <w:t xml:space="preserve">clothed you in </w:t>
      </w:r>
      <w:r w:rsidR="00852114">
        <w:rPr>
          <w:rFonts w:ascii="Calibri" w:hAnsi="Calibri"/>
        </w:rPr>
        <w:t xml:space="preserve">his </w:t>
      </w:r>
      <w:r w:rsidR="00B94C86">
        <w:rPr>
          <w:rFonts w:ascii="Calibri" w:hAnsi="Calibri"/>
        </w:rPr>
        <w:t xml:space="preserve">protective armor. In your baptism, you were clothed in the robe of Christ’s righteousness. Did you know that </w:t>
      </w:r>
      <w:r w:rsidR="00CA2066">
        <w:rPr>
          <w:rFonts w:ascii="Calibri" w:hAnsi="Calibri"/>
        </w:rPr>
        <w:t>your baptism</w:t>
      </w:r>
      <w:r w:rsidR="00B94C86">
        <w:rPr>
          <w:rFonts w:ascii="Calibri" w:hAnsi="Calibri"/>
        </w:rPr>
        <w:t xml:space="preserve"> </w:t>
      </w:r>
      <w:r w:rsidR="00106049">
        <w:rPr>
          <w:rFonts w:ascii="Calibri" w:hAnsi="Calibri"/>
        </w:rPr>
        <w:t xml:space="preserve">is thick enough to repel flaming arrows? </w:t>
      </w:r>
      <w:r w:rsidR="006A00AD">
        <w:rPr>
          <w:rFonts w:ascii="Calibri" w:hAnsi="Calibri"/>
        </w:rPr>
        <w:t xml:space="preserve">You’ve </w:t>
      </w:r>
      <w:proofErr w:type="gramStart"/>
      <w:r w:rsidR="000624D2">
        <w:rPr>
          <w:rFonts w:ascii="Calibri" w:hAnsi="Calibri"/>
        </w:rPr>
        <w:t xml:space="preserve">actually </w:t>
      </w:r>
      <w:r w:rsidR="006A00AD">
        <w:rPr>
          <w:rFonts w:ascii="Calibri" w:hAnsi="Calibri"/>
        </w:rPr>
        <w:t>got</w:t>
      </w:r>
      <w:proofErr w:type="gramEnd"/>
      <w:r w:rsidR="006A00AD">
        <w:rPr>
          <w:rFonts w:ascii="Calibri" w:hAnsi="Calibri"/>
        </w:rPr>
        <w:t xml:space="preserve"> the armor on</w:t>
      </w:r>
      <w:r w:rsidR="000624D2">
        <w:rPr>
          <w:rFonts w:ascii="Calibri" w:hAnsi="Calibri"/>
        </w:rPr>
        <w:t xml:space="preserve"> already!</w:t>
      </w:r>
      <w:r w:rsidR="00BA2C93">
        <w:rPr>
          <w:rFonts w:ascii="Calibri" w:hAnsi="Calibri"/>
        </w:rPr>
        <w:t xml:space="preserve"> </w:t>
      </w:r>
    </w:p>
    <w:p w14:paraId="1739F2CD" w14:textId="04DB78F1" w:rsidR="0064531F" w:rsidRDefault="0064531F" w:rsidP="00014B39">
      <w:pPr>
        <w:spacing w:line="360" w:lineRule="auto"/>
        <w:ind w:firstLine="720"/>
        <w:rPr>
          <w:rFonts w:ascii="Calibri" w:hAnsi="Calibri"/>
        </w:rPr>
      </w:pPr>
      <w:r>
        <w:rPr>
          <w:rFonts w:ascii="Calibri" w:hAnsi="Calibri"/>
        </w:rPr>
        <w:t xml:space="preserve">You and I are wearing the death and resurrection of Christ. That’s what we are baptized into. </w:t>
      </w:r>
      <w:r w:rsidR="00BB0E03">
        <w:rPr>
          <w:rFonts w:ascii="Calibri" w:hAnsi="Calibri"/>
        </w:rPr>
        <w:t xml:space="preserve">Sin can’t penetrate these scales. The devil’s accusations bounce right off. </w:t>
      </w:r>
      <w:r w:rsidR="00875602">
        <w:rPr>
          <w:rFonts w:ascii="Calibri" w:hAnsi="Calibri"/>
        </w:rPr>
        <w:t>Even death cannot break this helmet. W</w:t>
      </w:r>
      <w:r w:rsidR="00F86F57">
        <w:rPr>
          <w:rFonts w:ascii="Calibri" w:hAnsi="Calibri"/>
        </w:rPr>
        <w:t>e</w:t>
      </w:r>
      <w:r w:rsidR="00875602">
        <w:rPr>
          <w:rFonts w:ascii="Calibri" w:hAnsi="Calibri"/>
        </w:rPr>
        <w:t xml:space="preserve"> are fully </w:t>
      </w:r>
      <w:r w:rsidR="00F86F57">
        <w:rPr>
          <w:rFonts w:ascii="Calibri" w:hAnsi="Calibri"/>
        </w:rPr>
        <w:t xml:space="preserve">protected against </w:t>
      </w:r>
      <w:r w:rsidR="004063C8">
        <w:rPr>
          <w:rFonts w:ascii="Calibri" w:hAnsi="Calibri"/>
        </w:rPr>
        <w:t xml:space="preserve">those scary cosmic </w:t>
      </w:r>
      <w:proofErr w:type="gramStart"/>
      <w:r w:rsidR="004063C8">
        <w:rPr>
          <w:rFonts w:ascii="Calibri" w:hAnsi="Calibri"/>
        </w:rPr>
        <w:t>powers;</w:t>
      </w:r>
      <w:proofErr w:type="gramEnd"/>
      <w:r w:rsidR="004063C8">
        <w:rPr>
          <w:rFonts w:ascii="Calibri" w:hAnsi="Calibri"/>
        </w:rPr>
        <w:t xml:space="preserve"> all the spiritual forces of evil in the heavenly places. </w:t>
      </w:r>
      <w:r w:rsidR="008B1983">
        <w:rPr>
          <w:rFonts w:ascii="Calibri" w:hAnsi="Calibri"/>
        </w:rPr>
        <w:t xml:space="preserve">The demons are much stronger than we </w:t>
      </w:r>
      <w:proofErr w:type="gramStart"/>
      <w:r w:rsidR="008B1983">
        <w:rPr>
          <w:rFonts w:ascii="Calibri" w:hAnsi="Calibri"/>
        </w:rPr>
        <w:t>are</w:t>
      </w:r>
      <w:proofErr w:type="gramEnd"/>
      <w:r w:rsidR="008B1983">
        <w:rPr>
          <w:rFonts w:ascii="Calibri" w:hAnsi="Calibri"/>
        </w:rPr>
        <w:t xml:space="preserve"> but they are no match for </w:t>
      </w:r>
      <w:r w:rsidR="0049016C">
        <w:rPr>
          <w:rFonts w:ascii="Calibri" w:hAnsi="Calibri"/>
        </w:rPr>
        <w:t>the Lord God Almighty – the Father, Son, and Holy Spirit</w:t>
      </w:r>
      <w:r w:rsidR="00D74C76">
        <w:rPr>
          <w:rFonts w:ascii="Calibri" w:hAnsi="Calibri"/>
        </w:rPr>
        <w:t xml:space="preserve">. </w:t>
      </w:r>
      <w:r w:rsidR="00825666">
        <w:rPr>
          <w:rFonts w:ascii="Calibri" w:hAnsi="Calibri"/>
        </w:rPr>
        <w:t xml:space="preserve">Even though we are under attack and there are unseen enemies all around, we trust that the Lord our shepherd prepares a table before us even in the presence of our enemies. </w:t>
      </w:r>
    </w:p>
    <w:p w14:paraId="0AA0699A" w14:textId="3EEF7F72" w:rsidR="006A00AD" w:rsidRDefault="00BA2C93" w:rsidP="00014B39">
      <w:pPr>
        <w:spacing w:line="360" w:lineRule="auto"/>
        <w:ind w:firstLine="720"/>
        <w:rPr>
          <w:rFonts w:ascii="Calibri" w:hAnsi="Calibri"/>
        </w:rPr>
      </w:pPr>
      <w:r>
        <w:rPr>
          <w:rFonts w:ascii="Calibri" w:hAnsi="Calibri"/>
        </w:rPr>
        <w:t xml:space="preserve">Now just </w:t>
      </w:r>
      <w:r w:rsidRPr="00BA2C93">
        <w:rPr>
          <w:rFonts w:ascii="Calibri" w:hAnsi="Calibri"/>
          <w:u w:val="single"/>
        </w:rPr>
        <w:t>stand</w:t>
      </w:r>
      <w:r>
        <w:rPr>
          <w:rFonts w:ascii="Calibri" w:hAnsi="Calibri"/>
        </w:rPr>
        <w:t xml:space="preserve"> there and watch the God fight for you. I know it doesn’t sound very glorious or honorable but </w:t>
      </w:r>
      <w:r w:rsidR="00B35E7C">
        <w:rPr>
          <w:rFonts w:ascii="Calibri" w:hAnsi="Calibri"/>
        </w:rPr>
        <w:t xml:space="preserve">trusting God to fight for us is </w:t>
      </w:r>
      <w:r w:rsidR="0016629F">
        <w:rPr>
          <w:rFonts w:ascii="Calibri" w:hAnsi="Calibri"/>
        </w:rPr>
        <w:t xml:space="preserve">all we are given to do. </w:t>
      </w:r>
      <w:r w:rsidR="001A03E9">
        <w:rPr>
          <w:rFonts w:ascii="Calibri" w:hAnsi="Calibri"/>
        </w:rPr>
        <w:t xml:space="preserve">Listen to Moses’ speech </w:t>
      </w:r>
      <w:r w:rsidR="00651C76">
        <w:rPr>
          <w:rFonts w:ascii="Calibri" w:hAnsi="Calibri"/>
        </w:rPr>
        <w:t xml:space="preserve">before the parting of the Red Sea, </w:t>
      </w:r>
      <w:r w:rsidR="00651C76" w:rsidRPr="00651C76">
        <w:rPr>
          <w:rFonts w:ascii="Calibri" w:hAnsi="Calibri"/>
          <w:i/>
          <w:iCs/>
        </w:rPr>
        <w:t>“</w:t>
      </w:r>
      <w:r w:rsidR="00651C76" w:rsidRPr="00651C76">
        <w:rPr>
          <w:rFonts w:ascii="Calibri" w:hAnsi="Calibri"/>
          <w:i/>
          <w:iCs/>
        </w:rPr>
        <w:t xml:space="preserve">Fear not, </w:t>
      </w:r>
      <w:r w:rsidR="00651C76" w:rsidRPr="00651C76">
        <w:rPr>
          <w:rFonts w:ascii="Calibri" w:hAnsi="Calibri"/>
          <w:i/>
          <w:iCs/>
          <w:u w:val="single"/>
        </w:rPr>
        <w:t>stand</w:t>
      </w:r>
      <w:r w:rsidR="00651C76" w:rsidRPr="00651C76">
        <w:rPr>
          <w:rFonts w:ascii="Calibri" w:hAnsi="Calibri"/>
          <w:i/>
          <w:iCs/>
        </w:rPr>
        <w:t xml:space="preserve"> firm, and see the salvation of the LORD, which he will work for you today. For the Egyptians whom you see today, you shall never see again. The LORD will fight for you, and you have only to be silent.”</w:t>
      </w:r>
      <w:r w:rsidR="00651C76">
        <w:rPr>
          <w:rFonts w:ascii="Calibri" w:hAnsi="Calibri"/>
        </w:rPr>
        <w:t xml:space="preserve"> </w:t>
      </w:r>
      <w:r w:rsidR="00A90A47">
        <w:rPr>
          <w:rFonts w:ascii="Calibri" w:hAnsi="Calibri"/>
        </w:rPr>
        <w:t xml:space="preserve">In Psalm 46, the psalmist highlights the Lord’s </w:t>
      </w:r>
      <w:r w:rsidR="00305537">
        <w:rPr>
          <w:rFonts w:ascii="Calibri" w:hAnsi="Calibri"/>
        </w:rPr>
        <w:t>actions</w:t>
      </w:r>
      <w:r w:rsidR="00014B39">
        <w:rPr>
          <w:rFonts w:ascii="Calibri" w:hAnsi="Calibri"/>
        </w:rPr>
        <w:t xml:space="preserve"> in time of trouble, </w:t>
      </w:r>
      <w:r w:rsidR="00014B39" w:rsidRPr="00756FD7">
        <w:rPr>
          <w:rFonts w:ascii="Calibri" w:hAnsi="Calibri"/>
          <w:i/>
          <w:iCs/>
        </w:rPr>
        <w:t>“</w:t>
      </w:r>
      <w:r w:rsidR="00014B39" w:rsidRPr="00756FD7">
        <w:rPr>
          <w:rFonts w:ascii="Calibri" w:hAnsi="Calibri"/>
          <w:i/>
          <w:iCs/>
        </w:rPr>
        <w:t>Come, behold the works of the LORD, how he has brought desolations on the earth</w:t>
      </w:r>
      <w:r w:rsidR="00014B39" w:rsidRPr="00756FD7">
        <w:rPr>
          <w:rFonts w:ascii="Calibri" w:hAnsi="Calibri"/>
          <w:i/>
          <w:iCs/>
        </w:rPr>
        <w:t xml:space="preserve">. </w:t>
      </w:r>
      <w:r w:rsidR="00014B39" w:rsidRPr="00756FD7">
        <w:rPr>
          <w:rFonts w:ascii="Calibri" w:hAnsi="Calibri"/>
          <w:i/>
          <w:iCs/>
        </w:rPr>
        <w:t>He makes wars cease to the end of the earth; he breaks the bow and shatters the spear; he burns the chariots with fire.</w:t>
      </w:r>
      <w:r w:rsidR="00014B39" w:rsidRPr="00756FD7">
        <w:rPr>
          <w:rFonts w:ascii="Calibri" w:hAnsi="Calibri"/>
          <w:i/>
          <w:iCs/>
        </w:rPr>
        <w:t>”</w:t>
      </w:r>
      <w:r w:rsidR="00014B39">
        <w:rPr>
          <w:rFonts w:ascii="Calibri" w:hAnsi="Calibri"/>
        </w:rPr>
        <w:t xml:space="preserve"> </w:t>
      </w:r>
      <w:r w:rsidR="00756FD7">
        <w:rPr>
          <w:rFonts w:ascii="Calibri" w:hAnsi="Calibri"/>
        </w:rPr>
        <w:t>Wonderful! And what can I do?</w:t>
      </w:r>
      <w:r w:rsidR="00305537">
        <w:rPr>
          <w:rFonts w:ascii="Calibri" w:hAnsi="Calibri"/>
        </w:rPr>
        <w:t xml:space="preserve"> Keep reading:</w:t>
      </w:r>
      <w:r w:rsidR="00756FD7">
        <w:rPr>
          <w:rFonts w:ascii="Calibri" w:hAnsi="Calibri"/>
        </w:rPr>
        <w:t xml:space="preserve"> </w:t>
      </w:r>
      <w:r w:rsidR="00014B39" w:rsidRPr="00756FD7">
        <w:rPr>
          <w:rFonts w:ascii="Calibri" w:hAnsi="Calibri"/>
          <w:i/>
          <w:iCs/>
        </w:rPr>
        <w:t xml:space="preserve">“Be </w:t>
      </w:r>
      <w:proofErr w:type="gramStart"/>
      <w:r w:rsidR="00014B39" w:rsidRPr="00756FD7">
        <w:rPr>
          <w:rFonts w:ascii="Calibri" w:hAnsi="Calibri"/>
          <w:i/>
          <w:iCs/>
        </w:rPr>
        <w:t>still, and</w:t>
      </w:r>
      <w:proofErr w:type="gramEnd"/>
      <w:r w:rsidR="00014B39" w:rsidRPr="00756FD7">
        <w:rPr>
          <w:rFonts w:ascii="Calibri" w:hAnsi="Calibri"/>
          <w:i/>
          <w:iCs/>
        </w:rPr>
        <w:t xml:space="preserve"> know that I am God.</w:t>
      </w:r>
      <w:r w:rsidR="00756FD7" w:rsidRPr="00756FD7">
        <w:rPr>
          <w:rFonts w:ascii="Calibri" w:hAnsi="Calibri"/>
          <w:i/>
          <w:iCs/>
        </w:rPr>
        <w:t>”</w:t>
      </w:r>
      <w:r w:rsidR="00756FD7">
        <w:rPr>
          <w:rFonts w:ascii="Calibri" w:hAnsi="Calibri"/>
        </w:rPr>
        <w:t xml:space="preserve"> </w:t>
      </w:r>
    </w:p>
    <w:p w14:paraId="4BCD2808" w14:textId="1C47D7E2" w:rsidR="0011206D" w:rsidRDefault="0011206D" w:rsidP="00014B39">
      <w:pPr>
        <w:spacing w:line="360" w:lineRule="auto"/>
        <w:ind w:firstLine="720"/>
        <w:rPr>
          <w:rFonts w:ascii="Calibri" w:hAnsi="Calibri"/>
        </w:rPr>
      </w:pPr>
      <w:r>
        <w:rPr>
          <w:rFonts w:ascii="Calibri" w:hAnsi="Calibri"/>
        </w:rPr>
        <w:t xml:space="preserve">That is how we stand. Now, there is </w:t>
      </w:r>
      <w:r>
        <w:rPr>
          <w:rFonts w:ascii="Calibri" w:hAnsi="Calibri"/>
          <w:i/>
          <w:iCs/>
        </w:rPr>
        <w:t>one</w:t>
      </w:r>
      <w:r>
        <w:rPr>
          <w:rFonts w:ascii="Calibri" w:hAnsi="Calibri"/>
        </w:rPr>
        <w:t xml:space="preserve"> thing we can do while we’re standing there. </w:t>
      </w:r>
      <w:r w:rsidR="00AA28C3" w:rsidRPr="00AA28C3">
        <w:rPr>
          <w:rFonts w:ascii="Calibri" w:hAnsi="Calibri"/>
          <w:i/>
          <w:iCs/>
        </w:rPr>
        <w:t>“…</w:t>
      </w:r>
      <w:proofErr w:type="gramStart"/>
      <w:r w:rsidR="00AA28C3" w:rsidRPr="00AA28C3">
        <w:rPr>
          <w:rFonts w:ascii="Calibri" w:hAnsi="Calibri"/>
          <w:i/>
          <w:iCs/>
        </w:rPr>
        <w:t>P</w:t>
      </w:r>
      <w:r w:rsidR="00AA28C3" w:rsidRPr="00AA28C3">
        <w:rPr>
          <w:rFonts w:ascii="Calibri" w:hAnsi="Calibri"/>
          <w:i/>
          <w:iCs/>
        </w:rPr>
        <w:t>raying at all times</w:t>
      </w:r>
      <w:proofErr w:type="gramEnd"/>
      <w:r w:rsidR="00AA28C3" w:rsidRPr="00AA28C3">
        <w:rPr>
          <w:rFonts w:ascii="Calibri" w:hAnsi="Calibri"/>
          <w:i/>
          <w:iCs/>
        </w:rPr>
        <w:t xml:space="preserve"> in the Spirit, with all prayer and supplication. To that end, keep alert with all perseverance, making supplication for all the saints</w:t>
      </w:r>
      <w:r w:rsidR="00AA28C3" w:rsidRPr="00AA28C3">
        <w:rPr>
          <w:rFonts w:ascii="Calibri" w:hAnsi="Calibri"/>
          <w:i/>
          <w:iCs/>
        </w:rPr>
        <w:t>”</w:t>
      </w:r>
      <w:r w:rsidR="00AA28C3">
        <w:rPr>
          <w:rFonts w:ascii="Calibri" w:hAnsi="Calibri"/>
          <w:i/>
          <w:iCs/>
        </w:rPr>
        <w:t xml:space="preserve"> </w:t>
      </w:r>
      <w:r w:rsidR="00D20929">
        <w:rPr>
          <w:rFonts w:ascii="Calibri" w:hAnsi="Calibri"/>
        </w:rPr>
        <w:t xml:space="preserve">We stand in prayer. </w:t>
      </w:r>
      <w:r w:rsidR="00CB30C3">
        <w:rPr>
          <w:rFonts w:ascii="Calibri" w:hAnsi="Calibri"/>
        </w:rPr>
        <w:t>There is a specific type of prayer that is excellent for spiritual warfare</w:t>
      </w:r>
      <w:r w:rsidR="00F74E91">
        <w:rPr>
          <w:rFonts w:ascii="Calibri" w:hAnsi="Calibri"/>
        </w:rPr>
        <w:t>. The technical term for it is “deprecation</w:t>
      </w:r>
      <w:r w:rsidR="00626264">
        <w:rPr>
          <w:rFonts w:ascii="Calibri" w:hAnsi="Calibri"/>
        </w:rPr>
        <w:t xml:space="preserve">.” It means “to prevent something from happening by prayer.” </w:t>
      </w:r>
      <w:proofErr w:type="gramStart"/>
      <w:r w:rsidR="001B60E4">
        <w:rPr>
          <w:rFonts w:ascii="Calibri" w:hAnsi="Calibri"/>
        </w:rPr>
        <w:t>So</w:t>
      </w:r>
      <w:proofErr w:type="gramEnd"/>
      <w:r w:rsidR="001B60E4">
        <w:rPr>
          <w:rFonts w:ascii="Calibri" w:hAnsi="Calibri"/>
        </w:rPr>
        <w:t xml:space="preserve"> what do these deprecations sound like? I bet you didn’t know you already pray like this all the time. </w:t>
      </w:r>
      <w:r w:rsidR="00C049DF">
        <w:rPr>
          <w:rFonts w:ascii="Calibri" w:hAnsi="Calibri"/>
        </w:rPr>
        <w:t>It sounds like this: “lead us not into temptation but deliver us from evil” or “deliver us from the evil one.” It sounds like this, “</w:t>
      </w:r>
      <w:r w:rsidR="008114E9">
        <w:rPr>
          <w:rFonts w:ascii="Calibri" w:hAnsi="Calibri"/>
        </w:rPr>
        <w:t>Let your holy angel be with me that the evil foe may have no power over me.”</w:t>
      </w:r>
      <w:r w:rsidR="004369BB">
        <w:rPr>
          <w:rFonts w:ascii="Calibri" w:hAnsi="Calibri"/>
        </w:rPr>
        <w:t xml:space="preserve"> In the litany, which is in our hymnal</w:t>
      </w:r>
      <w:r w:rsidR="007900B5">
        <w:rPr>
          <w:rFonts w:ascii="Calibri" w:hAnsi="Calibri"/>
        </w:rPr>
        <w:t xml:space="preserve">, we pray, </w:t>
      </w:r>
      <w:r w:rsidR="007900B5" w:rsidRPr="007900B5">
        <w:rPr>
          <w:rFonts w:ascii="Calibri" w:hAnsi="Calibri"/>
          <w:i/>
          <w:iCs/>
        </w:rPr>
        <w:t>“F</w:t>
      </w:r>
      <w:r w:rsidR="007900B5" w:rsidRPr="007900B5">
        <w:rPr>
          <w:rFonts w:ascii="Calibri" w:hAnsi="Calibri"/>
          <w:i/>
          <w:iCs/>
        </w:rPr>
        <w:t>rom the crafts and assaults of the devil; from sudden and evil death…Good Lord, deliver us</w:t>
      </w:r>
      <w:r w:rsidR="007900B5" w:rsidRPr="007900B5">
        <w:rPr>
          <w:rFonts w:ascii="Calibri" w:hAnsi="Calibri"/>
          <w:i/>
          <w:iCs/>
        </w:rPr>
        <w:t>.”</w:t>
      </w:r>
      <w:r w:rsidR="007900B5">
        <w:rPr>
          <w:rFonts w:ascii="Calibri" w:hAnsi="Calibri"/>
        </w:rPr>
        <w:t xml:space="preserve"> Basically, we </w:t>
      </w:r>
      <w:r w:rsidR="00034364">
        <w:rPr>
          <w:rFonts w:ascii="Calibri" w:hAnsi="Calibri"/>
        </w:rPr>
        <w:t xml:space="preserve">can pray, “Lord, do not let the devil have his way.” </w:t>
      </w:r>
    </w:p>
    <w:p w14:paraId="4E919605" w14:textId="77777777" w:rsidR="00842C05" w:rsidRDefault="00034364" w:rsidP="000526DD">
      <w:pPr>
        <w:spacing w:line="360" w:lineRule="auto"/>
        <w:ind w:firstLine="720"/>
        <w:rPr>
          <w:rFonts w:ascii="Calibri" w:hAnsi="Calibri"/>
        </w:rPr>
      </w:pPr>
      <w:r>
        <w:rPr>
          <w:rFonts w:ascii="Calibri" w:hAnsi="Calibri"/>
        </w:rPr>
        <w:t>And finally, we</w:t>
      </w:r>
      <w:r w:rsidR="00C81268">
        <w:rPr>
          <w:rFonts w:ascii="Calibri" w:hAnsi="Calibri"/>
        </w:rPr>
        <w:t xml:space="preserve"> pray not only for our own </w:t>
      </w:r>
      <w:proofErr w:type="gramStart"/>
      <w:r w:rsidR="00C81268">
        <w:rPr>
          <w:rFonts w:ascii="Calibri" w:hAnsi="Calibri"/>
        </w:rPr>
        <w:t>protection</w:t>
      </w:r>
      <w:proofErr w:type="gramEnd"/>
      <w:r w:rsidR="00C81268">
        <w:rPr>
          <w:rFonts w:ascii="Calibri" w:hAnsi="Calibri"/>
        </w:rPr>
        <w:t xml:space="preserve"> but we pray for all the saints.</w:t>
      </w:r>
      <w:r w:rsidR="00124BBE">
        <w:rPr>
          <w:rFonts w:ascii="Calibri" w:hAnsi="Calibri"/>
        </w:rPr>
        <w:t xml:space="preserve"> Pray for one another. And again, we may not always think about </w:t>
      </w:r>
      <w:proofErr w:type="gramStart"/>
      <w:r w:rsidR="00124BBE">
        <w:rPr>
          <w:rFonts w:ascii="Calibri" w:hAnsi="Calibri"/>
        </w:rPr>
        <w:t>it</w:t>
      </w:r>
      <w:proofErr w:type="gramEnd"/>
      <w:r w:rsidR="00124BBE">
        <w:rPr>
          <w:rFonts w:ascii="Calibri" w:hAnsi="Calibri"/>
        </w:rPr>
        <w:t xml:space="preserve"> but we are already doing this</w:t>
      </w:r>
      <w:r w:rsidR="00D8600E">
        <w:rPr>
          <w:rFonts w:ascii="Calibri" w:hAnsi="Calibri"/>
        </w:rPr>
        <w:t xml:space="preserve"> – we pray not “deliver me from evil” but “deliver us from evil.” </w:t>
      </w:r>
      <w:r w:rsidR="008C3010">
        <w:rPr>
          <w:rFonts w:ascii="Calibri" w:hAnsi="Calibri"/>
        </w:rPr>
        <w:t>When we pray for someone</w:t>
      </w:r>
      <w:r w:rsidR="00D76AC4">
        <w:rPr>
          <w:rFonts w:ascii="Calibri" w:hAnsi="Calibri"/>
        </w:rPr>
        <w:t xml:space="preserve"> else, whether it be for health or a prayer of thanksgiving, </w:t>
      </w:r>
      <w:r w:rsidR="00FB5140">
        <w:rPr>
          <w:rFonts w:ascii="Calibri" w:hAnsi="Calibri"/>
        </w:rPr>
        <w:t xml:space="preserve">or anything else, we can include in our prayer a request that the Lord </w:t>
      </w:r>
      <w:r w:rsidR="00DD26E9">
        <w:rPr>
          <w:rFonts w:ascii="Calibri" w:hAnsi="Calibri"/>
        </w:rPr>
        <w:t>strengthen them to stand against the schemes of the devil</w:t>
      </w:r>
      <w:r w:rsidR="00503232">
        <w:rPr>
          <w:rFonts w:ascii="Calibri" w:hAnsi="Calibri"/>
        </w:rPr>
        <w:t xml:space="preserve">. </w:t>
      </w:r>
    </w:p>
    <w:p w14:paraId="0C5D33F1" w14:textId="7093902E" w:rsidR="00034364" w:rsidRPr="000526DD" w:rsidRDefault="005C13BE" w:rsidP="000526DD">
      <w:pPr>
        <w:spacing w:line="360" w:lineRule="auto"/>
        <w:ind w:firstLine="720"/>
        <w:rPr>
          <w:rFonts w:ascii="Calibri" w:hAnsi="Calibri"/>
        </w:rPr>
      </w:pPr>
      <w:r>
        <w:rPr>
          <w:rFonts w:ascii="Calibri" w:hAnsi="Calibri"/>
        </w:rPr>
        <w:t>It’s okay to just stand there – as long as you’re standing in the strength of God’s might; standing there covered in the baptismal armor of God; standing in Christ, the one who triumphed over grave and devil for you.</w:t>
      </w:r>
    </w:p>
    <w:p w14:paraId="5CD31729" w14:textId="563681BE" w:rsidR="00D52638" w:rsidRPr="00D44D1A" w:rsidRDefault="00921BBA" w:rsidP="00D44D1A">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D52638" w:rsidRPr="00D44D1A" w:rsidSect="00CD7560">
      <w:headerReference w:type="even" r:id="rId7"/>
      <w:headerReference w:type="default" r:id="rId8"/>
      <w:footerReference w:type="default" r:id="rId9"/>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27B072" w14:textId="77777777" w:rsidR="0046727E" w:rsidRDefault="0046727E" w:rsidP="00921BBA">
      <w:r>
        <w:separator/>
      </w:r>
    </w:p>
  </w:endnote>
  <w:endnote w:type="continuationSeparator" w:id="0">
    <w:p w14:paraId="5F85D8F0" w14:textId="77777777" w:rsidR="0046727E" w:rsidRDefault="0046727E"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C952A5"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5EB7CE" w14:textId="77777777" w:rsidR="0046727E" w:rsidRDefault="0046727E" w:rsidP="00921BBA">
      <w:r>
        <w:separator/>
      </w:r>
    </w:p>
  </w:footnote>
  <w:footnote w:type="continuationSeparator" w:id="0">
    <w:p w14:paraId="09DA67AA" w14:textId="77777777" w:rsidR="0046727E" w:rsidRDefault="0046727E"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07E39EED"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4254993A"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872993"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41CDFBB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63E4D50" w14:textId="6FC5586C"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9B2EDC">
      <w:rPr>
        <w:rFonts w:ascii="Calibri" w:hAnsi="Calibri"/>
        <w:color w:val="7F7F7F" w:themeColor="text1" w:themeTint="80"/>
        <w:spacing w:val="60"/>
      </w:rPr>
      <w:t>Ephesians 6:10-20</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9B2EDC">
      <w:rPr>
        <w:rFonts w:ascii="Calibri" w:hAnsi="Calibri"/>
        <w:color w:val="7F7F7F" w:themeColor="text1" w:themeTint="80"/>
        <w:spacing w:val="60"/>
      </w:rPr>
      <w:t>September</w:t>
    </w:r>
    <w:proofErr w:type="gramEnd"/>
    <w:r w:rsidR="009B2EDC">
      <w:rPr>
        <w:rFonts w:ascii="Calibri" w:hAnsi="Calibri"/>
        <w:color w:val="7F7F7F" w:themeColor="text1" w:themeTint="80"/>
        <w:spacing w:val="60"/>
      </w:rPr>
      <w:t xml:space="preserve"> 1, 2024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9B2EDC">
      <w:rPr>
        <w:rFonts w:ascii="Calibri" w:hAnsi="Calibri"/>
        <w:color w:val="7F7F7F" w:themeColor="text1" w:themeTint="80"/>
        <w:spacing w:val="60"/>
      </w:rPr>
      <w:t>Stand This Way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3729C0"/>
    <w:multiLevelType w:val="multilevel"/>
    <w:tmpl w:val="AEF0CB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3121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3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EDC"/>
    <w:rsid w:val="000112E0"/>
    <w:rsid w:val="00014B39"/>
    <w:rsid w:val="00034364"/>
    <w:rsid w:val="00036023"/>
    <w:rsid w:val="00040DD1"/>
    <w:rsid w:val="00046B98"/>
    <w:rsid w:val="00047745"/>
    <w:rsid w:val="00047E6D"/>
    <w:rsid w:val="000526DD"/>
    <w:rsid w:val="000579CF"/>
    <w:rsid w:val="00057D63"/>
    <w:rsid w:val="000624D2"/>
    <w:rsid w:val="00094ED2"/>
    <w:rsid w:val="000A63FF"/>
    <w:rsid w:val="000D22F2"/>
    <w:rsid w:val="000D6268"/>
    <w:rsid w:val="000E3098"/>
    <w:rsid w:val="000E7795"/>
    <w:rsid w:val="000F4638"/>
    <w:rsid w:val="00106049"/>
    <w:rsid w:val="0011206D"/>
    <w:rsid w:val="00112659"/>
    <w:rsid w:val="00124BBE"/>
    <w:rsid w:val="001315EB"/>
    <w:rsid w:val="00133EE2"/>
    <w:rsid w:val="0015218A"/>
    <w:rsid w:val="00152744"/>
    <w:rsid w:val="00154951"/>
    <w:rsid w:val="00155FE0"/>
    <w:rsid w:val="0016629F"/>
    <w:rsid w:val="001716E0"/>
    <w:rsid w:val="00173BF1"/>
    <w:rsid w:val="0019282F"/>
    <w:rsid w:val="0019585C"/>
    <w:rsid w:val="001A03E9"/>
    <w:rsid w:val="001B41CE"/>
    <w:rsid w:val="001B60E4"/>
    <w:rsid w:val="001C24ED"/>
    <w:rsid w:val="001F365B"/>
    <w:rsid w:val="002009D9"/>
    <w:rsid w:val="00215938"/>
    <w:rsid w:val="00241323"/>
    <w:rsid w:val="002551AC"/>
    <w:rsid w:val="002644F6"/>
    <w:rsid w:val="002770C2"/>
    <w:rsid w:val="00285987"/>
    <w:rsid w:val="002C542E"/>
    <w:rsid w:val="002C6FB9"/>
    <w:rsid w:val="002E2DB6"/>
    <w:rsid w:val="002E6F2D"/>
    <w:rsid w:val="002F557D"/>
    <w:rsid w:val="00300A11"/>
    <w:rsid w:val="00305537"/>
    <w:rsid w:val="00315CAA"/>
    <w:rsid w:val="00331F38"/>
    <w:rsid w:val="00341FBE"/>
    <w:rsid w:val="00380970"/>
    <w:rsid w:val="003927AA"/>
    <w:rsid w:val="00397EEF"/>
    <w:rsid w:val="003A4539"/>
    <w:rsid w:val="003D1847"/>
    <w:rsid w:val="003F455D"/>
    <w:rsid w:val="00405F82"/>
    <w:rsid w:val="004063C8"/>
    <w:rsid w:val="0042158D"/>
    <w:rsid w:val="004369BB"/>
    <w:rsid w:val="00437E9B"/>
    <w:rsid w:val="0045426A"/>
    <w:rsid w:val="00463886"/>
    <w:rsid w:val="0046727E"/>
    <w:rsid w:val="0049016C"/>
    <w:rsid w:val="004F7D64"/>
    <w:rsid w:val="00503232"/>
    <w:rsid w:val="0050546F"/>
    <w:rsid w:val="00511F83"/>
    <w:rsid w:val="00512F17"/>
    <w:rsid w:val="00535B45"/>
    <w:rsid w:val="00554FAF"/>
    <w:rsid w:val="00564FF3"/>
    <w:rsid w:val="00596984"/>
    <w:rsid w:val="005A5DD8"/>
    <w:rsid w:val="005B5E92"/>
    <w:rsid w:val="005C13BE"/>
    <w:rsid w:val="005C154C"/>
    <w:rsid w:val="005F3F85"/>
    <w:rsid w:val="005F6E4A"/>
    <w:rsid w:val="00604CEF"/>
    <w:rsid w:val="0060580D"/>
    <w:rsid w:val="0062466C"/>
    <w:rsid w:val="00626264"/>
    <w:rsid w:val="0064531F"/>
    <w:rsid w:val="00651C76"/>
    <w:rsid w:val="00672FB1"/>
    <w:rsid w:val="006824A4"/>
    <w:rsid w:val="006A00AD"/>
    <w:rsid w:val="006A263C"/>
    <w:rsid w:val="006A4482"/>
    <w:rsid w:val="006A625A"/>
    <w:rsid w:val="006D05FF"/>
    <w:rsid w:val="006E34B9"/>
    <w:rsid w:val="007231E5"/>
    <w:rsid w:val="007500C5"/>
    <w:rsid w:val="0075418C"/>
    <w:rsid w:val="007555C3"/>
    <w:rsid w:val="00756FD7"/>
    <w:rsid w:val="00757AB0"/>
    <w:rsid w:val="00761E9A"/>
    <w:rsid w:val="00764156"/>
    <w:rsid w:val="00774AE1"/>
    <w:rsid w:val="00776BFA"/>
    <w:rsid w:val="00777656"/>
    <w:rsid w:val="007808A3"/>
    <w:rsid w:val="007900B5"/>
    <w:rsid w:val="00795AEC"/>
    <w:rsid w:val="007A0EAA"/>
    <w:rsid w:val="007A2DDA"/>
    <w:rsid w:val="007B00F4"/>
    <w:rsid w:val="007C11B0"/>
    <w:rsid w:val="007D3F8A"/>
    <w:rsid w:val="007E02C1"/>
    <w:rsid w:val="007F46E2"/>
    <w:rsid w:val="008114E9"/>
    <w:rsid w:val="00814D9B"/>
    <w:rsid w:val="00825666"/>
    <w:rsid w:val="00842C05"/>
    <w:rsid w:val="00852114"/>
    <w:rsid w:val="00855FE2"/>
    <w:rsid w:val="00875602"/>
    <w:rsid w:val="00887CE9"/>
    <w:rsid w:val="00897041"/>
    <w:rsid w:val="008A4D00"/>
    <w:rsid w:val="008B1983"/>
    <w:rsid w:val="008C068C"/>
    <w:rsid w:val="008C3010"/>
    <w:rsid w:val="008D3297"/>
    <w:rsid w:val="00903D6E"/>
    <w:rsid w:val="00915353"/>
    <w:rsid w:val="00921BBA"/>
    <w:rsid w:val="0095347A"/>
    <w:rsid w:val="0096482D"/>
    <w:rsid w:val="00986D7C"/>
    <w:rsid w:val="00987A75"/>
    <w:rsid w:val="009A2081"/>
    <w:rsid w:val="009B2EDC"/>
    <w:rsid w:val="009C1316"/>
    <w:rsid w:val="009D2001"/>
    <w:rsid w:val="009E744F"/>
    <w:rsid w:val="00A26DF8"/>
    <w:rsid w:val="00A50DB9"/>
    <w:rsid w:val="00A57CCF"/>
    <w:rsid w:val="00A63D96"/>
    <w:rsid w:val="00A808BA"/>
    <w:rsid w:val="00A90A47"/>
    <w:rsid w:val="00A9252D"/>
    <w:rsid w:val="00AA28C3"/>
    <w:rsid w:val="00AA4F0D"/>
    <w:rsid w:val="00AB6520"/>
    <w:rsid w:val="00AE624E"/>
    <w:rsid w:val="00AE77DE"/>
    <w:rsid w:val="00B228DC"/>
    <w:rsid w:val="00B35E7C"/>
    <w:rsid w:val="00B561F3"/>
    <w:rsid w:val="00B81DBA"/>
    <w:rsid w:val="00B939C0"/>
    <w:rsid w:val="00B94C86"/>
    <w:rsid w:val="00B9539E"/>
    <w:rsid w:val="00BA2C93"/>
    <w:rsid w:val="00BA33BD"/>
    <w:rsid w:val="00BB0614"/>
    <w:rsid w:val="00BB0E03"/>
    <w:rsid w:val="00BC4241"/>
    <w:rsid w:val="00BD2497"/>
    <w:rsid w:val="00BF242D"/>
    <w:rsid w:val="00C049DF"/>
    <w:rsid w:val="00C26FA3"/>
    <w:rsid w:val="00C47524"/>
    <w:rsid w:val="00C62D49"/>
    <w:rsid w:val="00C64987"/>
    <w:rsid w:val="00C721FA"/>
    <w:rsid w:val="00C81268"/>
    <w:rsid w:val="00C86A6A"/>
    <w:rsid w:val="00CA1BDF"/>
    <w:rsid w:val="00CA2066"/>
    <w:rsid w:val="00CA20A7"/>
    <w:rsid w:val="00CB1E38"/>
    <w:rsid w:val="00CB30C3"/>
    <w:rsid w:val="00CD7560"/>
    <w:rsid w:val="00D0251E"/>
    <w:rsid w:val="00D040F9"/>
    <w:rsid w:val="00D20929"/>
    <w:rsid w:val="00D266D2"/>
    <w:rsid w:val="00D31B27"/>
    <w:rsid w:val="00D44D1A"/>
    <w:rsid w:val="00D52638"/>
    <w:rsid w:val="00D54CD7"/>
    <w:rsid w:val="00D6570E"/>
    <w:rsid w:val="00D74C76"/>
    <w:rsid w:val="00D76AC4"/>
    <w:rsid w:val="00D8600E"/>
    <w:rsid w:val="00D86CB5"/>
    <w:rsid w:val="00D9143C"/>
    <w:rsid w:val="00DA470F"/>
    <w:rsid w:val="00DD26E9"/>
    <w:rsid w:val="00DF1F8E"/>
    <w:rsid w:val="00E2150F"/>
    <w:rsid w:val="00E35A50"/>
    <w:rsid w:val="00E82584"/>
    <w:rsid w:val="00E9062D"/>
    <w:rsid w:val="00EC4D86"/>
    <w:rsid w:val="00ED2867"/>
    <w:rsid w:val="00EE4A13"/>
    <w:rsid w:val="00EF14DA"/>
    <w:rsid w:val="00EF3F61"/>
    <w:rsid w:val="00EF68EB"/>
    <w:rsid w:val="00F21730"/>
    <w:rsid w:val="00F35513"/>
    <w:rsid w:val="00F400E0"/>
    <w:rsid w:val="00F52C13"/>
    <w:rsid w:val="00F5696A"/>
    <w:rsid w:val="00F6615C"/>
    <w:rsid w:val="00F71E8C"/>
    <w:rsid w:val="00F7497F"/>
    <w:rsid w:val="00F74E91"/>
    <w:rsid w:val="00F81820"/>
    <w:rsid w:val="00F826D5"/>
    <w:rsid w:val="00F86F57"/>
    <w:rsid w:val="00FA5CE7"/>
    <w:rsid w:val="00FB40B1"/>
    <w:rsid w:val="00FB5140"/>
    <w:rsid w:val="00FF6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C9AFA"/>
  <w15:chartTrackingRefBased/>
  <w15:docId w15:val="{1EFE105F-1AA9-524E-9278-19392B50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8960897">
      <w:bodyDiv w:val="1"/>
      <w:marLeft w:val="0"/>
      <w:marRight w:val="0"/>
      <w:marTop w:val="0"/>
      <w:marBottom w:val="0"/>
      <w:divBdr>
        <w:top w:val="none" w:sz="0" w:space="0" w:color="auto"/>
        <w:left w:val="none" w:sz="0" w:space="0" w:color="auto"/>
        <w:bottom w:val="none" w:sz="0" w:space="0" w:color="auto"/>
        <w:right w:val="none" w:sz="0" w:space="0" w:color="auto"/>
      </w:divBdr>
    </w:div>
    <w:div w:id="1042940660">
      <w:bodyDiv w:val="1"/>
      <w:marLeft w:val="0"/>
      <w:marRight w:val="0"/>
      <w:marTop w:val="0"/>
      <w:marBottom w:val="0"/>
      <w:divBdr>
        <w:top w:val="none" w:sz="0" w:space="0" w:color="auto"/>
        <w:left w:val="none" w:sz="0" w:space="0" w:color="auto"/>
        <w:bottom w:val="none" w:sz="0" w:space="0" w:color="auto"/>
        <w:right w:val="none" w:sz="0" w:space="0" w:color="auto"/>
      </w:divBdr>
    </w:div>
    <w:div w:id="1210873745">
      <w:bodyDiv w:val="1"/>
      <w:marLeft w:val="0"/>
      <w:marRight w:val="0"/>
      <w:marTop w:val="0"/>
      <w:marBottom w:val="0"/>
      <w:divBdr>
        <w:top w:val="none" w:sz="0" w:space="0" w:color="auto"/>
        <w:left w:val="none" w:sz="0" w:space="0" w:color="auto"/>
        <w:bottom w:val="none" w:sz="0" w:space="0" w:color="auto"/>
        <w:right w:val="none" w:sz="0" w:space="0" w:color="auto"/>
      </w:divBdr>
    </w:div>
    <w:div w:id="1916620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224</TotalTime>
  <Pages>1</Pages>
  <Words>1371</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218</cp:revision>
  <dcterms:created xsi:type="dcterms:W3CDTF">2024-08-29T18:49:00Z</dcterms:created>
  <dcterms:modified xsi:type="dcterms:W3CDTF">2024-08-31T12:33:00Z</dcterms:modified>
</cp:coreProperties>
</file>