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7B00F4" w14:textId="44B18D45" w:rsidR="00921BBA" w:rsidRPr="00B746B9" w:rsidRDefault="00921BBA" w:rsidP="00921BBA">
      <w:pPr>
        <w:spacing w:line="360" w:lineRule="auto"/>
        <w:rPr>
          <w:rFonts w:ascii="Calibri" w:hAnsi="Calibri"/>
        </w:rPr>
      </w:pPr>
      <w:r w:rsidRPr="00B746B9">
        <w:rPr>
          <w:rFonts w:ascii="Calibri" w:hAnsi="Calibri"/>
        </w:rPr>
        <w:tab/>
      </w:r>
      <w:r w:rsidR="0024186D">
        <w:rPr>
          <w:rFonts w:ascii="Calibri" w:hAnsi="Calibri"/>
        </w:rPr>
        <w:t>Glory to God in the highest, and on earth peace, goodwill to men</w:t>
      </w:r>
      <w:r w:rsidR="00966A6C">
        <w:rPr>
          <w:rFonts w:ascii="Calibri" w:hAnsi="Calibri"/>
        </w:rPr>
        <w:t>.</w:t>
      </w:r>
      <w:r w:rsidRPr="00B746B9">
        <w:rPr>
          <w:rFonts w:ascii="Calibri" w:hAnsi="Calibri"/>
        </w:rPr>
        <w:t xml:space="preserve"> Amen. The word of God that we consider today is from</w:t>
      </w:r>
      <w:r w:rsidR="00F13865">
        <w:rPr>
          <w:rFonts w:ascii="Calibri" w:hAnsi="Calibri"/>
        </w:rPr>
        <w:t xml:space="preserve"> Luke 2: </w:t>
      </w:r>
      <w:r w:rsidR="00F13865" w:rsidRPr="002751AD">
        <w:rPr>
          <w:rFonts w:ascii="Calibri" w:hAnsi="Calibri"/>
          <w:i/>
          <w:iCs/>
        </w:rPr>
        <w:t>“</w:t>
      </w:r>
      <w:r w:rsidR="002751AD" w:rsidRPr="002751AD">
        <w:rPr>
          <w:rFonts w:ascii="Calibri" w:hAnsi="Calibri"/>
          <w:i/>
          <w:iCs/>
        </w:rPr>
        <w:t>W</w:t>
      </w:r>
      <w:r w:rsidR="002751AD" w:rsidRPr="002751AD">
        <w:rPr>
          <w:rFonts w:ascii="Calibri" w:hAnsi="Calibri"/>
          <w:i/>
          <w:iCs/>
        </w:rPr>
        <w:t xml:space="preserve">hen the parents brought in the child Jesus, to do for him according to the custom of the Law, </w:t>
      </w:r>
      <w:r w:rsidR="002751AD" w:rsidRPr="002751AD">
        <w:rPr>
          <w:rFonts w:ascii="Calibri" w:hAnsi="Calibri"/>
          <w:i/>
          <w:iCs/>
        </w:rPr>
        <w:t>[Simeon]</w:t>
      </w:r>
      <w:r w:rsidR="002751AD" w:rsidRPr="002751AD">
        <w:rPr>
          <w:rFonts w:ascii="Calibri" w:hAnsi="Calibri"/>
          <w:i/>
          <w:iCs/>
        </w:rPr>
        <w:t xml:space="preserve"> took him up in his arms and blessed God</w:t>
      </w:r>
      <w:r w:rsidRPr="002751AD">
        <w:rPr>
          <w:rFonts w:ascii="Calibri" w:hAnsi="Calibri"/>
          <w:i/>
          <w:iCs/>
        </w:rPr>
        <w:t>.</w:t>
      </w:r>
      <w:r w:rsidR="002751AD" w:rsidRPr="002751AD">
        <w:rPr>
          <w:rFonts w:ascii="Calibri" w:hAnsi="Calibri"/>
          <w:i/>
          <w:iCs/>
        </w:rPr>
        <w:t>”</w:t>
      </w:r>
    </w:p>
    <w:p w14:paraId="0F675EC9" w14:textId="77777777" w:rsidR="00DB6806" w:rsidRDefault="00921BBA" w:rsidP="00921BBA">
      <w:pPr>
        <w:spacing w:line="360" w:lineRule="auto"/>
        <w:rPr>
          <w:rFonts w:ascii="Calibri" w:hAnsi="Calibri"/>
        </w:rPr>
      </w:pPr>
      <w:r w:rsidRPr="00B746B9">
        <w:rPr>
          <w:rFonts w:ascii="Calibri" w:hAnsi="Calibri"/>
        </w:rPr>
        <w:tab/>
      </w:r>
      <w:r w:rsidR="00912585">
        <w:rPr>
          <w:rFonts w:ascii="Calibri" w:hAnsi="Calibri"/>
        </w:rPr>
        <w:t xml:space="preserve">It’s been </w:t>
      </w:r>
      <w:r w:rsidR="00FB4B37">
        <w:rPr>
          <w:rFonts w:ascii="Calibri" w:hAnsi="Calibri"/>
        </w:rPr>
        <w:t>a few</w:t>
      </w:r>
      <w:r w:rsidR="00802034">
        <w:rPr>
          <w:rFonts w:ascii="Calibri" w:hAnsi="Calibri"/>
        </w:rPr>
        <w:t xml:space="preserve"> days since we celebrated </w:t>
      </w:r>
      <w:proofErr w:type="gramStart"/>
      <w:r w:rsidR="00802034">
        <w:rPr>
          <w:rFonts w:ascii="Calibri" w:hAnsi="Calibri"/>
        </w:rPr>
        <w:t>Christmas</w:t>
      </w:r>
      <w:proofErr w:type="gramEnd"/>
      <w:r w:rsidR="00FB4B37">
        <w:rPr>
          <w:rFonts w:ascii="Calibri" w:hAnsi="Calibri"/>
        </w:rPr>
        <w:t xml:space="preserve"> but Luke’s Gospel moves </w:t>
      </w:r>
      <w:r w:rsidR="009F3C78">
        <w:rPr>
          <w:rFonts w:ascii="Calibri" w:hAnsi="Calibri"/>
        </w:rPr>
        <w:t xml:space="preserve">fast and today, we are hearing about an event 40 days after Jesus was born. </w:t>
      </w:r>
      <w:r w:rsidR="00A315D9">
        <w:rPr>
          <w:rFonts w:ascii="Calibri" w:hAnsi="Calibri"/>
        </w:rPr>
        <w:t>What were those 40 days like? Well, Luke doesn’t give the details</w:t>
      </w:r>
      <w:r w:rsidR="00AE5F4B">
        <w:rPr>
          <w:rFonts w:ascii="Calibri" w:hAnsi="Calibri"/>
        </w:rPr>
        <w:t xml:space="preserve"> – probably because those 40 days were very much like any other</w:t>
      </w:r>
      <w:r w:rsidR="008D5634">
        <w:rPr>
          <w:rFonts w:ascii="Calibri" w:hAnsi="Calibri"/>
        </w:rPr>
        <w:t xml:space="preserve"> couple’s first 40 days as parents. What are those days like? </w:t>
      </w:r>
      <w:r w:rsidR="001C4EA3">
        <w:rPr>
          <w:rFonts w:ascii="Calibri" w:hAnsi="Calibri"/>
        </w:rPr>
        <w:t>No</w:t>
      </w:r>
      <w:r w:rsidR="004C1A5B">
        <w:rPr>
          <w:rFonts w:ascii="Calibri" w:hAnsi="Calibri"/>
        </w:rPr>
        <w:t>t</w:t>
      </w:r>
      <w:r w:rsidR="001C4EA3">
        <w:rPr>
          <w:rFonts w:ascii="Calibri" w:hAnsi="Calibri"/>
        </w:rPr>
        <w:t xml:space="preserve"> </w:t>
      </w:r>
      <w:r w:rsidR="004C1A5B">
        <w:rPr>
          <w:rFonts w:ascii="Calibri" w:hAnsi="Calibri"/>
        </w:rPr>
        <w:t>much</w:t>
      </w:r>
      <w:r w:rsidR="001C4EA3">
        <w:rPr>
          <w:rFonts w:ascii="Calibri" w:hAnsi="Calibri"/>
        </w:rPr>
        <w:t xml:space="preserve"> relaxing going on</w:t>
      </w:r>
      <w:r w:rsidR="00F62125">
        <w:rPr>
          <w:rFonts w:ascii="Calibri" w:hAnsi="Calibri"/>
        </w:rPr>
        <w:t xml:space="preserve">. </w:t>
      </w:r>
      <w:r w:rsidR="007C65E5">
        <w:rPr>
          <w:rFonts w:ascii="Calibri" w:hAnsi="Calibri"/>
        </w:rPr>
        <w:t xml:space="preserve">Mom’s body is still </w:t>
      </w:r>
      <w:proofErr w:type="gramStart"/>
      <w:r w:rsidR="007C65E5">
        <w:rPr>
          <w:rFonts w:ascii="Calibri" w:hAnsi="Calibri"/>
        </w:rPr>
        <w:t>healing;</w:t>
      </w:r>
      <w:proofErr w:type="gramEnd"/>
      <w:r w:rsidR="007C65E5">
        <w:rPr>
          <w:rFonts w:ascii="Calibri" w:hAnsi="Calibri"/>
        </w:rPr>
        <w:t xml:space="preserve"> r</w:t>
      </w:r>
      <w:r w:rsidR="00F62125">
        <w:rPr>
          <w:rFonts w:ascii="Calibri" w:hAnsi="Calibri"/>
        </w:rPr>
        <w:t>ound the clock feedings and diaper changes</w:t>
      </w:r>
      <w:r w:rsidR="005839D0">
        <w:rPr>
          <w:rFonts w:ascii="Calibri" w:hAnsi="Calibri"/>
        </w:rPr>
        <w:t xml:space="preserve">. </w:t>
      </w:r>
      <w:r w:rsidR="007C65E5">
        <w:rPr>
          <w:rFonts w:ascii="Calibri" w:hAnsi="Calibri"/>
        </w:rPr>
        <w:t>B</w:t>
      </w:r>
      <w:r w:rsidR="004D1EBD">
        <w:rPr>
          <w:rFonts w:ascii="Calibri" w:hAnsi="Calibri"/>
        </w:rPr>
        <w:t xml:space="preserve">urping the baby; rocking the baby; </w:t>
      </w:r>
      <w:r w:rsidR="007C65E5">
        <w:rPr>
          <w:rFonts w:ascii="Calibri" w:hAnsi="Calibri"/>
        </w:rPr>
        <w:t xml:space="preserve">constantly wiping spit-up; </w:t>
      </w:r>
      <w:r w:rsidR="007812DB">
        <w:rPr>
          <w:rFonts w:ascii="Calibri" w:hAnsi="Calibri"/>
        </w:rPr>
        <w:t xml:space="preserve">lots of crying…and the baby also cries a lot. </w:t>
      </w:r>
      <w:r w:rsidR="0097549A">
        <w:rPr>
          <w:rFonts w:ascii="Calibri" w:hAnsi="Calibri"/>
        </w:rPr>
        <w:t>There’s a lot for a new mom and dad to do.</w:t>
      </w:r>
      <w:r w:rsidR="0054573B">
        <w:rPr>
          <w:rFonts w:ascii="Calibri" w:hAnsi="Calibri"/>
        </w:rPr>
        <w:t xml:space="preserve"> We traveled</w:t>
      </w:r>
      <w:r w:rsidR="004C4466">
        <w:rPr>
          <w:rFonts w:ascii="Calibri" w:hAnsi="Calibri"/>
        </w:rPr>
        <w:t xml:space="preserve"> about 90 miles</w:t>
      </w:r>
      <w:r w:rsidR="004C1A5B">
        <w:rPr>
          <w:rFonts w:ascii="Calibri" w:hAnsi="Calibri"/>
        </w:rPr>
        <w:t xml:space="preserve"> right before you gave birth…how about another trip to Jerusalem? </w:t>
      </w:r>
      <w:r w:rsidR="00E47987">
        <w:rPr>
          <w:rFonts w:ascii="Calibri" w:hAnsi="Calibri"/>
        </w:rPr>
        <w:t>The Law of Moses required mothers to come to the temple and offer a sacrifice for ritual purification 40 days after</w:t>
      </w:r>
      <w:r w:rsidR="00867AF0">
        <w:rPr>
          <w:rFonts w:ascii="Calibri" w:hAnsi="Calibri"/>
        </w:rPr>
        <w:t xml:space="preserve"> giving birth. </w:t>
      </w:r>
    </w:p>
    <w:p w14:paraId="637E95AA" w14:textId="6E32AA3F" w:rsidR="00542A45" w:rsidRDefault="00867AF0" w:rsidP="00DB6806">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Mary and Joseph and baby Jesus went. </w:t>
      </w:r>
      <w:r w:rsidR="00FA41E9">
        <w:rPr>
          <w:rFonts w:ascii="Calibri" w:hAnsi="Calibri"/>
        </w:rPr>
        <w:t xml:space="preserve">And they get </w:t>
      </w:r>
      <w:proofErr w:type="gramStart"/>
      <w:r w:rsidR="00FA41E9">
        <w:rPr>
          <w:rFonts w:ascii="Calibri" w:hAnsi="Calibri"/>
        </w:rPr>
        <w:t>there</w:t>
      </w:r>
      <w:proofErr w:type="gramEnd"/>
      <w:r w:rsidR="00FA41E9">
        <w:rPr>
          <w:rFonts w:ascii="Calibri" w:hAnsi="Calibri"/>
        </w:rPr>
        <w:t xml:space="preserve"> and </w:t>
      </w:r>
      <w:r w:rsidR="008E3566">
        <w:rPr>
          <w:rFonts w:ascii="Calibri" w:hAnsi="Calibri"/>
        </w:rPr>
        <w:t xml:space="preserve">I don’t imagine this is a relaxing experience either. They make their way through crowds to the temple </w:t>
      </w:r>
      <w:r w:rsidR="00730398">
        <w:rPr>
          <w:rFonts w:ascii="Calibri" w:hAnsi="Calibri"/>
        </w:rPr>
        <w:t xml:space="preserve">precincts. </w:t>
      </w:r>
      <w:proofErr w:type="gramStart"/>
      <w:r w:rsidR="00730398">
        <w:rPr>
          <w:rFonts w:ascii="Calibri" w:hAnsi="Calibri"/>
        </w:rPr>
        <w:t>First</w:t>
      </w:r>
      <w:proofErr w:type="gramEnd"/>
      <w:r w:rsidR="00730398">
        <w:rPr>
          <w:rFonts w:ascii="Calibri" w:hAnsi="Calibri"/>
        </w:rPr>
        <w:t xml:space="preserve"> they get in line to purchase a couple of birds – the prescribed sacrifice for </w:t>
      </w:r>
      <w:r w:rsidR="00E53A3C">
        <w:rPr>
          <w:rFonts w:ascii="Calibri" w:hAnsi="Calibri"/>
        </w:rPr>
        <w:t xml:space="preserve">those who couldn’t afford larger animals. </w:t>
      </w:r>
      <w:r w:rsidR="00497105">
        <w:rPr>
          <w:rFonts w:ascii="Calibri" w:hAnsi="Calibri"/>
        </w:rPr>
        <w:t>Then they find the next line to wait in – where all the post-birth mothers are gathered</w:t>
      </w:r>
      <w:r w:rsidR="00C915D8">
        <w:rPr>
          <w:rFonts w:ascii="Calibri" w:hAnsi="Calibri"/>
        </w:rPr>
        <w:t xml:space="preserve"> among others offering similar sacrifices. Luke emphasizes that this is </w:t>
      </w:r>
      <w:r w:rsidR="00E12D83">
        <w:rPr>
          <w:rFonts w:ascii="Calibri" w:hAnsi="Calibri"/>
        </w:rPr>
        <w:t xml:space="preserve">all </w:t>
      </w:r>
      <w:r w:rsidR="00C915D8">
        <w:rPr>
          <w:rFonts w:ascii="Calibri" w:hAnsi="Calibri"/>
        </w:rPr>
        <w:t xml:space="preserve">done to fulfill the law of </w:t>
      </w:r>
      <w:r w:rsidR="00E12D83">
        <w:rPr>
          <w:rFonts w:ascii="Calibri" w:hAnsi="Calibri"/>
        </w:rPr>
        <w:t>the Lord.</w:t>
      </w:r>
      <w:r w:rsidR="0004709B">
        <w:rPr>
          <w:rFonts w:ascii="Calibri" w:hAnsi="Calibri"/>
        </w:rPr>
        <w:t xml:space="preserve"> </w:t>
      </w:r>
    </w:p>
    <w:p w14:paraId="760E292B" w14:textId="77777777" w:rsidR="00C83FE2" w:rsidRDefault="0004709B" w:rsidP="0058401F">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imagine Mary and </w:t>
      </w:r>
      <w:r w:rsidR="00C24A63">
        <w:rPr>
          <w:rFonts w:ascii="Calibri" w:hAnsi="Calibri"/>
        </w:rPr>
        <w:t xml:space="preserve">Joseph sleep-deprived, achy, maybe grumpy; after </w:t>
      </w:r>
      <w:r w:rsidR="00A40A4B">
        <w:rPr>
          <w:rFonts w:ascii="Calibri" w:hAnsi="Calibri"/>
        </w:rPr>
        <w:t>continuously fulfilling their responsibilities as parents, they come to fulfill another responsibility to God</w:t>
      </w:r>
      <w:r w:rsidR="00FA3F6E">
        <w:rPr>
          <w:rFonts w:ascii="Calibri" w:hAnsi="Calibri"/>
        </w:rPr>
        <w:t xml:space="preserve"> and they are surrounded by other people, all fulfilling their obligations. </w:t>
      </w:r>
    </w:p>
    <w:p w14:paraId="75BDB0B0" w14:textId="20715727" w:rsidR="00FC066F" w:rsidRDefault="00C83FE2" w:rsidP="0058401F">
      <w:pPr>
        <w:spacing w:line="360" w:lineRule="auto"/>
        <w:ind w:firstLine="720"/>
        <w:rPr>
          <w:rFonts w:ascii="Calibri" w:hAnsi="Calibri"/>
        </w:rPr>
      </w:pPr>
      <w:r>
        <w:rPr>
          <w:rFonts w:ascii="Calibri" w:hAnsi="Calibri"/>
        </w:rPr>
        <w:t>T</w:t>
      </w:r>
      <w:r w:rsidR="00FA3F6E">
        <w:rPr>
          <w:rFonts w:ascii="Calibri" w:hAnsi="Calibri"/>
        </w:rPr>
        <w:t xml:space="preserve">hen into the midst of this stream of activity steps </w:t>
      </w:r>
      <w:r w:rsidR="00492C5A">
        <w:rPr>
          <w:rFonts w:ascii="Calibri" w:hAnsi="Calibri"/>
        </w:rPr>
        <w:t>old Simeon</w:t>
      </w:r>
      <w:r w:rsidR="00195B5C">
        <w:rPr>
          <w:rFonts w:ascii="Calibri" w:hAnsi="Calibri"/>
        </w:rPr>
        <w:t xml:space="preserve">. </w:t>
      </w:r>
      <w:r w:rsidR="001619F5">
        <w:rPr>
          <w:rFonts w:ascii="Calibri" w:hAnsi="Calibri"/>
        </w:rPr>
        <w:t xml:space="preserve">Simeon isn’t busy doing things. </w:t>
      </w:r>
      <w:r w:rsidR="0058401F">
        <w:rPr>
          <w:rFonts w:ascii="Calibri" w:hAnsi="Calibri"/>
        </w:rPr>
        <w:t>He’s like deep, still water</w:t>
      </w:r>
      <w:r w:rsidR="0082561F">
        <w:rPr>
          <w:rFonts w:ascii="Calibri" w:hAnsi="Calibri"/>
        </w:rPr>
        <w:t xml:space="preserve">; the calm in the middle of the storm. </w:t>
      </w:r>
      <w:r w:rsidR="0058401F">
        <w:rPr>
          <w:rFonts w:ascii="Calibri" w:hAnsi="Calibri"/>
        </w:rPr>
        <w:t xml:space="preserve">What’s Simeon up to? He’s just waiting. Waiting for the consolation of Israel. </w:t>
      </w:r>
      <w:r w:rsidR="00195B5C">
        <w:rPr>
          <w:rFonts w:ascii="Calibri" w:hAnsi="Calibri"/>
        </w:rPr>
        <w:t>Simeon is</w:t>
      </w:r>
      <w:r w:rsidR="0082561F">
        <w:rPr>
          <w:rFonts w:ascii="Calibri" w:hAnsi="Calibri"/>
        </w:rPr>
        <w:t xml:space="preserve"> like</w:t>
      </w:r>
      <w:r w:rsidR="00195B5C">
        <w:rPr>
          <w:rFonts w:ascii="Calibri" w:hAnsi="Calibri"/>
        </w:rPr>
        <w:t xml:space="preserve"> the reverse card in Uno. He reverses the direction of all that’s going on. Everything we’ve been hearing about so far has to do with what Mary and Joseph</w:t>
      </w:r>
      <w:r w:rsidR="001647A3">
        <w:rPr>
          <w:rFonts w:ascii="Calibri" w:hAnsi="Calibri"/>
        </w:rPr>
        <w:t xml:space="preserve"> and the other temple-goers</w:t>
      </w:r>
      <w:r w:rsidR="00195B5C">
        <w:rPr>
          <w:rFonts w:ascii="Calibri" w:hAnsi="Calibri"/>
        </w:rPr>
        <w:t xml:space="preserve"> had to do for God. Simeon</w:t>
      </w:r>
      <w:r w:rsidR="00815099">
        <w:rPr>
          <w:rFonts w:ascii="Calibri" w:hAnsi="Calibri"/>
        </w:rPr>
        <w:t xml:space="preserve"> casts a bright light on what God </w:t>
      </w:r>
      <w:r w:rsidR="001647A3">
        <w:rPr>
          <w:rFonts w:ascii="Calibri" w:hAnsi="Calibri"/>
        </w:rPr>
        <w:t>was</w:t>
      </w:r>
      <w:r w:rsidR="00815099">
        <w:rPr>
          <w:rFonts w:ascii="Calibri" w:hAnsi="Calibri"/>
        </w:rPr>
        <w:t xml:space="preserve"> doing for them, and for </w:t>
      </w:r>
      <w:r w:rsidR="001647A3">
        <w:rPr>
          <w:rFonts w:ascii="Calibri" w:hAnsi="Calibri"/>
        </w:rPr>
        <w:t>all people</w:t>
      </w:r>
      <w:r w:rsidR="00FC267A">
        <w:rPr>
          <w:rFonts w:ascii="Calibri" w:hAnsi="Calibri"/>
        </w:rPr>
        <w:t>. He takes the baby in his arms and</w:t>
      </w:r>
      <w:r w:rsidR="005D36EB">
        <w:rPr>
          <w:rFonts w:ascii="Calibri" w:hAnsi="Calibri"/>
        </w:rPr>
        <w:t xml:space="preserve"> sings for joy:</w:t>
      </w:r>
      <w:r w:rsidR="001647A3">
        <w:rPr>
          <w:rFonts w:ascii="Calibri" w:hAnsi="Calibri"/>
        </w:rPr>
        <w:t xml:space="preserve"> </w:t>
      </w:r>
      <w:r w:rsidR="001647A3">
        <w:rPr>
          <w:rFonts w:ascii="Calibri" w:hAnsi="Calibri"/>
          <w:i/>
          <w:iCs/>
        </w:rPr>
        <w:t>“My eyes have seen your salvation</w:t>
      </w:r>
      <w:r w:rsidR="00DD6AE6">
        <w:rPr>
          <w:rFonts w:ascii="Calibri" w:hAnsi="Calibri"/>
          <w:i/>
          <w:iCs/>
        </w:rPr>
        <w:t xml:space="preserve"> that you have prepared in the presence of </w:t>
      </w:r>
      <w:r w:rsidR="00DD6AE6" w:rsidRPr="004F1877">
        <w:rPr>
          <w:rFonts w:ascii="Calibri" w:hAnsi="Calibri"/>
          <w:i/>
          <w:iCs/>
          <w:u w:val="single"/>
        </w:rPr>
        <w:t>all</w:t>
      </w:r>
      <w:r w:rsidR="00DD6AE6">
        <w:rPr>
          <w:rFonts w:ascii="Calibri" w:hAnsi="Calibri"/>
          <w:i/>
          <w:iCs/>
        </w:rPr>
        <w:t xml:space="preserve"> peoples!” </w:t>
      </w:r>
      <w:r w:rsidR="00FC066F">
        <w:rPr>
          <w:rFonts w:ascii="Calibri" w:hAnsi="Calibri"/>
        </w:rPr>
        <w:t>To drive it home, the prophetess Anna who was also there spread the word</w:t>
      </w:r>
      <w:r w:rsidR="00D130BF">
        <w:rPr>
          <w:rFonts w:ascii="Calibri" w:hAnsi="Calibri"/>
        </w:rPr>
        <w:t xml:space="preserve"> that the redemption of Jerusalem had come. </w:t>
      </w:r>
      <w:r>
        <w:rPr>
          <w:rFonts w:ascii="Calibri" w:hAnsi="Calibri"/>
        </w:rPr>
        <w:t xml:space="preserve"> </w:t>
      </w:r>
      <w:r w:rsidR="00D130BF">
        <w:rPr>
          <w:rFonts w:ascii="Calibri" w:hAnsi="Calibri"/>
        </w:rPr>
        <w:t xml:space="preserve">Mary and Joseph just marveled. They needed this reminder that it wasn’t about </w:t>
      </w:r>
      <w:r w:rsidR="009D2729">
        <w:rPr>
          <w:rFonts w:ascii="Calibri" w:hAnsi="Calibri"/>
        </w:rPr>
        <w:t>them fulfilling the law for the Lord</w:t>
      </w:r>
      <w:r w:rsidR="00D130BF">
        <w:rPr>
          <w:rFonts w:ascii="Calibri" w:hAnsi="Calibri"/>
        </w:rPr>
        <w:t xml:space="preserve">. It was all about </w:t>
      </w:r>
      <w:r w:rsidR="009D2729">
        <w:rPr>
          <w:rFonts w:ascii="Calibri" w:hAnsi="Calibri"/>
        </w:rPr>
        <w:t>the Lord fulfilling his promises to them</w:t>
      </w:r>
      <w:r w:rsidR="00D1428C">
        <w:rPr>
          <w:rFonts w:ascii="Calibri" w:hAnsi="Calibri"/>
        </w:rPr>
        <w:t>.</w:t>
      </w:r>
    </w:p>
    <w:p w14:paraId="578C06AD" w14:textId="0FAC7BE8" w:rsidR="00F31679" w:rsidRDefault="00023471" w:rsidP="00984D89">
      <w:pPr>
        <w:spacing w:line="360" w:lineRule="auto"/>
        <w:ind w:firstLine="720"/>
        <w:rPr>
          <w:rFonts w:ascii="Calibri" w:hAnsi="Calibri"/>
        </w:rPr>
      </w:pPr>
      <w:r>
        <w:rPr>
          <w:rFonts w:ascii="Calibri" w:hAnsi="Calibri"/>
        </w:rPr>
        <w:t xml:space="preserve">Martin </w:t>
      </w:r>
      <w:r w:rsidR="00C83FE2">
        <w:rPr>
          <w:rFonts w:ascii="Calibri" w:hAnsi="Calibri"/>
        </w:rPr>
        <w:t>Luther</w:t>
      </w:r>
      <w:r>
        <w:rPr>
          <w:rFonts w:ascii="Calibri" w:hAnsi="Calibri"/>
        </w:rPr>
        <w:t xml:space="preserve"> put it this way</w:t>
      </w:r>
      <w:r w:rsidR="0002775D">
        <w:rPr>
          <w:rFonts w:ascii="Calibri" w:hAnsi="Calibri"/>
        </w:rPr>
        <w:t xml:space="preserve">, “The Law </w:t>
      </w:r>
      <w:proofErr w:type="gramStart"/>
      <w:r w:rsidR="0002775D">
        <w:rPr>
          <w:rFonts w:ascii="Calibri" w:hAnsi="Calibri"/>
        </w:rPr>
        <w:t>says</w:t>
      </w:r>
      <w:proofErr w:type="gramEnd"/>
      <w:r w:rsidR="0002775D">
        <w:rPr>
          <w:rFonts w:ascii="Calibri" w:hAnsi="Calibri"/>
        </w:rPr>
        <w:t xml:space="preserve"> ‘do this’, and it is never done. Grace says, ‘believe in this’ and everything is already done.” </w:t>
      </w:r>
      <w:r>
        <w:rPr>
          <w:rFonts w:ascii="Calibri" w:hAnsi="Calibri"/>
        </w:rPr>
        <w:t xml:space="preserve">Now that doesn’t mean God doesn’t give us work to do. It means that </w:t>
      </w:r>
      <w:r w:rsidR="00C51DCC">
        <w:rPr>
          <w:rFonts w:ascii="Calibri" w:hAnsi="Calibri"/>
        </w:rPr>
        <w:t>in terms of our eternal salvation; in terms of</w:t>
      </w:r>
      <w:r w:rsidR="00147CFC">
        <w:rPr>
          <w:rFonts w:ascii="Calibri" w:hAnsi="Calibri"/>
        </w:rPr>
        <w:t xml:space="preserve"> getting right with God; that’s all done by Jesus for us. Mary and Joseph continued </w:t>
      </w:r>
      <w:r w:rsidR="00E30C0D">
        <w:rPr>
          <w:rFonts w:ascii="Calibri" w:hAnsi="Calibri"/>
        </w:rPr>
        <w:t xml:space="preserve">in </w:t>
      </w:r>
      <w:r w:rsidR="00147CFC">
        <w:rPr>
          <w:rFonts w:ascii="Calibri" w:hAnsi="Calibri"/>
        </w:rPr>
        <w:t xml:space="preserve">the arduous </w:t>
      </w:r>
      <w:r w:rsidR="00E30C0D">
        <w:rPr>
          <w:rFonts w:ascii="Calibri" w:hAnsi="Calibri"/>
        </w:rPr>
        <w:t>calling</w:t>
      </w:r>
      <w:r w:rsidR="00FB0062">
        <w:rPr>
          <w:rFonts w:ascii="Calibri" w:hAnsi="Calibri"/>
        </w:rPr>
        <w:t>s</w:t>
      </w:r>
      <w:r w:rsidR="00E30C0D">
        <w:rPr>
          <w:rFonts w:ascii="Calibri" w:hAnsi="Calibri"/>
        </w:rPr>
        <w:t xml:space="preserve"> of parenting, and carpentry, and </w:t>
      </w:r>
      <w:r w:rsidR="00FB0062">
        <w:rPr>
          <w:rFonts w:ascii="Calibri" w:hAnsi="Calibri"/>
        </w:rPr>
        <w:t xml:space="preserve">observance of the Law of the Lord – not to mention protecting their baby from a </w:t>
      </w:r>
      <w:r w:rsidR="008469D2">
        <w:rPr>
          <w:rFonts w:ascii="Calibri" w:hAnsi="Calibri"/>
        </w:rPr>
        <w:t xml:space="preserve">jealous, bloodthirsty king. But in all their toil, they </w:t>
      </w:r>
      <w:r w:rsidR="00F31679">
        <w:rPr>
          <w:rFonts w:ascii="Calibri" w:hAnsi="Calibri"/>
        </w:rPr>
        <w:t>could also stop and rest and marvel in what God was doing for them.</w:t>
      </w:r>
    </w:p>
    <w:p w14:paraId="51E08FA5" w14:textId="79B58EA9" w:rsidR="00921BBA" w:rsidRDefault="00E12D83" w:rsidP="00DB6806">
      <w:pPr>
        <w:spacing w:line="360" w:lineRule="auto"/>
        <w:ind w:firstLine="720"/>
        <w:rPr>
          <w:rFonts w:ascii="Calibri" w:hAnsi="Calibri"/>
        </w:rPr>
      </w:pPr>
      <w:r>
        <w:rPr>
          <w:rFonts w:ascii="Calibri" w:hAnsi="Calibri"/>
        </w:rPr>
        <w:t xml:space="preserve">God </w:t>
      </w:r>
      <w:r w:rsidR="00354D5B">
        <w:rPr>
          <w:rFonts w:ascii="Calibri" w:hAnsi="Calibri"/>
        </w:rPr>
        <w:t>demands a lot from</w:t>
      </w:r>
      <w:r w:rsidR="00984D89">
        <w:rPr>
          <w:rFonts w:ascii="Calibri" w:hAnsi="Calibri"/>
        </w:rPr>
        <w:t xml:space="preserve"> all of</w:t>
      </w:r>
      <w:r w:rsidR="00354D5B">
        <w:rPr>
          <w:rFonts w:ascii="Calibri" w:hAnsi="Calibri"/>
        </w:rPr>
        <w:t xml:space="preserve"> us</w:t>
      </w:r>
      <w:r w:rsidR="00984D89">
        <w:rPr>
          <w:rFonts w:ascii="Calibri" w:hAnsi="Calibri"/>
        </w:rPr>
        <w:t xml:space="preserve"> in various ways</w:t>
      </w:r>
      <w:r w:rsidR="00354D5B">
        <w:rPr>
          <w:rFonts w:ascii="Calibri" w:hAnsi="Calibri"/>
        </w:rPr>
        <w:t xml:space="preserve"> – new parents know this. It’s such a blessing but such a huge responsibility God gives us too.</w:t>
      </w:r>
      <w:r w:rsidR="007A64C4">
        <w:rPr>
          <w:rFonts w:ascii="Calibri" w:hAnsi="Calibri"/>
        </w:rPr>
        <w:t xml:space="preserve"> And so are the other callings God gives us. It’s a huge responsibility to be a child</w:t>
      </w:r>
      <w:r w:rsidR="00542A45">
        <w:rPr>
          <w:rFonts w:ascii="Calibri" w:hAnsi="Calibri"/>
        </w:rPr>
        <w:t xml:space="preserve">, especially </w:t>
      </w:r>
      <w:r w:rsidR="00A00586">
        <w:rPr>
          <w:rFonts w:ascii="Calibri" w:hAnsi="Calibri"/>
        </w:rPr>
        <w:t>to</w:t>
      </w:r>
      <w:r w:rsidR="00542A45">
        <w:rPr>
          <w:rFonts w:ascii="Calibri" w:hAnsi="Calibri"/>
        </w:rPr>
        <w:t xml:space="preserve"> </w:t>
      </w:r>
      <w:r w:rsidR="00A00586">
        <w:rPr>
          <w:rFonts w:ascii="Calibri" w:hAnsi="Calibri"/>
        </w:rPr>
        <w:t>parents at the end of their lives</w:t>
      </w:r>
      <w:r w:rsidR="00542A45">
        <w:rPr>
          <w:rFonts w:ascii="Calibri" w:hAnsi="Calibri"/>
        </w:rPr>
        <w:t xml:space="preserve">. </w:t>
      </w:r>
      <w:r w:rsidR="005A1152">
        <w:rPr>
          <w:rFonts w:ascii="Calibri" w:hAnsi="Calibri"/>
        </w:rPr>
        <w:t xml:space="preserve">I think there’s something here particularly for you – the people who are in church </w:t>
      </w:r>
      <w:r w:rsidR="008A5AED">
        <w:rPr>
          <w:rFonts w:ascii="Calibri" w:hAnsi="Calibri"/>
        </w:rPr>
        <w:t xml:space="preserve">days after we’ve been in church to celebrate Christmas. Most of you are the ones who have been working tirelessly – “fulfilling the Law of the Lord” so to speak. Making sure the </w:t>
      </w:r>
      <w:r w:rsidR="00133877">
        <w:rPr>
          <w:rFonts w:ascii="Calibri" w:hAnsi="Calibri"/>
        </w:rPr>
        <w:t xml:space="preserve">services and seasonal activities of the church happen. </w:t>
      </w:r>
      <w:r w:rsidR="00AB7A84">
        <w:rPr>
          <w:rFonts w:ascii="Calibri" w:hAnsi="Calibri"/>
        </w:rPr>
        <w:t>You’ve been planning for weeks or months; you’ve been preparing soup and desserts, serving meals, cleaning up meals, moving heavy tables, decorating</w:t>
      </w:r>
      <w:r w:rsidR="00AC4095">
        <w:rPr>
          <w:rFonts w:ascii="Calibri" w:hAnsi="Calibri"/>
        </w:rPr>
        <w:t>; practicing for the Christmas program; musicians practicing and playing, choir members rehearsing</w:t>
      </w:r>
      <w:r w:rsidR="004358CE">
        <w:rPr>
          <w:rFonts w:ascii="Calibri" w:hAnsi="Calibri"/>
        </w:rPr>
        <w:t xml:space="preserve">, and all of that on top of </w:t>
      </w:r>
      <w:r w:rsidR="004F6855">
        <w:rPr>
          <w:rFonts w:ascii="Calibri" w:hAnsi="Calibri"/>
        </w:rPr>
        <w:t>your</w:t>
      </w:r>
      <w:r w:rsidR="004358CE">
        <w:rPr>
          <w:rFonts w:ascii="Calibri" w:hAnsi="Calibri"/>
        </w:rPr>
        <w:t xml:space="preserve"> other </w:t>
      </w:r>
      <w:r w:rsidR="004F6855">
        <w:rPr>
          <w:rFonts w:ascii="Calibri" w:hAnsi="Calibri"/>
        </w:rPr>
        <w:t xml:space="preserve">responsibilities at </w:t>
      </w:r>
      <w:r w:rsidR="004358CE">
        <w:rPr>
          <w:rFonts w:ascii="Calibri" w:hAnsi="Calibri"/>
        </w:rPr>
        <w:t xml:space="preserve">work, </w:t>
      </w:r>
      <w:r w:rsidR="004F6855">
        <w:rPr>
          <w:rFonts w:ascii="Calibri" w:hAnsi="Calibri"/>
        </w:rPr>
        <w:t xml:space="preserve">at </w:t>
      </w:r>
      <w:r w:rsidR="004358CE">
        <w:rPr>
          <w:rFonts w:ascii="Calibri" w:hAnsi="Calibri"/>
        </w:rPr>
        <w:t xml:space="preserve">home and </w:t>
      </w:r>
      <w:r w:rsidR="004F6855">
        <w:rPr>
          <w:rFonts w:ascii="Calibri" w:hAnsi="Calibri"/>
        </w:rPr>
        <w:t xml:space="preserve">with </w:t>
      </w:r>
      <w:r w:rsidR="004358CE">
        <w:rPr>
          <w:rFonts w:ascii="Calibri" w:hAnsi="Calibri"/>
        </w:rPr>
        <w:t xml:space="preserve">family that don’t stop in December. </w:t>
      </w:r>
      <w:r w:rsidR="00CD1792">
        <w:rPr>
          <w:rFonts w:ascii="Calibri" w:hAnsi="Calibri"/>
        </w:rPr>
        <w:t xml:space="preserve">You’ve been doing a lot in church and for church. </w:t>
      </w:r>
      <w:r w:rsidR="00480659">
        <w:rPr>
          <w:rFonts w:ascii="Calibri" w:hAnsi="Calibri"/>
        </w:rPr>
        <w:t xml:space="preserve">And yet here you are again! </w:t>
      </w:r>
    </w:p>
    <w:p w14:paraId="649D62A7" w14:textId="36CE60A1" w:rsidR="00480659" w:rsidRDefault="00480659" w:rsidP="00DB6806">
      <w:pPr>
        <w:spacing w:line="360" w:lineRule="auto"/>
        <w:ind w:firstLine="720"/>
        <w:rPr>
          <w:rFonts w:ascii="Calibri" w:hAnsi="Calibri"/>
        </w:rPr>
      </w:pPr>
      <w:r>
        <w:rPr>
          <w:rFonts w:ascii="Calibri" w:hAnsi="Calibri"/>
        </w:rPr>
        <w:t xml:space="preserve">God demands a lot </w:t>
      </w:r>
      <w:r w:rsidR="00672F92">
        <w:rPr>
          <w:rFonts w:ascii="Calibri" w:hAnsi="Calibri"/>
        </w:rPr>
        <w:t>from</w:t>
      </w:r>
      <w:r>
        <w:rPr>
          <w:rFonts w:ascii="Calibri" w:hAnsi="Calibri"/>
        </w:rPr>
        <w:t xml:space="preserve"> us; sometimes we put a lot on ourselves. We enjoy serving God and his people. And sometimes </w:t>
      </w:r>
      <w:r w:rsidR="009F52FA">
        <w:rPr>
          <w:rFonts w:ascii="Calibri" w:hAnsi="Calibri"/>
        </w:rPr>
        <w:t xml:space="preserve">we get so wrapped up in the things we “have to do” that we begin to find our value in what we do. </w:t>
      </w:r>
      <w:r w:rsidR="000E1244">
        <w:rPr>
          <w:rFonts w:ascii="Calibri" w:hAnsi="Calibri"/>
        </w:rPr>
        <w:t>I do it too. I wonder sometimes, “Who would I be if I weren’t ‘pastor’? How much of my identity do I have in that basket?” Do you think about that too?</w:t>
      </w:r>
      <w:r w:rsidR="00D078DB">
        <w:rPr>
          <w:rFonts w:ascii="Calibri" w:hAnsi="Calibri"/>
        </w:rPr>
        <w:t xml:space="preserve"> Would anyone care about me or appreciate me if I didn’t </w:t>
      </w:r>
      <w:r w:rsidR="001F5ED0">
        <w:rPr>
          <w:rFonts w:ascii="Calibri" w:hAnsi="Calibri"/>
        </w:rPr>
        <w:t xml:space="preserve">do – whatever all I do – for the church? </w:t>
      </w:r>
      <w:r w:rsidR="001903EB">
        <w:rPr>
          <w:rFonts w:ascii="Calibri" w:hAnsi="Calibri"/>
        </w:rPr>
        <w:t>Those things get tied up in our self-worth.</w:t>
      </w:r>
      <w:r w:rsidR="00FF430F">
        <w:rPr>
          <w:rFonts w:ascii="Calibri" w:hAnsi="Calibri"/>
        </w:rPr>
        <w:t xml:space="preserve"> And it can happen that we begin to resent those good works</w:t>
      </w:r>
      <w:r w:rsidR="00504A8F">
        <w:rPr>
          <w:rFonts w:ascii="Calibri" w:hAnsi="Calibri"/>
        </w:rPr>
        <w:t xml:space="preserve"> God gives us; to think “</w:t>
      </w:r>
      <w:r w:rsidR="00504A8F" w:rsidRPr="00EE1ED7">
        <w:rPr>
          <w:rFonts w:ascii="Calibri" w:hAnsi="Calibri"/>
          <w:u w:val="single"/>
        </w:rPr>
        <w:t>I have to</w:t>
      </w:r>
      <w:r w:rsidR="00504A8F">
        <w:rPr>
          <w:rFonts w:ascii="Calibri" w:hAnsi="Calibri"/>
        </w:rPr>
        <w:t xml:space="preserve"> do this </w:t>
      </w:r>
      <w:proofErr w:type="gramStart"/>
      <w:r w:rsidR="00504A8F">
        <w:rPr>
          <w:rFonts w:ascii="Calibri" w:hAnsi="Calibri"/>
        </w:rPr>
        <w:t>job</w:t>
      </w:r>
      <w:proofErr w:type="gramEnd"/>
      <w:r w:rsidR="00504A8F">
        <w:rPr>
          <w:rFonts w:ascii="Calibri" w:hAnsi="Calibri"/>
        </w:rPr>
        <w:t xml:space="preserve"> or I won’t get a paycheck; </w:t>
      </w:r>
      <w:r w:rsidR="00504A8F" w:rsidRPr="00EE1ED7">
        <w:rPr>
          <w:rFonts w:ascii="Calibri" w:hAnsi="Calibri"/>
          <w:u w:val="single"/>
        </w:rPr>
        <w:t>I have to do</w:t>
      </w:r>
      <w:r w:rsidR="00504A8F">
        <w:rPr>
          <w:rFonts w:ascii="Calibri" w:hAnsi="Calibri"/>
        </w:rPr>
        <w:t xml:space="preserve"> </w:t>
      </w:r>
      <w:r w:rsidR="00A60B68">
        <w:rPr>
          <w:rFonts w:ascii="Calibri" w:hAnsi="Calibri"/>
        </w:rPr>
        <w:t xml:space="preserve">these things for my kids because no one else will; </w:t>
      </w:r>
      <w:r w:rsidR="00A60B68" w:rsidRPr="00EE1ED7">
        <w:rPr>
          <w:rFonts w:ascii="Calibri" w:hAnsi="Calibri"/>
          <w:u w:val="single"/>
        </w:rPr>
        <w:t>I have to</w:t>
      </w:r>
      <w:r w:rsidR="00A60B68">
        <w:rPr>
          <w:rFonts w:ascii="Calibri" w:hAnsi="Calibri"/>
        </w:rPr>
        <w:t xml:space="preserve"> do these things at church because that’s who I am!” </w:t>
      </w:r>
      <w:r w:rsidR="00EE1ED7">
        <w:rPr>
          <w:rFonts w:ascii="Calibri" w:hAnsi="Calibri"/>
        </w:rPr>
        <w:t xml:space="preserve">There’s always more that we </w:t>
      </w:r>
      <w:proofErr w:type="gramStart"/>
      <w:r w:rsidR="00EE1ED7">
        <w:rPr>
          <w:rFonts w:ascii="Calibri" w:hAnsi="Calibri"/>
        </w:rPr>
        <w:t>have to</w:t>
      </w:r>
      <w:proofErr w:type="gramEnd"/>
      <w:r w:rsidR="00EE1ED7">
        <w:rPr>
          <w:rFonts w:ascii="Calibri" w:hAnsi="Calibri"/>
        </w:rPr>
        <w:t xml:space="preserve"> do. </w:t>
      </w:r>
    </w:p>
    <w:p w14:paraId="4F1BE3BF" w14:textId="6AA522B0" w:rsidR="00235C2B" w:rsidRDefault="00235C2B" w:rsidP="00235C2B">
      <w:pPr>
        <w:spacing w:line="360" w:lineRule="auto"/>
        <w:ind w:firstLine="720"/>
        <w:rPr>
          <w:rFonts w:ascii="Calibri" w:hAnsi="Calibri"/>
        </w:rPr>
      </w:pPr>
      <w:r>
        <w:rPr>
          <w:rFonts w:ascii="Calibri" w:hAnsi="Calibri"/>
        </w:rPr>
        <w:t>If that’s you</w:t>
      </w:r>
      <w:r w:rsidR="008A1DAD">
        <w:rPr>
          <w:rFonts w:ascii="Calibri" w:hAnsi="Calibri"/>
        </w:rPr>
        <w:t xml:space="preserve"> - i</w:t>
      </w:r>
      <w:r>
        <w:rPr>
          <w:rFonts w:ascii="Calibri" w:hAnsi="Calibri"/>
        </w:rPr>
        <w:t xml:space="preserve">f you’re tired of </w:t>
      </w:r>
      <w:r w:rsidR="008A1DAD">
        <w:rPr>
          <w:rFonts w:ascii="Calibri" w:hAnsi="Calibri"/>
        </w:rPr>
        <w:t xml:space="preserve">doing </w:t>
      </w:r>
      <w:proofErr w:type="spellStart"/>
      <w:r w:rsidR="008A1DAD">
        <w:rPr>
          <w:rFonts w:ascii="Calibri" w:hAnsi="Calibri"/>
        </w:rPr>
        <w:t>doing</w:t>
      </w:r>
      <w:proofErr w:type="spellEnd"/>
      <w:r w:rsidR="008A1DAD">
        <w:rPr>
          <w:rFonts w:ascii="Calibri" w:hAnsi="Calibri"/>
        </w:rPr>
        <w:t xml:space="preserve"> </w:t>
      </w:r>
      <w:proofErr w:type="spellStart"/>
      <w:r w:rsidR="008A1DAD">
        <w:rPr>
          <w:rFonts w:ascii="Calibri" w:hAnsi="Calibri"/>
        </w:rPr>
        <w:t>doing</w:t>
      </w:r>
      <w:proofErr w:type="spellEnd"/>
      <w:r w:rsidR="008A1DAD">
        <w:rPr>
          <w:rFonts w:ascii="Calibri" w:hAnsi="Calibri"/>
        </w:rPr>
        <w:t xml:space="preserve">, Simeon is throwing down the reverse card in front of you today. </w:t>
      </w:r>
      <w:r w:rsidR="00530A05">
        <w:rPr>
          <w:rFonts w:ascii="Calibri" w:hAnsi="Calibri"/>
        </w:rPr>
        <w:t xml:space="preserve">Remember that grace says to you, “’Believe in this’ and everything is already done.” </w:t>
      </w:r>
      <w:r w:rsidR="00F17774">
        <w:rPr>
          <w:rFonts w:ascii="Calibri" w:hAnsi="Calibri"/>
        </w:rPr>
        <w:t>Tireless servants of the church, t</w:t>
      </w:r>
      <w:r w:rsidR="00EE1ED7">
        <w:rPr>
          <w:rFonts w:ascii="Calibri" w:hAnsi="Calibri"/>
        </w:rPr>
        <w:t>his day</w:t>
      </w:r>
      <w:r w:rsidR="0050792C">
        <w:rPr>
          <w:rFonts w:ascii="Calibri" w:hAnsi="Calibri"/>
        </w:rPr>
        <w:t xml:space="preserve"> is for you</w:t>
      </w:r>
      <w:r w:rsidR="00EE1ED7">
        <w:rPr>
          <w:rFonts w:ascii="Calibri" w:hAnsi="Calibri"/>
        </w:rPr>
        <w:t xml:space="preserve">. </w:t>
      </w:r>
      <w:r w:rsidR="0050792C">
        <w:rPr>
          <w:rFonts w:ascii="Calibri" w:hAnsi="Calibri"/>
        </w:rPr>
        <w:t>Stop and marvel at what Jesus is doing for you.</w:t>
      </w:r>
      <w:r w:rsidR="007B30CC">
        <w:rPr>
          <w:rFonts w:ascii="Calibri" w:hAnsi="Calibri"/>
        </w:rPr>
        <w:t xml:space="preserve"> </w:t>
      </w:r>
      <w:r w:rsidR="00623F18">
        <w:rPr>
          <w:rFonts w:ascii="Calibri" w:hAnsi="Calibri"/>
        </w:rPr>
        <w:t>As the old</w:t>
      </w:r>
      <w:r w:rsidR="007B0382">
        <w:rPr>
          <w:rFonts w:ascii="Calibri" w:hAnsi="Calibri"/>
        </w:rPr>
        <w:t xml:space="preserve"> Christmas</w:t>
      </w:r>
      <w:r w:rsidR="00623F18">
        <w:rPr>
          <w:rFonts w:ascii="Calibri" w:hAnsi="Calibri"/>
        </w:rPr>
        <w:t xml:space="preserve"> carol enjoins us, </w:t>
      </w:r>
      <w:r w:rsidR="007B30CC">
        <w:rPr>
          <w:rFonts w:ascii="Calibri" w:hAnsi="Calibri"/>
        </w:rPr>
        <w:t>“</w:t>
      </w:r>
      <w:r w:rsidR="007B0382">
        <w:rPr>
          <w:rFonts w:ascii="Calibri" w:hAnsi="Calibri"/>
        </w:rPr>
        <w:t>And y</w:t>
      </w:r>
      <w:r w:rsidR="007B30CC">
        <w:rPr>
          <w:rFonts w:ascii="Calibri" w:hAnsi="Calibri"/>
        </w:rPr>
        <w:t>e beneath life’s crushing load, whose forms are bending low</w:t>
      </w:r>
      <w:r w:rsidR="00623F18">
        <w:rPr>
          <w:rFonts w:ascii="Calibri" w:hAnsi="Calibri"/>
        </w:rPr>
        <w:t>, who toil along the climbing way with painful steps and slow</w:t>
      </w:r>
      <w:r w:rsidR="00873AFA">
        <w:rPr>
          <w:rFonts w:ascii="Calibri" w:hAnsi="Calibri"/>
        </w:rPr>
        <w:t xml:space="preserve">. Look now! For glad and golden hours come swiftly on the wing. O rest beside the weary road, and hear the angels sing!” </w:t>
      </w:r>
    </w:p>
    <w:p w14:paraId="2B29055F" w14:textId="77777777" w:rsidR="003253F5" w:rsidRDefault="00F17774" w:rsidP="00235C2B">
      <w:pPr>
        <w:spacing w:line="360" w:lineRule="auto"/>
        <w:ind w:firstLine="720"/>
        <w:rPr>
          <w:rFonts w:ascii="Calibri" w:hAnsi="Calibri"/>
        </w:rPr>
      </w:pPr>
      <w:r>
        <w:rPr>
          <w:rFonts w:ascii="Calibri" w:hAnsi="Calibri"/>
        </w:rPr>
        <w:t>In the UK</w:t>
      </w:r>
      <w:r w:rsidR="0050792C">
        <w:rPr>
          <w:rFonts w:ascii="Calibri" w:hAnsi="Calibri"/>
        </w:rPr>
        <w:t>, December 26</w:t>
      </w:r>
      <w:r w:rsidR="0050792C" w:rsidRPr="0050792C">
        <w:rPr>
          <w:rFonts w:ascii="Calibri" w:hAnsi="Calibri"/>
          <w:vertAlign w:val="superscript"/>
        </w:rPr>
        <w:t>th</w:t>
      </w:r>
      <w:r w:rsidR="0050792C">
        <w:rPr>
          <w:rFonts w:ascii="Calibri" w:hAnsi="Calibri"/>
        </w:rPr>
        <w:t xml:space="preserve"> is Boxing Day. I think it has turned into something like </w:t>
      </w:r>
      <w:r w:rsidR="00830F12">
        <w:rPr>
          <w:rFonts w:ascii="Calibri" w:hAnsi="Calibri"/>
        </w:rPr>
        <w:t xml:space="preserve">Black Friday – a big discount shopping day. But the tradition behind Boxing Day is </w:t>
      </w:r>
      <w:proofErr w:type="gramStart"/>
      <w:r w:rsidR="00830F12">
        <w:rPr>
          <w:rFonts w:ascii="Calibri" w:hAnsi="Calibri"/>
        </w:rPr>
        <w:t>pretty neat</w:t>
      </w:r>
      <w:proofErr w:type="gramEnd"/>
      <w:r w:rsidR="00830F12">
        <w:rPr>
          <w:rFonts w:ascii="Calibri" w:hAnsi="Calibri"/>
        </w:rPr>
        <w:t xml:space="preserve">. The day after Christmas, </w:t>
      </w:r>
      <w:r w:rsidR="006A3A2B">
        <w:rPr>
          <w:rFonts w:ascii="Calibri" w:hAnsi="Calibri"/>
        </w:rPr>
        <w:t xml:space="preserve">the lords and ladies in their fancy estates </w:t>
      </w:r>
      <w:r w:rsidR="007B446F">
        <w:rPr>
          <w:rFonts w:ascii="Calibri" w:hAnsi="Calibri"/>
        </w:rPr>
        <w:t xml:space="preserve">served their servants. They would give the household servants boxes </w:t>
      </w:r>
      <w:r w:rsidR="00CC13C2">
        <w:rPr>
          <w:rFonts w:ascii="Calibri" w:hAnsi="Calibri"/>
        </w:rPr>
        <w:t>containing</w:t>
      </w:r>
      <w:r w:rsidR="007B446F">
        <w:rPr>
          <w:rFonts w:ascii="Calibri" w:hAnsi="Calibri"/>
        </w:rPr>
        <w:t xml:space="preserve"> food and gifts</w:t>
      </w:r>
      <w:r w:rsidR="00CC13C2">
        <w:rPr>
          <w:rFonts w:ascii="Calibri" w:hAnsi="Calibri"/>
        </w:rPr>
        <w:t xml:space="preserve"> and they got the day off to rest and celebrate. </w:t>
      </w:r>
      <w:r w:rsidR="000622E6">
        <w:rPr>
          <w:rFonts w:ascii="Calibri" w:hAnsi="Calibri"/>
        </w:rPr>
        <w:t xml:space="preserve">Even though we’re past December 26, let’s make this </w:t>
      </w:r>
      <w:r w:rsidR="00EC51F7">
        <w:rPr>
          <w:rFonts w:ascii="Calibri" w:hAnsi="Calibri"/>
        </w:rPr>
        <w:t xml:space="preserve">our church Boxing Day. </w:t>
      </w:r>
      <w:r w:rsidR="00BB6454">
        <w:rPr>
          <w:rFonts w:ascii="Calibri" w:hAnsi="Calibri"/>
        </w:rPr>
        <w:t xml:space="preserve">We </w:t>
      </w:r>
      <w:r w:rsidR="006F4B86">
        <w:rPr>
          <w:rFonts w:ascii="Calibri" w:hAnsi="Calibri"/>
        </w:rPr>
        <w:t xml:space="preserve">already </w:t>
      </w:r>
      <w:r w:rsidR="00BB6454">
        <w:rPr>
          <w:rFonts w:ascii="Calibri" w:hAnsi="Calibri"/>
        </w:rPr>
        <w:t xml:space="preserve">sang our Boxing Day </w:t>
      </w:r>
      <w:r w:rsidR="006F4B86">
        <w:rPr>
          <w:rFonts w:ascii="Calibri" w:hAnsi="Calibri"/>
        </w:rPr>
        <w:t>hymn</w:t>
      </w:r>
      <w:r w:rsidR="00BB6454">
        <w:rPr>
          <w:rFonts w:ascii="Calibri" w:hAnsi="Calibri"/>
        </w:rPr>
        <w:t>, “</w:t>
      </w:r>
      <w:r w:rsidR="0047106B">
        <w:rPr>
          <w:rFonts w:ascii="Calibri" w:hAnsi="Calibri"/>
        </w:rPr>
        <w:t>He is a servant, I a lord, how great a mystery! How strong the tender Christ child’s love</w:t>
      </w:r>
      <w:r w:rsidR="00BC0EFD">
        <w:rPr>
          <w:rFonts w:ascii="Calibri" w:hAnsi="Calibri"/>
        </w:rPr>
        <w:t xml:space="preserve">! No truer friend than He! No truer friend than He.” </w:t>
      </w:r>
    </w:p>
    <w:p w14:paraId="48298529" w14:textId="31EB4E56" w:rsidR="00F17774" w:rsidRDefault="00EC51F7" w:rsidP="00235C2B">
      <w:pPr>
        <w:spacing w:line="360" w:lineRule="auto"/>
        <w:ind w:firstLine="720"/>
        <w:rPr>
          <w:rFonts w:ascii="Calibri" w:hAnsi="Calibri"/>
        </w:rPr>
      </w:pPr>
      <w:r>
        <w:rPr>
          <w:rFonts w:ascii="Calibri" w:hAnsi="Calibri"/>
        </w:rPr>
        <w:t xml:space="preserve">You who have been working so hard here </w:t>
      </w:r>
      <w:proofErr w:type="gramStart"/>
      <w:r>
        <w:rPr>
          <w:rFonts w:ascii="Calibri" w:hAnsi="Calibri"/>
        </w:rPr>
        <w:t>and in your homes,</w:t>
      </w:r>
      <w:proofErr w:type="gramEnd"/>
      <w:r>
        <w:rPr>
          <w:rFonts w:ascii="Calibri" w:hAnsi="Calibri"/>
        </w:rPr>
        <w:t xml:space="preserve"> take the day off (and if you can’t actually take the day off, then at least you can take it easy for the next 30 minutes). Rest and let God serve you</w:t>
      </w:r>
      <w:r w:rsidR="009D2729">
        <w:rPr>
          <w:rFonts w:ascii="Calibri" w:hAnsi="Calibri"/>
        </w:rPr>
        <w:t xml:space="preserve">. Stop </w:t>
      </w:r>
      <w:r w:rsidR="00530A05">
        <w:rPr>
          <w:rFonts w:ascii="Calibri" w:hAnsi="Calibri"/>
        </w:rPr>
        <w:t>trying to fulfill</w:t>
      </w:r>
      <w:r w:rsidR="009D2729">
        <w:rPr>
          <w:rFonts w:ascii="Calibri" w:hAnsi="Calibri"/>
        </w:rPr>
        <w:t xml:space="preserve"> the Law and marvel that in Christ God has fulfilled his promises to you.</w:t>
      </w:r>
      <w:r w:rsidR="000622E6">
        <w:rPr>
          <w:rFonts w:ascii="Calibri" w:hAnsi="Calibri"/>
        </w:rPr>
        <w:t xml:space="preserve"> </w:t>
      </w:r>
      <w:r w:rsidR="006E7A03">
        <w:rPr>
          <w:rFonts w:ascii="Calibri" w:hAnsi="Calibri"/>
        </w:rPr>
        <w:t xml:space="preserve">God does not value you because of all that you do. He does all things for your salvation because he already valued you long before you could do a thing. </w:t>
      </w:r>
    </w:p>
    <w:p w14:paraId="6F673921" w14:textId="68A80A68" w:rsidR="00610FE1" w:rsidRDefault="00BC0EFD" w:rsidP="00235C2B">
      <w:pPr>
        <w:spacing w:line="360" w:lineRule="auto"/>
        <w:ind w:firstLine="720"/>
        <w:rPr>
          <w:rFonts w:ascii="Calibri" w:hAnsi="Calibri"/>
        </w:rPr>
      </w:pPr>
      <w:r>
        <w:rPr>
          <w:rFonts w:ascii="Calibri" w:hAnsi="Calibri"/>
        </w:rPr>
        <w:t>Christ fulfilled all</w:t>
      </w:r>
      <w:r w:rsidR="00B07D53">
        <w:rPr>
          <w:rFonts w:ascii="Calibri" w:hAnsi="Calibri"/>
        </w:rPr>
        <w:t xml:space="preserve"> God’s ancient promises to save us</w:t>
      </w:r>
      <w:r>
        <w:rPr>
          <w:rFonts w:ascii="Calibri" w:hAnsi="Calibri"/>
        </w:rPr>
        <w:t xml:space="preserve">. This was Jesus’ first trip to the temple. </w:t>
      </w:r>
      <w:r w:rsidR="00691B14">
        <w:rPr>
          <w:rFonts w:ascii="Calibri" w:hAnsi="Calibri"/>
        </w:rPr>
        <w:t xml:space="preserve">Mary came to bring her offering. </w:t>
      </w:r>
      <w:r w:rsidR="00574149">
        <w:rPr>
          <w:rFonts w:ascii="Calibri" w:hAnsi="Calibri"/>
        </w:rPr>
        <w:t xml:space="preserve">That first time he was met with praise and blessing. But </w:t>
      </w:r>
      <w:r w:rsidR="00AC2928">
        <w:rPr>
          <w:rFonts w:ascii="Calibri" w:hAnsi="Calibri"/>
        </w:rPr>
        <w:t xml:space="preserve">33 years later, </w:t>
      </w:r>
      <w:r w:rsidR="00151FCF">
        <w:rPr>
          <w:rFonts w:ascii="Calibri" w:hAnsi="Calibri"/>
        </w:rPr>
        <w:t xml:space="preserve">Mary would </w:t>
      </w:r>
      <w:r w:rsidR="00401163">
        <w:rPr>
          <w:rFonts w:ascii="Calibri" w:hAnsi="Calibri"/>
        </w:rPr>
        <w:t xml:space="preserve">return to celebrate a </w:t>
      </w:r>
      <w:proofErr w:type="gramStart"/>
      <w:r w:rsidR="00401163">
        <w:rPr>
          <w:rFonts w:ascii="Calibri" w:hAnsi="Calibri"/>
        </w:rPr>
        <w:t>Passover</w:t>
      </w:r>
      <w:proofErr w:type="gramEnd"/>
      <w:r w:rsidR="00CD6F86">
        <w:rPr>
          <w:rFonts w:ascii="Calibri" w:hAnsi="Calibri"/>
        </w:rPr>
        <w:t xml:space="preserve"> and she would </w:t>
      </w:r>
      <w:r w:rsidR="00401163">
        <w:rPr>
          <w:rFonts w:ascii="Calibri" w:hAnsi="Calibri"/>
        </w:rPr>
        <w:t xml:space="preserve">bring another offering…not </w:t>
      </w:r>
      <w:r w:rsidR="00CD6F86">
        <w:rPr>
          <w:rFonts w:ascii="Calibri" w:hAnsi="Calibri"/>
        </w:rPr>
        <w:t>two turtledoves but the Lamb of God. Jesus</w:t>
      </w:r>
      <w:r w:rsidR="00AC2928">
        <w:rPr>
          <w:rFonts w:ascii="Calibri" w:hAnsi="Calibri"/>
        </w:rPr>
        <w:t xml:space="preserve"> would </w:t>
      </w:r>
      <w:r w:rsidR="00CD6F86">
        <w:rPr>
          <w:rFonts w:ascii="Calibri" w:hAnsi="Calibri"/>
        </w:rPr>
        <w:t>enter Jerusalem</w:t>
      </w:r>
      <w:r w:rsidR="002E6D2B">
        <w:rPr>
          <w:rFonts w:ascii="Calibri" w:hAnsi="Calibri"/>
        </w:rPr>
        <w:t xml:space="preserve"> bearing the load of the world’s sins</w:t>
      </w:r>
      <w:r w:rsidR="006B286F">
        <w:rPr>
          <w:rFonts w:ascii="Calibri" w:hAnsi="Calibri"/>
        </w:rPr>
        <w:t>; carrying your guilt and mine and</w:t>
      </w:r>
      <w:r w:rsidR="00894453">
        <w:rPr>
          <w:rFonts w:ascii="Calibri" w:hAnsi="Calibri"/>
        </w:rPr>
        <w:t xml:space="preserve"> this time</w:t>
      </w:r>
      <w:r w:rsidR="00574149">
        <w:rPr>
          <w:rFonts w:ascii="Calibri" w:hAnsi="Calibri"/>
        </w:rPr>
        <w:t xml:space="preserve"> to be met with </w:t>
      </w:r>
      <w:r w:rsidR="002E6D2B">
        <w:rPr>
          <w:rFonts w:ascii="Calibri" w:hAnsi="Calibri"/>
        </w:rPr>
        <w:t>cries of “crucify him!”</w:t>
      </w:r>
      <w:r w:rsidR="006B286F">
        <w:rPr>
          <w:rFonts w:ascii="Calibri" w:hAnsi="Calibri"/>
        </w:rPr>
        <w:t xml:space="preserve"> Mary, who </w:t>
      </w:r>
      <w:r w:rsidR="00396A0F">
        <w:rPr>
          <w:rFonts w:ascii="Calibri" w:hAnsi="Calibri"/>
        </w:rPr>
        <w:t xml:space="preserve">kept the whispered words of Simeon treasured in her heart would learn the heart-rending </w:t>
      </w:r>
      <w:r w:rsidR="00894453">
        <w:rPr>
          <w:rFonts w:ascii="Calibri" w:hAnsi="Calibri"/>
        </w:rPr>
        <w:t>meaning of them</w:t>
      </w:r>
      <w:r w:rsidR="0008666A">
        <w:rPr>
          <w:rFonts w:ascii="Calibri" w:hAnsi="Calibri"/>
        </w:rPr>
        <w:t xml:space="preserve">. The sword that would pierce through her own soul </w:t>
      </w:r>
      <w:r w:rsidR="00637BC0">
        <w:rPr>
          <w:rFonts w:ascii="Calibri" w:hAnsi="Calibri"/>
        </w:rPr>
        <w:t xml:space="preserve">would take the form of her child being tortured and killed on a cross. </w:t>
      </w:r>
      <w:r w:rsidR="00611264">
        <w:rPr>
          <w:rFonts w:ascii="Calibri" w:hAnsi="Calibri"/>
        </w:rPr>
        <w:t>Yet</w:t>
      </w:r>
      <w:r w:rsidR="00637BC0">
        <w:rPr>
          <w:rFonts w:ascii="Calibri" w:hAnsi="Calibri"/>
        </w:rPr>
        <w:t xml:space="preserve"> even in that, </w:t>
      </w:r>
      <w:r w:rsidR="00CD6F86">
        <w:rPr>
          <w:rFonts w:ascii="Calibri" w:hAnsi="Calibri"/>
        </w:rPr>
        <w:t>she</w:t>
      </w:r>
      <w:r w:rsidR="00637BC0">
        <w:rPr>
          <w:rFonts w:ascii="Calibri" w:hAnsi="Calibri"/>
        </w:rPr>
        <w:t xml:space="preserve"> could </w:t>
      </w:r>
      <w:r w:rsidR="00151FCF">
        <w:rPr>
          <w:rFonts w:ascii="Calibri" w:hAnsi="Calibri"/>
        </w:rPr>
        <w:t>marvel at God fulfilling his promises</w:t>
      </w:r>
      <w:r w:rsidR="00610FE1">
        <w:rPr>
          <w:rFonts w:ascii="Calibri" w:hAnsi="Calibri"/>
        </w:rPr>
        <w:t xml:space="preserve">: promises of forgiveness, redemption, and resurrection. </w:t>
      </w:r>
    </w:p>
    <w:p w14:paraId="7082680A" w14:textId="5959F904" w:rsidR="00BC0EFD" w:rsidRPr="00B746B9" w:rsidRDefault="00703510" w:rsidP="00235C2B">
      <w:pPr>
        <w:spacing w:line="360" w:lineRule="auto"/>
        <w:ind w:firstLine="720"/>
        <w:rPr>
          <w:rFonts w:ascii="Calibri" w:hAnsi="Calibri"/>
        </w:rPr>
      </w:pPr>
      <w:r>
        <w:rPr>
          <w:rFonts w:ascii="Calibri" w:hAnsi="Calibri"/>
        </w:rPr>
        <w:t xml:space="preserve">With </w:t>
      </w:r>
      <w:r w:rsidR="00597930">
        <w:rPr>
          <w:rFonts w:ascii="Calibri" w:hAnsi="Calibri"/>
        </w:rPr>
        <w:t xml:space="preserve">weary </w:t>
      </w:r>
      <w:r>
        <w:rPr>
          <w:rFonts w:ascii="Calibri" w:hAnsi="Calibri"/>
        </w:rPr>
        <w:t xml:space="preserve">mother Mary, let us rest and marvel in all that Jesus has done for us. </w:t>
      </w:r>
      <w:r w:rsidR="00151FCF">
        <w:rPr>
          <w:rFonts w:ascii="Calibri" w:hAnsi="Calibri"/>
        </w:rPr>
        <w:t xml:space="preserve"> </w:t>
      </w:r>
    </w:p>
    <w:p w14:paraId="2EF38236"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4ED72037"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197AC3" w14:textId="77777777" w:rsidR="009670AD" w:rsidRDefault="009670AD" w:rsidP="00921BBA">
      <w:r>
        <w:separator/>
      </w:r>
    </w:p>
  </w:endnote>
  <w:endnote w:type="continuationSeparator" w:id="0">
    <w:p w14:paraId="0387D768" w14:textId="77777777" w:rsidR="009670AD" w:rsidRDefault="009670AD"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4BD285"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44AA79" w14:textId="77777777" w:rsidR="009670AD" w:rsidRDefault="009670AD" w:rsidP="00921BBA">
      <w:r>
        <w:separator/>
      </w:r>
    </w:p>
  </w:footnote>
  <w:footnote w:type="continuationSeparator" w:id="0">
    <w:p w14:paraId="416FF1E2" w14:textId="77777777" w:rsidR="009670AD" w:rsidRDefault="009670AD"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698605E7"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59D54BF"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C8F776"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02AF57D6"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BC95E1F" w14:textId="43A2C664"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967FF9">
      <w:rPr>
        <w:rFonts w:ascii="Calibri" w:hAnsi="Calibri" w:cs="Times New Roman (Body CS)"/>
        <w:color w:val="7F7F7F" w:themeColor="text1" w:themeTint="80"/>
        <w:spacing w:val="26"/>
      </w:rPr>
      <w:t>Luke 2:22-40</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67FF9">
      <w:rPr>
        <w:rFonts w:ascii="Calibri" w:hAnsi="Calibri" w:cs="Times New Roman (Body CS)"/>
        <w:color w:val="7F7F7F" w:themeColor="text1" w:themeTint="80"/>
        <w:spacing w:val="26"/>
      </w:rPr>
      <w:t xml:space="preserve">December 29, </w:t>
    </w:r>
    <w:proofErr w:type="gramStart"/>
    <w:r w:rsidR="00967FF9">
      <w:rPr>
        <w:rFonts w:ascii="Calibri" w:hAnsi="Calibri" w:cs="Times New Roman (Body CS)"/>
        <w:color w:val="7F7F7F" w:themeColor="text1" w:themeTint="80"/>
        <w:spacing w:val="26"/>
      </w:rPr>
      <w:t>2024</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67FF9">
      <w:rPr>
        <w:rFonts w:ascii="Calibri" w:hAnsi="Calibri" w:cs="Times New Roman (Body CS)"/>
        <w:color w:val="7F7F7F" w:themeColor="text1" w:themeTint="80"/>
        <w:spacing w:val="26"/>
      </w:rPr>
      <w:t>Happy Boxing Day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FF9"/>
    <w:rsid w:val="00023471"/>
    <w:rsid w:val="0002775D"/>
    <w:rsid w:val="0004709B"/>
    <w:rsid w:val="00053EC1"/>
    <w:rsid w:val="000622E6"/>
    <w:rsid w:val="0008666A"/>
    <w:rsid w:val="000C3FFB"/>
    <w:rsid w:val="000E1244"/>
    <w:rsid w:val="00133877"/>
    <w:rsid w:val="00147CFC"/>
    <w:rsid w:val="00151FCF"/>
    <w:rsid w:val="001619F5"/>
    <w:rsid w:val="001647A3"/>
    <w:rsid w:val="001903EB"/>
    <w:rsid w:val="00195B5C"/>
    <w:rsid w:val="001C4EA3"/>
    <w:rsid w:val="001F5ED0"/>
    <w:rsid w:val="001F6FD3"/>
    <w:rsid w:val="00235C2B"/>
    <w:rsid w:val="0024186D"/>
    <w:rsid w:val="002751AD"/>
    <w:rsid w:val="002E6D2B"/>
    <w:rsid w:val="002F7F2B"/>
    <w:rsid w:val="003253F5"/>
    <w:rsid w:val="00354D5B"/>
    <w:rsid w:val="00396A0F"/>
    <w:rsid w:val="003F10AF"/>
    <w:rsid w:val="00401163"/>
    <w:rsid w:val="00426F0C"/>
    <w:rsid w:val="004358CE"/>
    <w:rsid w:val="00446C64"/>
    <w:rsid w:val="0047106B"/>
    <w:rsid w:val="00480659"/>
    <w:rsid w:val="00492C5A"/>
    <w:rsid w:val="00497105"/>
    <w:rsid w:val="004C1A5B"/>
    <w:rsid w:val="004C3293"/>
    <w:rsid w:val="004C4466"/>
    <w:rsid w:val="004D1EBD"/>
    <w:rsid w:val="004F1877"/>
    <w:rsid w:val="004F6855"/>
    <w:rsid w:val="00500FED"/>
    <w:rsid w:val="00504A8F"/>
    <w:rsid w:val="0050792C"/>
    <w:rsid w:val="00516C5A"/>
    <w:rsid w:val="00530A05"/>
    <w:rsid w:val="00542A45"/>
    <w:rsid w:val="0054573B"/>
    <w:rsid w:val="00574149"/>
    <w:rsid w:val="005839D0"/>
    <w:rsid w:val="0058401F"/>
    <w:rsid w:val="00597930"/>
    <w:rsid w:val="005A1152"/>
    <w:rsid w:val="005D36EB"/>
    <w:rsid w:val="00610FE1"/>
    <w:rsid w:val="00611264"/>
    <w:rsid w:val="00623F18"/>
    <w:rsid w:val="0062466C"/>
    <w:rsid w:val="00637BC0"/>
    <w:rsid w:val="00672F92"/>
    <w:rsid w:val="00691B14"/>
    <w:rsid w:val="006A3A2B"/>
    <w:rsid w:val="006A7C28"/>
    <w:rsid w:val="006B286F"/>
    <w:rsid w:val="006E7A03"/>
    <w:rsid w:val="006F4B86"/>
    <w:rsid w:val="00703510"/>
    <w:rsid w:val="0070411D"/>
    <w:rsid w:val="00730398"/>
    <w:rsid w:val="0074791D"/>
    <w:rsid w:val="007812DB"/>
    <w:rsid w:val="007A64C4"/>
    <w:rsid w:val="007B0382"/>
    <w:rsid w:val="007B30CC"/>
    <w:rsid w:val="007B446F"/>
    <w:rsid w:val="007C65E5"/>
    <w:rsid w:val="007E4234"/>
    <w:rsid w:val="00802034"/>
    <w:rsid w:val="00815099"/>
    <w:rsid w:val="0082561F"/>
    <w:rsid w:val="00830F12"/>
    <w:rsid w:val="008469D2"/>
    <w:rsid w:val="00867AF0"/>
    <w:rsid w:val="00873AFA"/>
    <w:rsid w:val="00894453"/>
    <w:rsid w:val="008A1DAD"/>
    <w:rsid w:val="008A5AED"/>
    <w:rsid w:val="008C6427"/>
    <w:rsid w:val="008D5634"/>
    <w:rsid w:val="008E3566"/>
    <w:rsid w:val="00912585"/>
    <w:rsid w:val="00921BBA"/>
    <w:rsid w:val="00966A6C"/>
    <w:rsid w:val="009670AD"/>
    <w:rsid w:val="00967FF9"/>
    <w:rsid w:val="0097549A"/>
    <w:rsid w:val="00984D89"/>
    <w:rsid w:val="00986D7C"/>
    <w:rsid w:val="009C45BF"/>
    <w:rsid w:val="009D2729"/>
    <w:rsid w:val="009F3C78"/>
    <w:rsid w:val="009F52FA"/>
    <w:rsid w:val="00A00586"/>
    <w:rsid w:val="00A315D9"/>
    <w:rsid w:val="00A40A4B"/>
    <w:rsid w:val="00A54828"/>
    <w:rsid w:val="00A60B68"/>
    <w:rsid w:val="00AA6A93"/>
    <w:rsid w:val="00AB7A84"/>
    <w:rsid w:val="00AC2928"/>
    <w:rsid w:val="00AC4095"/>
    <w:rsid w:val="00AE5F4B"/>
    <w:rsid w:val="00B07D53"/>
    <w:rsid w:val="00B327CB"/>
    <w:rsid w:val="00B46936"/>
    <w:rsid w:val="00B9772A"/>
    <w:rsid w:val="00BA2490"/>
    <w:rsid w:val="00BA3225"/>
    <w:rsid w:val="00BB6454"/>
    <w:rsid w:val="00BC0EFD"/>
    <w:rsid w:val="00BD2497"/>
    <w:rsid w:val="00C24A63"/>
    <w:rsid w:val="00C51DCC"/>
    <w:rsid w:val="00C578D4"/>
    <w:rsid w:val="00C764CF"/>
    <w:rsid w:val="00C83FE2"/>
    <w:rsid w:val="00C915D8"/>
    <w:rsid w:val="00CC13C2"/>
    <w:rsid w:val="00CD1792"/>
    <w:rsid w:val="00CD6F86"/>
    <w:rsid w:val="00CD7560"/>
    <w:rsid w:val="00D078DB"/>
    <w:rsid w:val="00D130BF"/>
    <w:rsid w:val="00D1428C"/>
    <w:rsid w:val="00D266D2"/>
    <w:rsid w:val="00DB6806"/>
    <w:rsid w:val="00DD125C"/>
    <w:rsid w:val="00DD6AE6"/>
    <w:rsid w:val="00E12D83"/>
    <w:rsid w:val="00E30C0D"/>
    <w:rsid w:val="00E47987"/>
    <w:rsid w:val="00E53A3C"/>
    <w:rsid w:val="00E54F93"/>
    <w:rsid w:val="00EA2106"/>
    <w:rsid w:val="00EC51F7"/>
    <w:rsid w:val="00EE1ED7"/>
    <w:rsid w:val="00F13865"/>
    <w:rsid w:val="00F17774"/>
    <w:rsid w:val="00F31679"/>
    <w:rsid w:val="00F62125"/>
    <w:rsid w:val="00FA3F6E"/>
    <w:rsid w:val="00FA41E9"/>
    <w:rsid w:val="00FB0062"/>
    <w:rsid w:val="00FB4B37"/>
    <w:rsid w:val="00FC066F"/>
    <w:rsid w:val="00FC267A"/>
    <w:rsid w:val="00FF43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04B57"/>
  <w15:chartTrackingRefBased/>
  <w15:docId w15:val="{97B2B980-4C0E-AD43-A605-E938F5FE2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96</TotalTime>
  <Pages>1</Pages>
  <Words>1191</Words>
  <Characters>6794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140</cp:revision>
  <dcterms:created xsi:type="dcterms:W3CDTF">2024-12-27T16:21:00Z</dcterms:created>
  <dcterms:modified xsi:type="dcterms:W3CDTF">2024-12-27T18:40:00Z</dcterms:modified>
</cp:coreProperties>
</file>