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28102" w14:textId="020C1F38" w:rsidR="00E90448" w:rsidRPr="00B746B9" w:rsidRDefault="00921BBA" w:rsidP="00921BBA">
      <w:pPr>
        <w:spacing w:line="360" w:lineRule="auto"/>
        <w:rPr>
          <w:rFonts w:ascii="Calibri" w:hAnsi="Calibri"/>
        </w:rPr>
      </w:pPr>
      <w:r w:rsidRPr="00B746B9">
        <w:rPr>
          <w:rFonts w:ascii="Calibri" w:hAnsi="Calibri"/>
        </w:rPr>
        <w:tab/>
      </w:r>
      <w:r w:rsidR="00E90448">
        <w:rPr>
          <w:rFonts w:ascii="Calibri" w:hAnsi="Calibri"/>
        </w:rPr>
        <w:t xml:space="preserve">Alleluia! Christ is risen! He is risen indeed! Alleluia! </w:t>
      </w:r>
    </w:p>
    <w:p w14:paraId="28DFE427" w14:textId="0ED9E62A" w:rsidR="00921BBA" w:rsidRDefault="00921BBA" w:rsidP="00E90448">
      <w:pPr>
        <w:spacing w:line="360" w:lineRule="auto"/>
        <w:rPr>
          <w:rFonts w:ascii="Calibri" w:hAnsi="Calibri"/>
          <w:i/>
          <w:iCs/>
        </w:rPr>
      </w:pPr>
      <w:r w:rsidRPr="00B746B9">
        <w:rPr>
          <w:rFonts w:ascii="Calibri" w:hAnsi="Calibri"/>
        </w:rPr>
        <w:tab/>
      </w:r>
      <w:r w:rsidR="00E90448" w:rsidRPr="00E90448">
        <w:rPr>
          <w:rFonts w:ascii="Calibri" w:hAnsi="Calibri"/>
          <w:i/>
          <w:iCs/>
        </w:rPr>
        <w:t>Vanity of vanities, says the Preacher,</w:t>
      </w:r>
      <w:r w:rsidR="00E90448" w:rsidRPr="00E90448">
        <w:rPr>
          <w:rFonts w:ascii="Calibri" w:hAnsi="Calibri"/>
          <w:i/>
          <w:iCs/>
        </w:rPr>
        <w:t xml:space="preserve"> </w:t>
      </w:r>
      <w:r w:rsidR="00E90448" w:rsidRPr="00E90448">
        <w:rPr>
          <w:rFonts w:ascii="Calibri" w:hAnsi="Calibri"/>
          <w:i/>
          <w:iCs/>
        </w:rPr>
        <w:t>vanity of vanities! All is vanity.</w:t>
      </w:r>
      <w:r w:rsidR="00E90448" w:rsidRPr="00E90448">
        <w:rPr>
          <w:rFonts w:ascii="Calibri" w:hAnsi="Calibri"/>
          <w:i/>
          <w:iCs/>
        </w:rPr>
        <w:t xml:space="preserve"> </w:t>
      </w:r>
      <w:r w:rsidR="00E90448" w:rsidRPr="00E90448">
        <w:rPr>
          <w:rFonts w:ascii="Calibri" w:hAnsi="Calibri"/>
          <w:i/>
          <w:iCs/>
        </w:rPr>
        <w:t>What does man gain by all the toil at which he toils under the sun?</w:t>
      </w:r>
      <w:r w:rsidR="00E90448" w:rsidRPr="00E90448">
        <w:rPr>
          <w:rFonts w:ascii="Calibri" w:hAnsi="Calibri"/>
          <w:i/>
          <w:iCs/>
        </w:rPr>
        <w:t xml:space="preserve"> </w:t>
      </w:r>
      <w:r w:rsidR="00E90448" w:rsidRPr="00E90448">
        <w:rPr>
          <w:rFonts w:ascii="Calibri" w:hAnsi="Calibri"/>
          <w:i/>
          <w:iCs/>
        </w:rPr>
        <w:t>A generation goes, and a generation comes, but the earth remains forever. The sun rises, and the sun goes down, and hastens to the place where it rises.</w:t>
      </w:r>
      <w:r w:rsidR="00E90448" w:rsidRPr="00E90448">
        <w:rPr>
          <w:rFonts w:ascii="Calibri" w:hAnsi="Calibri"/>
          <w:i/>
          <w:iCs/>
        </w:rPr>
        <w:t xml:space="preserve"> </w:t>
      </w:r>
      <w:r w:rsidR="00E90448" w:rsidRPr="00E90448">
        <w:rPr>
          <w:rFonts w:ascii="Calibri" w:hAnsi="Calibri"/>
          <w:i/>
          <w:iCs/>
        </w:rPr>
        <w:t>The wind blows to the south and goes around to the north; around and around goes the wind, and on its circuits the wind returns. All streams run to the sea, but the sea is not full;</w:t>
      </w:r>
      <w:r w:rsidR="00E90448" w:rsidRPr="00E90448">
        <w:rPr>
          <w:rFonts w:ascii="Calibri" w:hAnsi="Calibri"/>
          <w:i/>
          <w:iCs/>
        </w:rPr>
        <w:t xml:space="preserve"> </w:t>
      </w:r>
      <w:r w:rsidR="00E90448" w:rsidRPr="00E90448">
        <w:rPr>
          <w:rFonts w:ascii="Calibri" w:hAnsi="Calibri"/>
          <w:i/>
          <w:iCs/>
        </w:rPr>
        <w:t xml:space="preserve">to the place where the streams flow, there they flow again. All things are full of weariness; a man cannot utter it; the eye is not satisfied with seeing, nor the ear filled with hearing. What </w:t>
      </w:r>
      <w:proofErr w:type="gramStart"/>
      <w:r w:rsidR="00E90448" w:rsidRPr="00E90448">
        <w:rPr>
          <w:rFonts w:ascii="Calibri" w:hAnsi="Calibri"/>
          <w:i/>
          <w:iCs/>
        </w:rPr>
        <w:t>has been is</w:t>
      </w:r>
      <w:proofErr w:type="gramEnd"/>
      <w:r w:rsidR="00E90448" w:rsidRPr="00E90448">
        <w:rPr>
          <w:rFonts w:ascii="Calibri" w:hAnsi="Calibri"/>
          <w:i/>
          <w:iCs/>
        </w:rPr>
        <w:t xml:space="preserve"> what will be, and what has been done is what will be done, and there is nothing new under the sun.  </w:t>
      </w:r>
    </w:p>
    <w:p w14:paraId="2D79D439" w14:textId="63E7987C" w:rsidR="00E90448" w:rsidRDefault="00E90448" w:rsidP="00E90448">
      <w:pPr>
        <w:spacing w:line="360" w:lineRule="auto"/>
        <w:rPr>
          <w:rFonts w:ascii="Calibri" w:hAnsi="Calibri"/>
        </w:rPr>
      </w:pPr>
      <w:r>
        <w:rPr>
          <w:rFonts w:ascii="Calibri" w:hAnsi="Calibri"/>
          <w:i/>
          <w:iCs/>
        </w:rPr>
        <w:tab/>
      </w:r>
      <w:r w:rsidR="002D0B3C">
        <w:rPr>
          <w:rFonts w:ascii="Calibri" w:hAnsi="Calibri"/>
        </w:rPr>
        <w:t xml:space="preserve">Nothing new out there. </w:t>
      </w:r>
      <w:r w:rsidR="002D0B3C">
        <w:rPr>
          <w:rFonts w:ascii="Calibri" w:hAnsi="Calibri"/>
        </w:rPr>
        <w:t xml:space="preserve">Markets rise and fall. Politicians </w:t>
      </w:r>
      <w:r w:rsidR="002D0B3C">
        <w:rPr>
          <w:rFonts w:ascii="Calibri" w:hAnsi="Calibri"/>
        </w:rPr>
        <w:t xml:space="preserve">take credit for the good and blame the last guy for the bad. There is nothing new under the sun. We get sick, we develop complications, but the doctors have seen it all before. There is nothing new under the sun. Long ago the hymn writer observed, “Still God’s children wander homeless; still the hungry cry for bread; still the captives long for freedom; still in grief we mourn our dead.” There is nothing new under the sun. </w:t>
      </w:r>
    </w:p>
    <w:p w14:paraId="7723DFCB" w14:textId="2ECA43CB" w:rsidR="002D0B3C" w:rsidRDefault="002D0B3C" w:rsidP="00E90448">
      <w:pPr>
        <w:spacing w:line="360" w:lineRule="auto"/>
        <w:rPr>
          <w:rFonts w:ascii="Calibri" w:hAnsi="Calibri"/>
        </w:rPr>
      </w:pPr>
      <w:r>
        <w:rPr>
          <w:rFonts w:ascii="Calibri" w:hAnsi="Calibri"/>
        </w:rPr>
        <w:tab/>
        <w:t xml:space="preserve">There’s also nothing new in here. We keep on doing the things we do not want to do. As the proverb says, “Like a dog that returns to his vomit is a fool who repeats his folly.” </w:t>
      </w:r>
      <w:r w:rsidR="00E0370B">
        <w:rPr>
          <w:rFonts w:ascii="Calibri" w:hAnsi="Calibri"/>
        </w:rPr>
        <w:t xml:space="preserve">And we do repeat. The abused becomes the abuser. Addictive substances and behaviors continue to ensnare us as addicts. The taming of the human sex drive continues to escape us; even those we held in high regard disappoint us. Quick to judge the greed of others, yet we are not immune to greed ourselves. </w:t>
      </w:r>
      <w:r w:rsidR="00681127">
        <w:rPr>
          <w:rFonts w:ascii="Calibri" w:hAnsi="Calibri"/>
        </w:rPr>
        <w:t xml:space="preserve">There is nothing new under the sun. </w:t>
      </w:r>
      <w:r w:rsidR="00681127">
        <w:rPr>
          <w:rFonts w:ascii="Calibri" w:hAnsi="Calibri"/>
        </w:rPr>
        <w:t xml:space="preserve">Pope Leo rightly observed that, </w:t>
      </w:r>
      <w:r w:rsidR="00681127" w:rsidRPr="00681127">
        <w:rPr>
          <w:rFonts w:ascii="Calibri" w:hAnsi="Calibri"/>
        </w:rPr>
        <w:t>“A lack of faith is often tragically accompanied by the loss of meaning in life.”</w:t>
      </w:r>
      <w:r w:rsidR="00681127">
        <w:rPr>
          <w:rFonts w:ascii="Calibri" w:hAnsi="Calibri"/>
        </w:rPr>
        <w:t xml:space="preserve"> Even as Christians</w:t>
      </w:r>
      <w:r w:rsidR="00681127">
        <w:rPr>
          <w:rFonts w:ascii="Calibri" w:hAnsi="Calibri"/>
        </w:rPr>
        <w:t xml:space="preserve"> </w:t>
      </w:r>
      <w:r w:rsidR="00681127">
        <w:rPr>
          <w:rFonts w:ascii="Calibri" w:hAnsi="Calibri"/>
        </w:rPr>
        <w:t xml:space="preserve">we </w:t>
      </w:r>
      <w:r w:rsidR="00681127">
        <w:rPr>
          <w:rFonts w:ascii="Calibri" w:hAnsi="Calibri"/>
        </w:rPr>
        <w:t xml:space="preserve">search for meaning in the wrong places. </w:t>
      </w:r>
      <w:r w:rsidR="00681127">
        <w:rPr>
          <w:rFonts w:ascii="Calibri" w:hAnsi="Calibri"/>
        </w:rPr>
        <w:t>Our hearts are sick. Our desires are disordered. We want the wrong things. We cry out with Paul, “</w:t>
      </w:r>
      <w:r w:rsidR="00681127" w:rsidRPr="00681127">
        <w:rPr>
          <w:rFonts w:ascii="Calibri" w:hAnsi="Calibri"/>
        </w:rPr>
        <w:t>Wretched man that I am! Who will deliver me from this body of death?</w:t>
      </w:r>
      <w:r w:rsidR="00681127">
        <w:rPr>
          <w:rFonts w:ascii="Calibri" w:hAnsi="Calibri"/>
        </w:rPr>
        <w:t xml:space="preserve">” There is nothing new under the sun. </w:t>
      </w:r>
    </w:p>
    <w:p w14:paraId="34212AD6" w14:textId="2E3C8FEA" w:rsidR="00681127" w:rsidRDefault="00681127" w:rsidP="00E90448">
      <w:pPr>
        <w:spacing w:line="360" w:lineRule="auto"/>
        <w:rPr>
          <w:rFonts w:ascii="Calibri" w:hAnsi="Calibri"/>
        </w:rPr>
      </w:pPr>
      <w:r>
        <w:rPr>
          <w:rFonts w:ascii="Calibri" w:hAnsi="Calibri"/>
        </w:rPr>
        <w:tab/>
        <w:t xml:space="preserve">There’s nothing new out there. There’s nothing new in here. The same problems have plagued us for millennia. And we can’t seem to shake them. There’s a common trope in stories. Think of your favorite movies and maybe they also fit this pattern: towards the beginning of the story, the hero faces the villain and tries his </w:t>
      </w:r>
      <w:proofErr w:type="gramStart"/>
      <w:r>
        <w:rPr>
          <w:rFonts w:ascii="Calibri" w:hAnsi="Calibri"/>
        </w:rPr>
        <w:t>hardest</w:t>
      </w:r>
      <w:proofErr w:type="gramEnd"/>
      <w:r>
        <w:rPr>
          <w:rFonts w:ascii="Calibri" w:hAnsi="Calibri"/>
        </w:rPr>
        <w:t xml:space="preserve"> but he loses the fight and </w:t>
      </w:r>
      <w:proofErr w:type="gramStart"/>
      <w:r>
        <w:rPr>
          <w:rFonts w:ascii="Calibri" w:hAnsi="Calibri"/>
        </w:rPr>
        <w:t>has to</w:t>
      </w:r>
      <w:proofErr w:type="gramEnd"/>
      <w:r>
        <w:rPr>
          <w:rFonts w:ascii="Calibri" w:hAnsi="Calibri"/>
        </w:rPr>
        <w:t xml:space="preserve"> retreat. He’s not ready. He needs to gain something before he can hope to defeat the villain but until then, fighting is hopeless. In the Legend of Zelda, the young hero Link faces off with the evil sorcerer Ganondorf. He’s no match for the sorcerer’s sheer power and magical abilities. He needs to enlist the help of seven powerful sages and acquire the legendary Master Sword </w:t>
      </w:r>
      <w:proofErr w:type="gramStart"/>
      <w:r>
        <w:rPr>
          <w:rFonts w:ascii="Calibri" w:hAnsi="Calibri"/>
        </w:rPr>
        <w:t>in order to</w:t>
      </w:r>
      <w:proofErr w:type="gramEnd"/>
      <w:r>
        <w:rPr>
          <w:rFonts w:ascii="Calibri" w:hAnsi="Calibri"/>
        </w:rPr>
        <w:t xml:space="preserve"> win. IN Star Wars, Luke and Vader have an initial confrontation in Cloud City, </w:t>
      </w:r>
      <w:proofErr w:type="gramStart"/>
      <w:r>
        <w:rPr>
          <w:rFonts w:ascii="Calibri" w:hAnsi="Calibri"/>
        </w:rPr>
        <w:t>and,</w:t>
      </w:r>
      <w:proofErr w:type="gramEnd"/>
      <w:r>
        <w:rPr>
          <w:rFonts w:ascii="Calibri" w:hAnsi="Calibri"/>
        </w:rPr>
        <w:t xml:space="preserve"> (spoiler alert!) Luke </w:t>
      </w:r>
      <w:r w:rsidR="001D6151">
        <w:rPr>
          <w:rFonts w:ascii="Calibri" w:hAnsi="Calibri"/>
        </w:rPr>
        <w:t xml:space="preserve">loses a hand and </w:t>
      </w:r>
      <w:proofErr w:type="gramStart"/>
      <w:r w:rsidR="001D6151">
        <w:rPr>
          <w:rFonts w:ascii="Calibri" w:hAnsi="Calibri"/>
        </w:rPr>
        <w:t>has to</w:t>
      </w:r>
      <w:proofErr w:type="gramEnd"/>
      <w:r w:rsidR="001D6151">
        <w:rPr>
          <w:rFonts w:ascii="Calibri" w:hAnsi="Calibri"/>
        </w:rPr>
        <w:t xml:space="preserve"> run away. He will need to undergo intense training and character building to be able to resist the power of the Dark Side. </w:t>
      </w:r>
    </w:p>
    <w:p w14:paraId="4C81DEBA" w14:textId="4DF02234" w:rsidR="001D6151" w:rsidRDefault="001D6151" w:rsidP="00E90448">
      <w:pPr>
        <w:spacing w:line="360" w:lineRule="auto"/>
        <w:rPr>
          <w:rFonts w:ascii="Calibri" w:hAnsi="Calibri"/>
        </w:rPr>
      </w:pPr>
      <w:r>
        <w:rPr>
          <w:rFonts w:ascii="Calibri" w:hAnsi="Calibri"/>
        </w:rPr>
        <w:tab/>
        <w:t xml:space="preserve">We find ourselves in a similar predicament with all the great fictional heroes. We are up against an enemy who is far more powerful than we. He has an arsenal of deception and trickery that he has been using with great success over and over and over against humanity. There is nothing new under the sun. And there is no ability, no weapon we can acquire that will give us the upper hand. </w:t>
      </w:r>
      <w:proofErr w:type="gramStart"/>
      <w:r>
        <w:rPr>
          <w:rFonts w:ascii="Calibri" w:hAnsi="Calibri"/>
        </w:rPr>
        <w:t>It would seem that our</w:t>
      </w:r>
      <w:proofErr w:type="gramEnd"/>
      <w:r>
        <w:rPr>
          <w:rFonts w:ascii="Calibri" w:hAnsi="Calibri"/>
        </w:rPr>
        <w:t xml:space="preserve"> quest is without hope of success.</w:t>
      </w:r>
    </w:p>
    <w:p w14:paraId="1BBB30AC" w14:textId="77777777" w:rsidR="00A64FAD" w:rsidRDefault="001D6151" w:rsidP="00E90448">
      <w:pPr>
        <w:spacing w:line="360" w:lineRule="auto"/>
        <w:rPr>
          <w:rFonts w:ascii="Calibri" w:hAnsi="Calibri"/>
        </w:rPr>
      </w:pPr>
      <w:r>
        <w:rPr>
          <w:rFonts w:ascii="Calibri" w:hAnsi="Calibri"/>
        </w:rPr>
        <w:tab/>
        <w:t>But there is, in fact, something new under the sun. “</w:t>
      </w:r>
      <w:r w:rsidRPr="001D6151">
        <w:rPr>
          <w:rFonts w:ascii="Calibri" w:hAnsi="Calibri"/>
        </w:rPr>
        <w:t>Who will deliver me from this body of death? Thanks be to God through Jesus Christ our Lord!</w:t>
      </w:r>
      <w:r>
        <w:rPr>
          <w:rFonts w:ascii="Calibri" w:hAnsi="Calibri"/>
        </w:rPr>
        <w:t xml:space="preserve">” God’s Son came down and fought the fight. </w:t>
      </w:r>
      <w:r w:rsidR="008F02C0">
        <w:rPr>
          <w:rFonts w:ascii="Calibri" w:hAnsi="Calibri"/>
        </w:rPr>
        <w:t xml:space="preserve">By humbling himself to the lowest place, and dying a sinner’s death, </w:t>
      </w:r>
      <w:r w:rsidR="00A64FAD">
        <w:rPr>
          <w:rFonts w:ascii="Calibri" w:hAnsi="Calibri"/>
        </w:rPr>
        <w:t xml:space="preserve">he snapped away our ancient adversary’s ability to accuse us and he robbed death of its claim over us. </w:t>
      </w:r>
    </w:p>
    <w:p w14:paraId="5C9C26F9" w14:textId="734DECB7" w:rsidR="001D6151" w:rsidRDefault="00A64FAD" w:rsidP="00A64FAD">
      <w:pPr>
        <w:spacing w:line="360" w:lineRule="auto"/>
        <w:ind w:firstLine="720"/>
        <w:rPr>
          <w:rFonts w:ascii="Calibri" w:hAnsi="Calibri"/>
        </w:rPr>
      </w:pPr>
      <w:r>
        <w:rPr>
          <w:rFonts w:ascii="Calibri" w:hAnsi="Calibri"/>
        </w:rPr>
        <w:t xml:space="preserve">By the climax of the story, the hero comes back to face his foe but this time something is different and is </w:t>
      </w:r>
      <w:proofErr w:type="spellStart"/>
      <w:r>
        <w:rPr>
          <w:rFonts w:ascii="Calibri" w:hAnsi="Calibri"/>
        </w:rPr>
        <w:t>strieks</w:t>
      </w:r>
      <w:proofErr w:type="spellEnd"/>
      <w:r>
        <w:rPr>
          <w:rFonts w:ascii="Calibri" w:hAnsi="Calibri"/>
        </w:rPr>
        <w:t xml:space="preserve"> fear into the heart of the villain. Link comes against Ganon with the help of powerful allies and wielding the blade of evil’s bane. Luke stuns Vader not with his expert light-saber skills. He disarms the dark lord with compassion, refusing to fight and appealing to him as a son to a father. </w:t>
      </w:r>
      <w:proofErr w:type="gramStart"/>
      <w:r>
        <w:rPr>
          <w:rFonts w:ascii="Calibri" w:hAnsi="Calibri"/>
        </w:rPr>
        <w:t>So</w:t>
      </w:r>
      <w:proofErr w:type="gramEnd"/>
      <w:r>
        <w:rPr>
          <w:rFonts w:ascii="Calibri" w:hAnsi="Calibri"/>
        </w:rPr>
        <w:t xml:space="preserve"> we come back to the fight </w:t>
      </w:r>
      <w:proofErr w:type="gramStart"/>
      <w:r>
        <w:rPr>
          <w:rFonts w:ascii="Calibri" w:hAnsi="Calibri"/>
        </w:rPr>
        <w:t>now</w:t>
      </w:r>
      <w:proofErr w:type="gramEnd"/>
      <w:r>
        <w:rPr>
          <w:rFonts w:ascii="Calibri" w:hAnsi="Calibri"/>
        </w:rPr>
        <w:t xml:space="preserve"> but something is different – God is on our side. These things do not happen just in fiction. In Exodus 14, we read, </w:t>
      </w:r>
      <w:r w:rsidRPr="00A64FAD">
        <w:rPr>
          <w:rFonts w:ascii="Calibri" w:hAnsi="Calibri"/>
          <w:i/>
          <w:iCs/>
        </w:rPr>
        <w:t>“</w:t>
      </w:r>
      <w:r w:rsidRPr="00A64FAD">
        <w:rPr>
          <w:rFonts w:ascii="Calibri" w:hAnsi="Calibri"/>
          <w:i/>
          <w:iCs/>
        </w:rPr>
        <w:t xml:space="preserve">The Egyptians pursued and went in after </w:t>
      </w:r>
      <w:r w:rsidRPr="00A64FAD">
        <w:rPr>
          <w:rFonts w:ascii="Calibri" w:hAnsi="Calibri"/>
          <w:i/>
          <w:iCs/>
        </w:rPr>
        <w:t>[the Israelites]</w:t>
      </w:r>
      <w:r w:rsidRPr="00A64FAD">
        <w:rPr>
          <w:rFonts w:ascii="Calibri" w:hAnsi="Calibri"/>
          <w:i/>
          <w:iCs/>
        </w:rPr>
        <w:t xml:space="preserve"> into the midst of the sea, all Pharaoh’s horses, his chariots, and his horsemen. And in the morning watch the LORD in the pillar of fire and of cloud looked down on the Egyptian forces and threw the Egyptian forces into a panic, clogging their chariot wheels so that they drove heavily. And the Egyptians said, “Let us flee from before Israel, for the LORD fights for them against the Egyptians.”</w:t>
      </w:r>
      <w:r w:rsidRPr="00A64FAD">
        <w:rPr>
          <w:rFonts w:ascii="Calibri" w:hAnsi="Calibri"/>
        </w:rPr>
        <w:t> </w:t>
      </w:r>
    </w:p>
    <w:p w14:paraId="726C2AC2" w14:textId="31C821C7" w:rsidR="00A64FAD" w:rsidRDefault="00A64FAD" w:rsidP="00A64FAD">
      <w:pPr>
        <w:spacing w:line="360" w:lineRule="auto"/>
        <w:ind w:firstLine="720"/>
        <w:rPr>
          <w:rFonts w:ascii="Calibri" w:hAnsi="Calibri"/>
        </w:rPr>
      </w:pPr>
      <w:r>
        <w:rPr>
          <w:rFonts w:ascii="Calibri" w:hAnsi="Calibri"/>
        </w:rPr>
        <w:t xml:space="preserve">The devil is still fighting the same old fight against us, still using the same old tactics but something new has happened. Something is different this time. The Lord fights for us; we are with Christ, who has already secured our victory. </w:t>
      </w:r>
      <w:r w:rsidR="00176C0E">
        <w:rPr>
          <w:rFonts w:ascii="Calibri" w:hAnsi="Calibri"/>
        </w:rPr>
        <w:t>The devil is in a panic. He sees that Jesus fights for these Christians</w:t>
      </w:r>
      <w:r w:rsidR="007C6AAD">
        <w:rPr>
          <w:rFonts w:ascii="Calibri" w:hAnsi="Calibri"/>
        </w:rPr>
        <w:t xml:space="preserve">! </w:t>
      </w:r>
      <w:r w:rsidR="00176C0E">
        <w:rPr>
          <w:rFonts w:ascii="Calibri" w:hAnsi="Calibri"/>
        </w:rPr>
        <w:t xml:space="preserve">They resist with hope! </w:t>
      </w:r>
    </w:p>
    <w:p w14:paraId="299EF902" w14:textId="441B0D65" w:rsidR="00176C0E" w:rsidRDefault="00176C0E" w:rsidP="00A64FAD">
      <w:pPr>
        <w:spacing w:line="360" w:lineRule="auto"/>
        <w:ind w:firstLine="720"/>
        <w:rPr>
          <w:rFonts w:ascii="Calibri" w:hAnsi="Calibri"/>
        </w:rPr>
      </w:pPr>
      <w:r>
        <w:rPr>
          <w:rFonts w:ascii="Calibri" w:hAnsi="Calibri"/>
        </w:rPr>
        <w:t xml:space="preserve">There is something new under the sun. </w:t>
      </w:r>
      <w:r w:rsidR="007C6AAD">
        <w:rPr>
          <w:rFonts w:ascii="Calibri" w:hAnsi="Calibri"/>
        </w:rPr>
        <w:t xml:space="preserve">Something new out there. </w:t>
      </w:r>
      <w:r>
        <w:rPr>
          <w:rFonts w:ascii="Calibri" w:hAnsi="Calibri"/>
        </w:rPr>
        <w:t>On Easter morning, the sun shone on an empty tomb, and on the risen and glorified human body of the Son of God. This is new. The reign of death is ended. And Jesus’ resurrection is only the first of many new things under the sun. “</w:t>
      </w:r>
      <w:r w:rsidRPr="00176C0E">
        <w:rPr>
          <w:rFonts w:ascii="Calibri" w:hAnsi="Calibri"/>
          <w:i/>
          <w:iCs/>
        </w:rPr>
        <w:t>H</w:t>
      </w:r>
      <w:r w:rsidRPr="00176C0E">
        <w:rPr>
          <w:rFonts w:ascii="Calibri" w:hAnsi="Calibri"/>
          <w:i/>
          <w:iCs/>
        </w:rPr>
        <w:t xml:space="preserve">e who was seated on the throne said, “Behold, I am making </w:t>
      </w:r>
      <w:r w:rsidRPr="00176C0E">
        <w:rPr>
          <w:rFonts w:ascii="Calibri" w:hAnsi="Calibri"/>
          <w:i/>
          <w:iCs/>
          <w:u w:val="single"/>
        </w:rPr>
        <w:t>all things</w:t>
      </w:r>
      <w:r w:rsidRPr="00176C0E">
        <w:rPr>
          <w:rFonts w:ascii="Calibri" w:hAnsi="Calibri"/>
          <w:i/>
          <w:iCs/>
        </w:rPr>
        <w:t xml:space="preserve"> new.”</w:t>
      </w:r>
      <w:r>
        <w:rPr>
          <w:rFonts w:ascii="Calibri" w:hAnsi="Calibri"/>
        </w:rPr>
        <w:t xml:space="preserve"> </w:t>
      </w:r>
      <w:proofErr w:type="gramStart"/>
      <w:r>
        <w:rPr>
          <w:rFonts w:ascii="Calibri" w:hAnsi="Calibri"/>
        </w:rPr>
        <w:t>So</w:t>
      </w:r>
      <w:proofErr w:type="gramEnd"/>
      <w:r>
        <w:rPr>
          <w:rFonts w:ascii="Calibri" w:hAnsi="Calibri"/>
        </w:rPr>
        <w:t xml:space="preserve"> in Acts, we read about new dietary freedoms – which is about more than food. Lifting of Jewish dietary restrictions meant salvation, membership in God’s people was now wide open to non-Jews:</w:t>
      </w:r>
      <w:r w:rsidRPr="00176C0E">
        <w:rPr>
          <w:rFonts w:ascii="Calibri" w:hAnsi="Calibri"/>
        </w:rPr>
        <w:t xml:space="preserve"> </w:t>
      </w:r>
      <w:r w:rsidRPr="00176C0E">
        <w:rPr>
          <w:rFonts w:ascii="Calibri" w:hAnsi="Calibri"/>
          <w:i/>
          <w:iCs/>
        </w:rPr>
        <w:t>“And they glorified God, saying, “Then to the Gentiles also God has granted repentance that leads to life.””</w:t>
      </w:r>
      <w:r>
        <w:rPr>
          <w:rFonts w:ascii="Calibri" w:hAnsi="Calibri"/>
          <w:i/>
          <w:iCs/>
        </w:rPr>
        <w:t xml:space="preserve"> </w:t>
      </w:r>
      <w:r w:rsidR="007C6AAD">
        <w:rPr>
          <w:rFonts w:ascii="Calibri" w:hAnsi="Calibri"/>
        </w:rPr>
        <w:t xml:space="preserve">Even now, we see glimpses of grace and we hear </w:t>
      </w:r>
      <w:proofErr w:type="spellStart"/>
      <w:r w:rsidR="007C6AAD">
        <w:rPr>
          <w:rFonts w:ascii="Calibri" w:hAnsi="Calibri"/>
        </w:rPr>
        <w:t>stries</w:t>
      </w:r>
      <w:proofErr w:type="spellEnd"/>
      <w:r w:rsidR="007C6AAD">
        <w:rPr>
          <w:rFonts w:ascii="Calibri" w:hAnsi="Calibri"/>
        </w:rPr>
        <w:t xml:space="preserve"> of redemption. We hear how God is at work bringing good </w:t>
      </w:r>
      <w:proofErr w:type="gramStart"/>
      <w:r w:rsidR="007C6AAD">
        <w:rPr>
          <w:rFonts w:ascii="Calibri" w:hAnsi="Calibri"/>
        </w:rPr>
        <w:t>in spite of</w:t>
      </w:r>
      <w:proofErr w:type="gramEnd"/>
      <w:r w:rsidR="007C6AAD">
        <w:rPr>
          <w:rFonts w:ascii="Calibri" w:hAnsi="Calibri"/>
        </w:rPr>
        <w:t xml:space="preserve"> evil. </w:t>
      </w:r>
      <w:r>
        <w:rPr>
          <w:rFonts w:ascii="Calibri" w:hAnsi="Calibri"/>
        </w:rPr>
        <w:t xml:space="preserve">These are new things that are already happening now: signs of God making all things new </w:t>
      </w:r>
      <w:r w:rsidR="007C6AAD">
        <w:rPr>
          <w:rFonts w:ascii="Calibri" w:hAnsi="Calibri"/>
        </w:rPr>
        <w:t xml:space="preserve">already </w:t>
      </w:r>
      <w:r>
        <w:rPr>
          <w:rFonts w:ascii="Calibri" w:hAnsi="Calibri"/>
        </w:rPr>
        <w:t xml:space="preserve">breaking into </w:t>
      </w:r>
      <w:r w:rsidR="007C6AAD">
        <w:rPr>
          <w:rFonts w:ascii="Calibri" w:hAnsi="Calibri"/>
        </w:rPr>
        <w:t xml:space="preserve">this old and dying world like rays of sun poking through thick clouds. </w:t>
      </w:r>
    </w:p>
    <w:p w14:paraId="6B8557E9" w14:textId="77777777" w:rsidR="000007FB" w:rsidRDefault="007C6AAD" w:rsidP="007C6AAD">
      <w:pPr>
        <w:spacing w:line="360" w:lineRule="auto"/>
        <w:ind w:firstLine="720"/>
        <w:rPr>
          <w:rFonts w:ascii="Calibri" w:hAnsi="Calibri"/>
        </w:rPr>
      </w:pPr>
      <w:r>
        <w:rPr>
          <w:rFonts w:ascii="Calibri" w:hAnsi="Calibri"/>
        </w:rPr>
        <w:t xml:space="preserve">That’s what’s new out there – God is at work in the world. But there’s also something new in here. </w:t>
      </w:r>
      <w:r w:rsidRPr="007C6AAD">
        <w:rPr>
          <w:rFonts w:ascii="Calibri" w:hAnsi="Calibri"/>
        </w:rPr>
        <w:t>In the Gospel reading, Jesus foretold the giving of the Holy Spirit and promised his followers the turning of sorrow into a robust joy that no one can take away.</w:t>
      </w:r>
      <w:r>
        <w:rPr>
          <w:rFonts w:ascii="Calibri" w:hAnsi="Calibri"/>
        </w:rPr>
        <w:t xml:space="preserve"> In baptism, we have been regenerated. The apostle Paul says, </w:t>
      </w:r>
      <w:r w:rsidRPr="007C6AAD">
        <w:rPr>
          <w:rFonts w:ascii="Calibri" w:hAnsi="Calibri"/>
          <w:i/>
          <w:iCs/>
        </w:rPr>
        <w:t>“</w:t>
      </w:r>
      <w:r w:rsidRPr="007C6AAD">
        <w:rPr>
          <w:rFonts w:ascii="Calibri" w:hAnsi="Calibri"/>
          <w:i/>
          <w:iCs/>
        </w:rPr>
        <w:t>Therefore, if anyone is in Christ, he is a new creation. The old has passed away; behold, the new has come.</w:t>
      </w:r>
      <w:r w:rsidRPr="007C6AAD">
        <w:rPr>
          <w:rFonts w:ascii="Calibri" w:hAnsi="Calibri"/>
          <w:i/>
          <w:iCs/>
        </w:rPr>
        <w:t>”</w:t>
      </w:r>
      <w:r>
        <w:rPr>
          <w:rFonts w:ascii="Calibri" w:hAnsi="Calibri"/>
          <w:i/>
          <w:iCs/>
        </w:rPr>
        <w:t xml:space="preserve"> </w:t>
      </w:r>
      <w:r>
        <w:rPr>
          <w:rFonts w:ascii="Calibri" w:hAnsi="Calibri"/>
        </w:rPr>
        <w:t xml:space="preserve">The Holy Spirit dwells in us. You and I are something new under the sun! For that reason, we do not properly </w:t>
      </w:r>
      <w:proofErr w:type="gramStart"/>
      <w:r>
        <w:rPr>
          <w:rFonts w:ascii="Calibri" w:hAnsi="Calibri"/>
        </w:rPr>
        <w:t>speaking</w:t>
      </w:r>
      <w:proofErr w:type="gramEnd"/>
      <w:r>
        <w:rPr>
          <w:rFonts w:ascii="Calibri" w:hAnsi="Calibri"/>
        </w:rPr>
        <w:t xml:space="preserve">, belong to this world that is passing away. We are made new; made for the world to come.  </w:t>
      </w:r>
    </w:p>
    <w:p w14:paraId="2146DF90" w14:textId="46EABF49" w:rsidR="007C6AAD" w:rsidRPr="007C6AAD" w:rsidRDefault="000007FB" w:rsidP="000007FB">
      <w:pPr>
        <w:spacing w:line="360" w:lineRule="auto"/>
        <w:ind w:firstLine="720"/>
        <w:rPr>
          <w:rFonts w:ascii="Calibri" w:hAnsi="Calibri"/>
        </w:rPr>
      </w:pPr>
      <w:r>
        <w:rPr>
          <w:rFonts w:ascii="Calibri" w:hAnsi="Calibri"/>
        </w:rPr>
        <w:t xml:space="preserve">Sometimes we think of heaven, or the new creation, as a place that will be whatever </w:t>
      </w:r>
      <w:r w:rsidRPr="00130D57">
        <w:rPr>
          <w:rFonts w:ascii="Calibri" w:hAnsi="Calibri"/>
          <w:i/>
          <w:iCs/>
        </w:rPr>
        <w:t>we</w:t>
      </w:r>
      <w:r>
        <w:rPr>
          <w:rFonts w:ascii="Calibri" w:hAnsi="Calibri"/>
        </w:rPr>
        <w:t xml:space="preserve"> want it to be. A place where all our desires are fulfilled. Scripture paints an even better picture. And this is brought out beautifully in today’s collect of the day. We prayed, “</w:t>
      </w:r>
      <w:r w:rsidR="007C6AAD" w:rsidRPr="007C6AAD">
        <w:rPr>
          <w:rFonts w:ascii="Calibri" w:hAnsi="Calibri"/>
        </w:rPr>
        <w:t>Grant that we may love what You have commanded and desire what You promise, that among the many changes of this world our hearts may be fixed where true joys are found</w:t>
      </w:r>
      <w:r>
        <w:rPr>
          <w:rFonts w:ascii="Calibri" w:hAnsi="Calibri"/>
        </w:rPr>
        <w:t>.” Amen</w:t>
      </w:r>
      <w:r w:rsidR="00130D57">
        <w:rPr>
          <w:rFonts w:ascii="Calibri" w:hAnsi="Calibri"/>
        </w:rPr>
        <w:t>!</w:t>
      </w:r>
      <w:r>
        <w:rPr>
          <w:rFonts w:ascii="Calibri" w:hAnsi="Calibri"/>
        </w:rPr>
        <w:t xml:space="preserve"> We are not asking for God to give us what we desire; </w:t>
      </w:r>
      <w:proofErr w:type="gramStart"/>
      <w:r>
        <w:rPr>
          <w:rFonts w:ascii="Calibri" w:hAnsi="Calibri"/>
        </w:rPr>
        <w:t>instead</w:t>
      </w:r>
      <w:proofErr w:type="gramEnd"/>
      <w:r>
        <w:rPr>
          <w:rFonts w:ascii="Calibri" w:hAnsi="Calibri"/>
        </w:rPr>
        <w:t xml:space="preserve"> we are asking God to transform our desires to align with what he promises. </w:t>
      </w:r>
      <w:r w:rsidR="00130D57">
        <w:rPr>
          <w:rFonts w:ascii="Calibri" w:hAnsi="Calibri"/>
        </w:rPr>
        <w:t xml:space="preserve">To make us new us inside and out. </w:t>
      </w:r>
    </w:p>
    <w:p w14:paraId="3BD96674" w14:textId="337997FB" w:rsidR="00AE60D8" w:rsidRDefault="007C6AAD" w:rsidP="00AE60D8">
      <w:pPr>
        <w:spacing w:line="360" w:lineRule="auto"/>
        <w:ind w:firstLine="720"/>
        <w:rPr>
          <w:rFonts w:ascii="Calibri" w:hAnsi="Calibri"/>
        </w:rPr>
      </w:pPr>
      <w:r w:rsidRPr="007C6AAD">
        <w:rPr>
          <w:rFonts w:ascii="Calibri" w:hAnsi="Calibri"/>
        </w:rPr>
        <w:t> </w:t>
      </w:r>
      <w:r w:rsidR="000007FB">
        <w:rPr>
          <w:rFonts w:ascii="Calibri" w:hAnsi="Calibri"/>
        </w:rPr>
        <w:t xml:space="preserve">What will that finally be like when, by the power of Jesus’ resurrection, all things are made new? </w:t>
      </w:r>
      <w:r w:rsidR="00AE60D8">
        <w:rPr>
          <w:rFonts w:ascii="Calibri" w:hAnsi="Calibri"/>
        </w:rPr>
        <w:t xml:space="preserve">Now it seems like there is nothing new under the sun. Death, mourning, crying, and pain are always with us: these things seem to be unchangeable fixtures of our existence. We’ve known horrors and tragedies that seem impossible to redeem. How can the story possibly have a happy ending? But these old things are passing away and God is revealing something new under the sun: a </w:t>
      </w:r>
      <w:proofErr w:type="gramStart"/>
      <w:r w:rsidR="00AE60D8">
        <w:rPr>
          <w:rFonts w:ascii="Calibri" w:hAnsi="Calibri"/>
        </w:rPr>
        <w:t>new heavens</w:t>
      </w:r>
      <w:proofErr w:type="gramEnd"/>
      <w:r w:rsidR="00AE60D8">
        <w:rPr>
          <w:rFonts w:ascii="Calibri" w:hAnsi="Calibri"/>
        </w:rPr>
        <w:t xml:space="preserve">, a new earth, a new me, a new you: “Behold! I am making </w:t>
      </w:r>
      <w:r w:rsidR="00AE60D8" w:rsidRPr="00130D57">
        <w:rPr>
          <w:rFonts w:ascii="Calibri" w:hAnsi="Calibri"/>
          <w:u w:val="single"/>
        </w:rPr>
        <w:t>all things</w:t>
      </w:r>
      <w:r w:rsidR="00AE60D8">
        <w:rPr>
          <w:rFonts w:ascii="Calibri" w:hAnsi="Calibri"/>
        </w:rPr>
        <w:t xml:space="preserve"> new.” </w:t>
      </w:r>
      <w:r w:rsidR="00AE60D8">
        <w:rPr>
          <w:rFonts w:ascii="Calibri" w:hAnsi="Calibri"/>
        </w:rPr>
        <w:t xml:space="preserve">How can it be? What will it be like? </w:t>
      </w:r>
      <w:r w:rsidR="000007FB">
        <w:rPr>
          <w:rFonts w:ascii="Calibri" w:hAnsi="Calibri"/>
        </w:rPr>
        <w:t xml:space="preserve">It lies beyond our wildest imagination. </w:t>
      </w:r>
      <w:proofErr w:type="gramStart"/>
      <w:r w:rsidR="000007FB">
        <w:rPr>
          <w:rFonts w:ascii="Calibri" w:hAnsi="Calibri"/>
        </w:rPr>
        <w:t>So</w:t>
      </w:r>
      <w:proofErr w:type="gramEnd"/>
      <w:r w:rsidR="000007FB">
        <w:rPr>
          <w:rFonts w:ascii="Calibri" w:hAnsi="Calibri"/>
        </w:rPr>
        <w:t xml:space="preserve"> we sing of the great surprise and of the splendor, the brightness, and the wonder</w:t>
      </w:r>
      <w:r w:rsidR="00130D57">
        <w:rPr>
          <w:rFonts w:ascii="Calibri" w:hAnsi="Calibri"/>
        </w:rPr>
        <w:t>, which are</w:t>
      </w:r>
      <w:r w:rsidR="000007FB">
        <w:rPr>
          <w:rFonts w:ascii="Calibri" w:hAnsi="Calibri"/>
        </w:rPr>
        <w:t xml:space="preserve"> all increasing at Thy feast. </w:t>
      </w:r>
      <w:r w:rsidR="00130D57">
        <w:rPr>
          <w:rFonts w:ascii="Calibri" w:hAnsi="Calibri"/>
        </w:rPr>
        <w:t xml:space="preserve">And we sing, </w:t>
      </w:r>
      <w:r w:rsidR="000007FB" w:rsidRPr="000007FB">
        <w:rPr>
          <w:rFonts w:ascii="Calibri" w:hAnsi="Calibri"/>
        </w:rPr>
        <w:t>“We know not, oh we know not what joys await us there!”</w:t>
      </w:r>
      <w:r w:rsidR="000007FB">
        <w:rPr>
          <w:rFonts w:ascii="Calibri" w:hAnsi="Calibri"/>
        </w:rPr>
        <w:t xml:space="preserve"> We know not. What we do know is Jesus is </w:t>
      </w:r>
      <w:proofErr w:type="gramStart"/>
      <w:r w:rsidR="000007FB">
        <w:rPr>
          <w:rFonts w:ascii="Calibri" w:hAnsi="Calibri"/>
        </w:rPr>
        <w:t>risen</w:t>
      </w:r>
      <w:proofErr w:type="gramEnd"/>
      <w:r w:rsidR="000007FB">
        <w:rPr>
          <w:rFonts w:ascii="Calibri" w:hAnsi="Calibri"/>
        </w:rPr>
        <w:t xml:space="preserve"> and we shall arise</w:t>
      </w:r>
      <w:r w:rsidR="00AE60D8">
        <w:rPr>
          <w:rFonts w:ascii="Calibri" w:hAnsi="Calibri"/>
        </w:rPr>
        <w:t xml:space="preserve"> – arise to join the great celebration jubilee, singing around God’s throne, “Thine the splendor! Thine the brightness! Only Thee! Only Thee!” AMEN.</w:t>
      </w:r>
    </w:p>
    <w:p w14:paraId="332E9142" w14:textId="054C22BF" w:rsidR="00921BBA" w:rsidRPr="00AE60D8" w:rsidRDefault="00AE60D8" w:rsidP="00AE60D8">
      <w:pPr>
        <w:spacing w:line="360" w:lineRule="auto"/>
        <w:rPr>
          <w:rFonts w:ascii="Calibri" w:hAnsi="Calibri"/>
        </w:rPr>
      </w:pPr>
      <w:r w:rsidRPr="00B746B9">
        <w:rPr>
          <w:rFonts w:ascii="Calibri" w:hAnsi="Calibri"/>
        </w:rPr>
        <w:tab/>
      </w:r>
      <w:r>
        <w:rPr>
          <w:rFonts w:ascii="Calibri" w:hAnsi="Calibri"/>
        </w:rPr>
        <w:t xml:space="preserve">Alleluia! Christ is risen! He is risen indeed! Alleluia! </w:t>
      </w:r>
    </w:p>
    <w:sectPr w:rsidR="00921BBA" w:rsidRPr="00AE60D8"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C5D56" w14:textId="77777777" w:rsidR="005C72D2" w:rsidRDefault="005C72D2" w:rsidP="00921BBA">
      <w:r>
        <w:separator/>
      </w:r>
    </w:p>
  </w:endnote>
  <w:endnote w:type="continuationSeparator" w:id="0">
    <w:p w14:paraId="792AF937" w14:textId="77777777" w:rsidR="005C72D2" w:rsidRDefault="005C72D2"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1E552"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5139E" w14:textId="77777777" w:rsidR="005C72D2" w:rsidRDefault="005C72D2" w:rsidP="00921BBA">
      <w:r>
        <w:separator/>
      </w:r>
    </w:p>
  </w:footnote>
  <w:footnote w:type="continuationSeparator" w:id="0">
    <w:p w14:paraId="21FDDD3D" w14:textId="77777777" w:rsidR="005C72D2" w:rsidRDefault="005C72D2"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42AF0A2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0267AC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40E5A1"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14E7ED66"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08B2FD5" w14:textId="4D290C04"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E90448">
      <w:rPr>
        <w:rFonts w:ascii="Calibri" w:hAnsi="Calibri" w:cs="Times New Roman (Body CS)"/>
        <w:color w:val="7F7F7F" w:themeColor="text1" w:themeTint="80"/>
        <w:spacing w:val="26"/>
      </w:rPr>
      <w:t>Revelation 21:1-7</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E90448">
      <w:rPr>
        <w:rFonts w:ascii="Calibri" w:hAnsi="Calibri" w:cs="Times New Roman (Body CS)"/>
        <w:color w:val="7F7F7F" w:themeColor="text1" w:themeTint="80"/>
        <w:spacing w:val="26"/>
      </w:rPr>
      <w:t xml:space="preserve">May 18, </w:t>
    </w:r>
    <w:proofErr w:type="gramStart"/>
    <w:r w:rsidR="00E90448">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E90448">
      <w:rPr>
        <w:rFonts w:ascii="Calibri" w:hAnsi="Calibri" w:cs="Times New Roman (Body CS)"/>
        <w:color w:val="7F7F7F" w:themeColor="text1" w:themeTint="80"/>
        <w:spacing w:val="26"/>
      </w:rPr>
      <w:t>Something New Under the Sun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448"/>
    <w:rsid w:val="000007FB"/>
    <w:rsid w:val="000C1440"/>
    <w:rsid w:val="000C3FFB"/>
    <w:rsid w:val="00130D57"/>
    <w:rsid w:val="00176C0E"/>
    <w:rsid w:val="001D6151"/>
    <w:rsid w:val="002D0B3C"/>
    <w:rsid w:val="003F10AF"/>
    <w:rsid w:val="00426F0C"/>
    <w:rsid w:val="00446C64"/>
    <w:rsid w:val="004C3293"/>
    <w:rsid w:val="00500FED"/>
    <w:rsid w:val="005C72D2"/>
    <w:rsid w:val="0062466C"/>
    <w:rsid w:val="00681127"/>
    <w:rsid w:val="007C6AAD"/>
    <w:rsid w:val="0082337B"/>
    <w:rsid w:val="008F02C0"/>
    <w:rsid w:val="00921BBA"/>
    <w:rsid w:val="00986D7C"/>
    <w:rsid w:val="00A64FAD"/>
    <w:rsid w:val="00AE60D8"/>
    <w:rsid w:val="00B327CB"/>
    <w:rsid w:val="00BD2497"/>
    <w:rsid w:val="00C764CF"/>
    <w:rsid w:val="00CD7560"/>
    <w:rsid w:val="00D266D2"/>
    <w:rsid w:val="00DD125C"/>
    <w:rsid w:val="00E0370B"/>
    <w:rsid w:val="00E904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31D47"/>
  <w15:chartTrackingRefBased/>
  <w15:docId w15:val="{368B4875-E6A2-3B44-B19E-9D7507E89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73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82</TotalTime>
  <Pages>1</Pages>
  <Words>1304</Words>
  <Characters>7436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cp:lastPrinted>2025-05-15T15:56:00Z</cp:lastPrinted>
  <dcterms:created xsi:type="dcterms:W3CDTF">2025-05-15T15:24:00Z</dcterms:created>
  <dcterms:modified xsi:type="dcterms:W3CDTF">2025-05-15T17:41:00Z</dcterms:modified>
</cp:coreProperties>
</file>