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243E8" w14:textId="01386153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6A4071">
        <w:rPr>
          <w:rFonts w:ascii="Calibri" w:hAnsi="Calibri"/>
        </w:rPr>
        <w:t xml:space="preserve">Glory to God in the highest and on earth peace, goodwill toward men. </w:t>
      </w:r>
      <w:r w:rsidRPr="00B746B9">
        <w:rPr>
          <w:rFonts w:ascii="Calibri" w:hAnsi="Calibri"/>
        </w:rPr>
        <w:t xml:space="preserve">Amen. </w:t>
      </w:r>
    </w:p>
    <w:p w14:paraId="0B34D95B" w14:textId="77777777" w:rsidR="003A037F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C15FB7">
        <w:rPr>
          <w:rFonts w:ascii="Calibri" w:hAnsi="Calibri"/>
        </w:rPr>
        <w:t>Merry Christmas! It’s finally here</w:t>
      </w:r>
      <w:r w:rsidR="00934D07">
        <w:rPr>
          <w:rFonts w:ascii="Calibri" w:hAnsi="Calibri"/>
        </w:rPr>
        <w:t>!</w:t>
      </w:r>
      <w:r w:rsidR="00FB7677">
        <w:rPr>
          <w:rFonts w:ascii="Calibri" w:hAnsi="Calibri"/>
        </w:rPr>
        <w:t xml:space="preserve"> God gave us the greatest gift of all time</w:t>
      </w:r>
      <w:r w:rsidR="001E21DC">
        <w:rPr>
          <w:rFonts w:ascii="Calibri" w:hAnsi="Calibri"/>
        </w:rPr>
        <w:t xml:space="preserve"> in sending us his Son. And so perhaps to echo the magnitude of that gift, we also exchange gifts. Now I wonder if you’ll all get what you wanted. And </w:t>
      </w:r>
      <w:r w:rsidR="005A4E83">
        <w:rPr>
          <w:rFonts w:ascii="Calibri" w:hAnsi="Calibri"/>
        </w:rPr>
        <w:t xml:space="preserve">are you </w:t>
      </w:r>
      <w:r w:rsidR="001E21DC">
        <w:rPr>
          <w:rFonts w:ascii="Calibri" w:hAnsi="Calibri"/>
        </w:rPr>
        <w:t xml:space="preserve">the kind of person who likes to drop hints. </w:t>
      </w:r>
      <w:r w:rsidR="009C0E37">
        <w:rPr>
          <w:rFonts w:ascii="Calibri" w:hAnsi="Calibri"/>
        </w:rPr>
        <w:t>Do you give subtle hints</w:t>
      </w:r>
      <w:r w:rsidR="00556A0B">
        <w:rPr>
          <w:rFonts w:ascii="Calibri" w:hAnsi="Calibri"/>
        </w:rPr>
        <w:t xml:space="preserve">? Or do you send a message with the Amazon link – here it is. Get me this thing, in that size, in that color? </w:t>
      </w:r>
      <w:r w:rsidR="006472FD">
        <w:rPr>
          <w:rFonts w:ascii="Calibri" w:hAnsi="Calibri"/>
        </w:rPr>
        <w:t xml:space="preserve">When it comes to the things we ask of God </w:t>
      </w:r>
      <w:r w:rsidR="00D57418">
        <w:rPr>
          <w:rFonts w:ascii="Calibri" w:hAnsi="Calibri"/>
        </w:rPr>
        <w:t xml:space="preserve">we can be so bold. He has invited us to come to him as children approaching a father and ask for what we want. He knows before we ask. What is it </w:t>
      </w:r>
      <w:r w:rsidR="00731F8A">
        <w:rPr>
          <w:rFonts w:ascii="Calibri" w:hAnsi="Calibri"/>
        </w:rPr>
        <w:t xml:space="preserve">you truly want most? </w:t>
      </w:r>
    </w:p>
    <w:p w14:paraId="1A524FF9" w14:textId="09593D53" w:rsidR="0012056A" w:rsidRDefault="00731F8A" w:rsidP="003A037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If we dig beneath the tissue paper and ribbons of this night, one of our deepest human longings that goes beyond the material is </w:t>
      </w:r>
      <w:r w:rsidR="003A037F">
        <w:rPr>
          <w:rFonts w:ascii="Calibri" w:hAnsi="Calibri"/>
        </w:rPr>
        <w:t>the desire to</w:t>
      </w:r>
      <w:r>
        <w:rPr>
          <w:rFonts w:ascii="Calibri" w:hAnsi="Calibri"/>
        </w:rPr>
        <w:t xml:space="preserve"> be</w:t>
      </w:r>
      <w:r w:rsidR="003A037F">
        <w:rPr>
          <w:rFonts w:ascii="Calibri" w:hAnsi="Calibri"/>
        </w:rPr>
        <w:t xml:space="preserve"> at</w:t>
      </w:r>
      <w:r>
        <w:rPr>
          <w:rFonts w:ascii="Calibri" w:hAnsi="Calibri"/>
        </w:rPr>
        <w:t xml:space="preserve"> home.</w:t>
      </w:r>
      <w:r w:rsidR="000206C5">
        <w:rPr>
          <w:rFonts w:ascii="Calibri" w:hAnsi="Calibri"/>
        </w:rPr>
        <w:t xml:space="preserve"> </w:t>
      </w:r>
      <w:r w:rsidR="003A037F">
        <w:rPr>
          <w:rFonts w:ascii="Calibri" w:hAnsi="Calibri"/>
        </w:rPr>
        <w:t>I’m n</w:t>
      </w:r>
      <w:r w:rsidR="0060750D">
        <w:rPr>
          <w:rFonts w:ascii="Calibri" w:hAnsi="Calibri"/>
        </w:rPr>
        <w:t xml:space="preserve">ot necessarily </w:t>
      </w:r>
      <w:r w:rsidR="003A037F">
        <w:rPr>
          <w:rFonts w:ascii="Calibri" w:hAnsi="Calibri"/>
        </w:rPr>
        <w:t xml:space="preserve">talking about </w:t>
      </w:r>
      <w:r w:rsidR="0060750D">
        <w:rPr>
          <w:rFonts w:ascii="Calibri" w:hAnsi="Calibri"/>
        </w:rPr>
        <w:t>a specific place</w:t>
      </w:r>
      <w:r w:rsidR="003A037F">
        <w:rPr>
          <w:rFonts w:ascii="Calibri" w:hAnsi="Calibri"/>
        </w:rPr>
        <w:t xml:space="preserve"> (</w:t>
      </w:r>
      <w:r w:rsidR="0060750D">
        <w:rPr>
          <w:rFonts w:ascii="Calibri" w:hAnsi="Calibri"/>
        </w:rPr>
        <w:t>although for many of us it is our own house or the house we grew up in</w:t>
      </w:r>
      <w:r w:rsidR="003A037F">
        <w:rPr>
          <w:rFonts w:ascii="Calibri" w:hAnsi="Calibri"/>
        </w:rPr>
        <w:t>)</w:t>
      </w:r>
      <w:r w:rsidR="0060750D">
        <w:rPr>
          <w:rFonts w:ascii="Calibri" w:hAnsi="Calibri"/>
        </w:rPr>
        <w:t xml:space="preserve">. I mean a </w:t>
      </w:r>
      <w:r w:rsidR="00AC1619">
        <w:rPr>
          <w:rFonts w:ascii="Calibri" w:hAnsi="Calibri"/>
        </w:rPr>
        <w:t xml:space="preserve">feeling of being at home – </w:t>
      </w:r>
      <w:r w:rsidR="0012056A">
        <w:rPr>
          <w:rFonts w:ascii="Calibri" w:hAnsi="Calibri"/>
        </w:rPr>
        <w:t xml:space="preserve">relaxed, </w:t>
      </w:r>
      <w:r w:rsidR="00AC1619">
        <w:rPr>
          <w:rFonts w:ascii="Calibri" w:hAnsi="Calibri"/>
        </w:rPr>
        <w:t xml:space="preserve">at ease, </w:t>
      </w:r>
      <w:r w:rsidR="0012056A">
        <w:rPr>
          <w:rFonts w:ascii="Calibri" w:hAnsi="Calibri"/>
        </w:rPr>
        <w:t xml:space="preserve">completely </w:t>
      </w:r>
      <w:r w:rsidR="00AC1619">
        <w:rPr>
          <w:rFonts w:ascii="Calibri" w:hAnsi="Calibri"/>
        </w:rPr>
        <w:t>at peace</w:t>
      </w:r>
      <w:r w:rsidR="0012056A">
        <w:rPr>
          <w:rFonts w:ascii="Calibri" w:hAnsi="Calibri"/>
        </w:rPr>
        <w:t xml:space="preserve"> with God and all my neighbors</w:t>
      </w:r>
      <w:r w:rsidR="00A9266D">
        <w:rPr>
          <w:rFonts w:ascii="Calibri" w:hAnsi="Calibri"/>
        </w:rPr>
        <w:t>, a sense of belonging</w:t>
      </w:r>
      <w:r w:rsidR="006B2455">
        <w:rPr>
          <w:rFonts w:ascii="Calibri" w:hAnsi="Calibri"/>
        </w:rPr>
        <w:t xml:space="preserve">; a sense </w:t>
      </w:r>
      <w:r w:rsidR="00A9266D">
        <w:rPr>
          <w:rFonts w:ascii="Calibri" w:hAnsi="Calibri"/>
        </w:rPr>
        <w:t xml:space="preserve">that everything </w:t>
      </w:r>
      <w:r w:rsidR="0012056A">
        <w:rPr>
          <w:rFonts w:ascii="Calibri" w:hAnsi="Calibri"/>
        </w:rPr>
        <w:t xml:space="preserve">in the world </w:t>
      </w:r>
      <w:r w:rsidR="00A9266D">
        <w:rPr>
          <w:rFonts w:ascii="Calibri" w:hAnsi="Calibri"/>
        </w:rPr>
        <w:t>is as it should be.</w:t>
      </w:r>
      <w:r w:rsidR="00422B85">
        <w:rPr>
          <w:rFonts w:ascii="Calibri" w:hAnsi="Calibri"/>
        </w:rPr>
        <w:t xml:space="preserve"> </w:t>
      </w:r>
      <w:r w:rsidR="00BF0864">
        <w:rPr>
          <w:rFonts w:ascii="Calibri" w:hAnsi="Calibri"/>
        </w:rPr>
        <w:t xml:space="preserve">Do we </w:t>
      </w:r>
      <w:r w:rsidR="00BF0864" w:rsidRPr="0012056A">
        <w:rPr>
          <w:rFonts w:ascii="Calibri" w:hAnsi="Calibri"/>
          <w:i/>
          <w:iCs/>
        </w:rPr>
        <w:t>ever</w:t>
      </w:r>
      <w:r w:rsidR="00BF0864">
        <w:rPr>
          <w:rFonts w:ascii="Calibri" w:hAnsi="Calibri"/>
        </w:rPr>
        <w:t xml:space="preserve"> experience such peace? In this life we get only fleeting glimpses of it</w:t>
      </w:r>
      <w:r w:rsidR="003A037F">
        <w:rPr>
          <w:rFonts w:ascii="Calibri" w:hAnsi="Calibri"/>
        </w:rPr>
        <w:t xml:space="preserve">. </w:t>
      </w:r>
      <w:r w:rsidR="0012056A">
        <w:rPr>
          <w:rFonts w:ascii="Calibri" w:hAnsi="Calibri"/>
        </w:rPr>
        <w:t xml:space="preserve">And </w:t>
      </w:r>
      <w:r w:rsidR="003A037F">
        <w:rPr>
          <w:rFonts w:ascii="Calibri" w:hAnsi="Calibri"/>
        </w:rPr>
        <w:t>Christmas may very well offer us one of those rare moments when we feel “at home”</w:t>
      </w:r>
      <w:r w:rsidR="0012056A">
        <w:rPr>
          <w:rFonts w:ascii="Calibri" w:hAnsi="Calibri"/>
        </w:rPr>
        <w:t xml:space="preserve"> in this way</w:t>
      </w:r>
      <w:r w:rsidR="001B59DE">
        <w:rPr>
          <w:rFonts w:ascii="Calibri" w:hAnsi="Calibri"/>
        </w:rPr>
        <w:t xml:space="preserve"> – seated around a </w:t>
      </w:r>
      <w:r w:rsidR="0045205A">
        <w:rPr>
          <w:rFonts w:ascii="Calibri" w:hAnsi="Calibri"/>
        </w:rPr>
        <w:t>table festively laden surrounded by loved ones, singing with merth in our hear</w:t>
      </w:r>
      <w:r w:rsidR="001E7E32">
        <w:rPr>
          <w:rFonts w:ascii="Calibri" w:hAnsi="Calibri"/>
        </w:rPr>
        <w:t>t</w:t>
      </w:r>
      <w:r w:rsidR="0045205A">
        <w:rPr>
          <w:rFonts w:ascii="Calibri" w:hAnsi="Calibri"/>
        </w:rPr>
        <w:t xml:space="preserve">s. </w:t>
      </w:r>
    </w:p>
    <w:p w14:paraId="4C33DC8B" w14:textId="28924B60" w:rsidR="00921BBA" w:rsidRDefault="00925885" w:rsidP="003A037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The prophet Isaiah addressed his people in one of their most distressful times. They were not at home in any sense of the idea.</w:t>
      </w:r>
      <w:r w:rsidR="00115A9D">
        <w:rPr>
          <w:rFonts w:ascii="Calibri" w:hAnsi="Calibri"/>
        </w:rPr>
        <w:t xml:space="preserve"> Because of their persistent sinful ways, their insistence on being their own gods and</w:t>
      </w:r>
      <w:r w:rsidR="00EE2F9B">
        <w:rPr>
          <w:rFonts w:ascii="Calibri" w:hAnsi="Calibri"/>
        </w:rPr>
        <w:t xml:space="preserve"> following their own greed and selfishness (as we are all apt to do), God </w:t>
      </w:r>
      <w:r w:rsidR="001E1266">
        <w:rPr>
          <w:rFonts w:ascii="Calibri" w:hAnsi="Calibri"/>
        </w:rPr>
        <w:t xml:space="preserve">gave them into the hands of their enemies. They were invaded, conquered, and exiled from their homes. </w:t>
      </w:r>
      <w:r w:rsidR="001B3805">
        <w:rPr>
          <w:rFonts w:ascii="Calibri" w:hAnsi="Calibri"/>
        </w:rPr>
        <w:t xml:space="preserve">Uprooted from everything comfortable and familiar, they </w:t>
      </w:r>
      <w:r w:rsidR="009C5548">
        <w:rPr>
          <w:rFonts w:ascii="Calibri" w:hAnsi="Calibri"/>
        </w:rPr>
        <w:t>were made to feel like strangers and slaves without hope of ever feeling at home again.</w:t>
      </w:r>
      <w:r w:rsidR="00CF5A11">
        <w:rPr>
          <w:rFonts w:ascii="Calibri" w:hAnsi="Calibri"/>
        </w:rPr>
        <w:t xml:space="preserve"> </w:t>
      </w:r>
      <w:r w:rsidR="00C910F1">
        <w:rPr>
          <w:rFonts w:ascii="Calibri" w:hAnsi="Calibri"/>
        </w:rPr>
        <w:t>Those who remained faithful to God</w:t>
      </w:r>
      <w:r w:rsidR="00CF5A11">
        <w:rPr>
          <w:rFonts w:ascii="Calibri" w:hAnsi="Calibri"/>
        </w:rPr>
        <w:t xml:space="preserve"> did not drop subtle hints in their prayers.</w:t>
      </w:r>
      <w:r w:rsidR="00C910F1">
        <w:rPr>
          <w:rFonts w:ascii="Calibri" w:hAnsi="Calibri"/>
        </w:rPr>
        <w:t xml:space="preserve"> They spelled </w:t>
      </w:r>
      <w:r w:rsidR="002038A2">
        <w:rPr>
          <w:rFonts w:ascii="Calibri" w:hAnsi="Calibri"/>
        </w:rPr>
        <w:t xml:space="preserve">it out plainly – they wanted to be saved. They wanted to go home. And so they waited for God to redeem them. </w:t>
      </w:r>
    </w:p>
    <w:p w14:paraId="0B223BFB" w14:textId="29AF893F" w:rsidR="00741AEE" w:rsidRDefault="00AC29E5" w:rsidP="003A037F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I think at a gut level we can all relate. </w:t>
      </w:r>
      <w:r w:rsidR="00097F69">
        <w:rPr>
          <w:rFonts w:ascii="Calibri" w:hAnsi="Calibri"/>
        </w:rPr>
        <w:t>English author GK Chesterton wrote a poem entitled “</w:t>
      </w:r>
      <w:r w:rsidR="002E27E6">
        <w:rPr>
          <w:rFonts w:ascii="Calibri" w:hAnsi="Calibri"/>
        </w:rPr>
        <w:t>The House of Christmas” that captures this sense of longing for home</w:t>
      </w:r>
      <w:r w:rsidR="00741AEE">
        <w:rPr>
          <w:rFonts w:ascii="Calibri" w:hAnsi="Calibri"/>
        </w:rPr>
        <w:t xml:space="preserve">. </w:t>
      </w:r>
      <w:r w:rsidR="00256B67">
        <w:rPr>
          <w:rFonts w:ascii="Calibri" w:hAnsi="Calibri"/>
        </w:rPr>
        <w:t>Since I have you here as a sort of captive audience, I’m going to try m hand at poetry reading.</w:t>
      </w:r>
      <w:r w:rsidR="00741AEE">
        <w:rPr>
          <w:rFonts w:ascii="Calibri" w:hAnsi="Calibri"/>
        </w:rPr>
        <w:t xml:space="preserve"> You can follow along with me on your bulletin inserts:</w:t>
      </w:r>
    </w:p>
    <w:p w14:paraId="20C97DAD" w14:textId="18092735" w:rsidR="00741AEE" w:rsidRPr="00741AEE" w:rsidRDefault="00741AEE" w:rsidP="00741AEE">
      <w:pPr>
        <w:ind w:left="1440"/>
        <w:rPr>
          <w:rFonts w:ascii="Calibri" w:hAnsi="Calibri"/>
        </w:rPr>
      </w:pPr>
      <w:r w:rsidRPr="00741AEE">
        <w:rPr>
          <w:rFonts w:ascii="Calibri" w:hAnsi="Calibri"/>
        </w:rPr>
        <w:t>There fared a mother driven forth</w:t>
      </w:r>
      <w:r w:rsidRPr="00741AEE">
        <w:rPr>
          <w:rFonts w:ascii="Calibri" w:hAnsi="Calibri"/>
        </w:rPr>
        <w:br/>
        <w:t>Out of an inn to roam;</w:t>
      </w:r>
      <w:r w:rsidRPr="00741AEE">
        <w:rPr>
          <w:rFonts w:ascii="Calibri" w:hAnsi="Calibri"/>
        </w:rPr>
        <w:br/>
        <w:t>In the place where she was homeless</w:t>
      </w:r>
      <w:r w:rsidRPr="00741AEE">
        <w:rPr>
          <w:rFonts w:ascii="Calibri" w:hAnsi="Calibri"/>
        </w:rPr>
        <w:br/>
        <w:t>All men are at home.</w:t>
      </w:r>
      <w:r w:rsidRPr="00741AEE">
        <w:rPr>
          <w:rFonts w:ascii="Calibri" w:hAnsi="Calibri"/>
        </w:rPr>
        <w:br/>
        <w:t>The crazy stable close at hand,</w:t>
      </w:r>
      <w:r w:rsidRPr="00741AEE">
        <w:rPr>
          <w:rFonts w:ascii="Calibri" w:hAnsi="Calibri"/>
        </w:rPr>
        <w:br/>
        <w:t>With shaking timber and shifting sand,</w:t>
      </w:r>
      <w:r w:rsidRPr="00741AEE">
        <w:rPr>
          <w:rFonts w:ascii="Calibri" w:hAnsi="Calibri"/>
        </w:rPr>
        <w:br/>
        <w:t>Grew a stronger thing to abide and stand</w:t>
      </w:r>
      <w:r w:rsidRPr="00741AEE">
        <w:rPr>
          <w:rFonts w:ascii="Calibri" w:hAnsi="Calibri"/>
        </w:rPr>
        <w:br/>
        <w:t>Than the square stones of Rome.</w:t>
      </w:r>
    </w:p>
    <w:p w14:paraId="55AEA0C9" w14:textId="77777777" w:rsidR="00741AEE" w:rsidRDefault="00741AEE" w:rsidP="00741AEE">
      <w:pPr>
        <w:ind w:left="1440"/>
        <w:rPr>
          <w:rFonts w:ascii="Calibri" w:hAnsi="Calibri"/>
        </w:rPr>
      </w:pPr>
    </w:p>
    <w:p w14:paraId="6CE70700" w14:textId="42D3E2BF" w:rsidR="00741AEE" w:rsidRPr="00741AEE" w:rsidRDefault="00741AEE" w:rsidP="00741AEE">
      <w:pPr>
        <w:ind w:left="1440"/>
        <w:rPr>
          <w:rFonts w:ascii="Calibri" w:hAnsi="Calibri"/>
        </w:rPr>
      </w:pPr>
      <w:r w:rsidRPr="00741AEE">
        <w:rPr>
          <w:rFonts w:ascii="Calibri" w:hAnsi="Calibri"/>
        </w:rPr>
        <w:t>For men are homesick in their homes,</w:t>
      </w:r>
      <w:r w:rsidRPr="00741AEE">
        <w:rPr>
          <w:rFonts w:ascii="Calibri" w:hAnsi="Calibri"/>
        </w:rPr>
        <w:br/>
        <w:t>And strangers under the sun,</w:t>
      </w:r>
      <w:r w:rsidRPr="00741AEE">
        <w:rPr>
          <w:rFonts w:ascii="Calibri" w:hAnsi="Calibri"/>
        </w:rPr>
        <w:br/>
        <w:t>And they lay on their heads in a foreign land</w:t>
      </w:r>
      <w:r w:rsidRPr="00741AEE">
        <w:rPr>
          <w:rFonts w:ascii="Calibri" w:hAnsi="Calibri"/>
        </w:rPr>
        <w:br/>
        <w:t>Whenever the day is done.</w:t>
      </w:r>
      <w:r w:rsidRPr="00741AEE">
        <w:rPr>
          <w:rFonts w:ascii="Calibri" w:hAnsi="Calibri"/>
        </w:rPr>
        <w:br/>
        <w:t>Here we have battle and blazing eyes,</w:t>
      </w:r>
      <w:r w:rsidRPr="00741AEE">
        <w:rPr>
          <w:rFonts w:ascii="Calibri" w:hAnsi="Calibri"/>
        </w:rPr>
        <w:br/>
        <w:t>And chance and honour and high surprise,</w:t>
      </w:r>
      <w:r w:rsidRPr="00741AEE">
        <w:rPr>
          <w:rFonts w:ascii="Calibri" w:hAnsi="Calibri"/>
        </w:rPr>
        <w:br/>
        <w:t>But our homes are under miraculous skies</w:t>
      </w:r>
      <w:r w:rsidRPr="00741AEE">
        <w:rPr>
          <w:rFonts w:ascii="Calibri" w:hAnsi="Calibri"/>
        </w:rPr>
        <w:br/>
        <w:t>Where the yule tale was begun.</w:t>
      </w:r>
    </w:p>
    <w:p w14:paraId="0A92CEC3" w14:textId="77777777" w:rsidR="00741AEE" w:rsidRDefault="00741AEE" w:rsidP="00741AEE">
      <w:pPr>
        <w:ind w:left="720" w:firstLine="720"/>
        <w:rPr>
          <w:rFonts w:ascii="Calibri" w:hAnsi="Calibri"/>
        </w:rPr>
      </w:pPr>
    </w:p>
    <w:p w14:paraId="76046AD5" w14:textId="5FD507A3" w:rsidR="00741AEE" w:rsidRPr="00741AEE" w:rsidRDefault="00741AEE" w:rsidP="00741AEE">
      <w:pPr>
        <w:ind w:left="1440"/>
        <w:rPr>
          <w:rFonts w:ascii="Calibri" w:hAnsi="Calibri"/>
        </w:rPr>
      </w:pPr>
      <w:r w:rsidRPr="00741AEE">
        <w:rPr>
          <w:rFonts w:ascii="Calibri" w:hAnsi="Calibri"/>
        </w:rPr>
        <w:t>A Child in a foul stable,</w:t>
      </w:r>
      <w:r w:rsidRPr="00741AEE">
        <w:rPr>
          <w:rFonts w:ascii="Calibri" w:hAnsi="Calibri"/>
        </w:rPr>
        <w:br/>
        <w:t>Where the beasts feed and foam;</w:t>
      </w:r>
      <w:r w:rsidRPr="00741AEE">
        <w:rPr>
          <w:rFonts w:ascii="Calibri" w:hAnsi="Calibri"/>
        </w:rPr>
        <w:br/>
        <w:t>Only where He was homeless</w:t>
      </w:r>
      <w:r w:rsidRPr="00741AEE">
        <w:rPr>
          <w:rFonts w:ascii="Calibri" w:hAnsi="Calibri"/>
        </w:rPr>
        <w:br/>
        <w:t>Are you and I at home;</w:t>
      </w:r>
      <w:r w:rsidRPr="00741AEE">
        <w:rPr>
          <w:rFonts w:ascii="Calibri" w:hAnsi="Calibri"/>
        </w:rPr>
        <w:br/>
        <w:t>We have hands that fashion and heads that know,</w:t>
      </w:r>
      <w:r w:rsidRPr="00741AEE">
        <w:rPr>
          <w:rFonts w:ascii="Calibri" w:hAnsi="Calibri"/>
        </w:rPr>
        <w:br/>
        <w:t>But our hearts we lost - how long ago!</w:t>
      </w:r>
      <w:r w:rsidRPr="00741AEE">
        <w:rPr>
          <w:rFonts w:ascii="Calibri" w:hAnsi="Calibri"/>
        </w:rPr>
        <w:br/>
        <w:t>In a place no chart nor ship can show</w:t>
      </w:r>
      <w:r w:rsidRPr="00741AEE">
        <w:rPr>
          <w:rFonts w:ascii="Calibri" w:hAnsi="Calibri"/>
        </w:rPr>
        <w:br/>
        <w:t>Under the sky's dome.</w:t>
      </w:r>
    </w:p>
    <w:p w14:paraId="12879CAE" w14:textId="77777777" w:rsidR="00741AEE" w:rsidRDefault="00741AEE" w:rsidP="00741AEE">
      <w:pPr>
        <w:ind w:firstLine="720"/>
        <w:rPr>
          <w:rFonts w:ascii="Calibri" w:hAnsi="Calibri"/>
        </w:rPr>
      </w:pPr>
    </w:p>
    <w:p w14:paraId="22835382" w14:textId="3D12BA73" w:rsidR="00741AEE" w:rsidRPr="00741AEE" w:rsidRDefault="00741AEE" w:rsidP="00741AEE">
      <w:pPr>
        <w:ind w:left="1440"/>
        <w:rPr>
          <w:rFonts w:ascii="Calibri" w:hAnsi="Calibri"/>
        </w:rPr>
      </w:pPr>
      <w:r w:rsidRPr="00741AEE">
        <w:rPr>
          <w:rFonts w:ascii="Calibri" w:hAnsi="Calibri"/>
        </w:rPr>
        <w:t>This world is wild as an old wives' tale,</w:t>
      </w:r>
      <w:r w:rsidRPr="00741AEE">
        <w:rPr>
          <w:rFonts w:ascii="Calibri" w:hAnsi="Calibri"/>
        </w:rPr>
        <w:br/>
        <w:t>And strange the plain things are,</w:t>
      </w:r>
      <w:r w:rsidRPr="00741AEE">
        <w:rPr>
          <w:rFonts w:ascii="Calibri" w:hAnsi="Calibri"/>
        </w:rPr>
        <w:br/>
        <w:t>The earth is enough and the air is enough</w:t>
      </w:r>
      <w:r w:rsidRPr="00741AEE">
        <w:rPr>
          <w:rFonts w:ascii="Calibri" w:hAnsi="Calibri"/>
        </w:rPr>
        <w:br/>
        <w:t>For our wonder and our war;</w:t>
      </w:r>
      <w:r w:rsidRPr="00741AEE">
        <w:rPr>
          <w:rFonts w:ascii="Calibri" w:hAnsi="Calibri"/>
        </w:rPr>
        <w:br/>
        <w:t>But our rest is as far as the fire-drake swings</w:t>
      </w:r>
      <w:r w:rsidRPr="00741AEE">
        <w:rPr>
          <w:rFonts w:ascii="Calibri" w:hAnsi="Calibri"/>
        </w:rPr>
        <w:br/>
        <w:t>And our peace is put in impossible things</w:t>
      </w:r>
      <w:r w:rsidRPr="00741AEE">
        <w:rPr>
          <w:rFonts w:ascii="Calibri" w:hAnsi="Calibri"/>
        </w:rPr>
        <w:br/>
        <w:t>Where clashed and thundered unthinkable wings</w:t>
      </w:r>
      <w:r w:rsidRPr="00741AEE">
        <w:rPr>
          <w:rFonts w:ascii="Calibri" w:hAnsi="Calibri"/>
        </w:rPr>
        <w:br/>
        <w:t>Round an incredible star.</w:t>
      </w:r>
    </w:p>
    <w:p w14:paraId="49D069E4" w14:textId="77777777" w:rsidR="00741AEE" w:rsidRDefault="00741AEE" w:rsidP="00741AEE">
      <w:pPr>
        <w:ind w:firstLine="720"/>
        <w:rPr>
          <w:rFonts w:ascii="Calibri" w:hAnsi="Calibri"/>
        </w:rPr>
      </w:pPr>
    </w:p>
    <w:p w14:paraId="107AE7F7" w14:textId="196706C7" w:rsidR="00741AEE" w:rsidRDefault="00741AEE" w:rsidP="00256B67">
      <w:pPr>
        <w:ind w:left="1440"/>
        <w:rPr>
          <w:rFonts w:ascii="Calibri" w:hAnsi="Calibri"/>
        </w:rPr>
      </w:pPr>
      <w:r w:rsidRPr="00741AEE">
        <w:rPr>
          <w:rFonts w:ascii="Calibri" w:hAnsi="Calibri"/>
        </w:rPr>
        <w:t>To an open house in the evening</w:t>
      </w:r>
      <w:r w:rsidRPr="00741AEE">
        <w:rPr>
          <w:rFonts w:ascii="Calibri" w:hAnsi="Calibri"/>
        </w:rPr>
        <w:br/>
        <w:t>Home shall men come,</w:t>
      </w:r>
      <w:r w:rsidRPr="00741AEE">
        <w:rPr>
          <w:rFonts w:ascii="Calibri" w:hAnsi="Calibri"/>
        </w:rPr>
        <w:br/>
        <w:t>To an older place than Eden</w:t>
      </w:r>
      <w:r w:rsidRPr="00741AEE">
        <w:rPr>
          <w:rFonts w:ascii="Calibri" w:hAnsi="Calibri"/>
        </w:rPr>
        <w:br/>
        <w:t>And a taller town than Rome.</w:t>
      </w:r>
      <w:r w:rsidRPr="00741AEE">
        <w:rPr>
          <w:rFonts w:ascii="Calibri" w:hAnsi="Calibri"/>
        </w:rPr>
        <w:br/>
        <w:t>To the end of the way of the wandering star,</w:t>
      </w:r>
      <w:r w:rsidRPr="00741AEE">
        <w:rPr>
          <w:rFonts w:ascii="Calibri" w:hAnsi="Calibri"/>
        </w:rPr>
        <w:br/>
        <w:t>To the things that cannot be and that are,</w:t>
      </w:r>
      <w:r w:rsidRPr="00741AEE">
        <w:rPr>
          <w:rFonts w:ascii="Calibri" w:hAnsi="Calibri"/>
        </w:rPr>
        <w:br/>
        <w:t>To the place where God was homeless</w:t>
      </w:r>
      <w:r w:rsidRPr="00741AEE">
        <w:rPr>
          <w:rFonts w:ascii="Calibri" w:hAnsi="Calibri"/>
        </w:rPr>
        <w:br/>
        <w:t>And all men are at home.</w:t>
      </w:r>
    </w:p>
    <w:p w14:paraId="49160B6A" w14:textId="77777777" w:rsidR="00256B67" w:rsidRDefault="00256B67" w:rsidP="00256B67">
      <w:pPr>
        <w:ind w:left="1440"/>
        <w:rPr>
          <w:rFonts w:ascii="Calibri" w:hAnsi="Calibri"/>
        </w:rPr>
      </w:pPr>
    </w:p>
    <w:p w14:paraId="44309F0A" w14:textId="77777777" w:rsidR="007A2BE1" w:rsidRDefault="00256B67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0B346C">
        <w:rPr>
          <w:rFonts w:ascii="Calibri" w:hAnsi="Calibri"/>
        </w:rPr>
        <w:t xml:space="preserve">Men are homesick in their homes. </w:t>
      </w:r>
      <w:r w:rsidR="00FE3DA4" w:rsidRPr="00FE3DA4">
        <w:rPr>
          <w:rFonts w:ascii="Calibri" w:hAnsi="Calibri"/>
        </w:rPr>
        <w:t>And strangers under the sun, And they lay on their heads in a foreign land Whenever the day is done.</w:t>
      </w:r>
      <w:r w:rsidR="00FE3DA4">
        <w:rPr>
          <w:rFonts w:ascii="Calibri" w:hAnsi="Calibri"/>
        </w:rPr>
        <w:t xml:space="preserve"> </w:t>
      </w:r>
      <w:r w:rsidR="000B346C">
        <w:rPr>
          <w:rFonts w:ascii="Calibri" w:hAnsi="Calibri"/>
        </w:rPr>
        <w:t xml:space="preserve">Do you ever feel </w:t>
      </w:r>
      <w:r w:rsidR="00FE3DA4">
        <w:rPr>
          <w:rFonts w:ascii="Calibri" w:hAnsi="Calibri"/>
        </w:rPr>
        <w:t xml:space="preserve">homesick in your home? </w:t>
      </w:r>
      <w:r w:rsidR="009948DC">
        <w:rPr>
          <w:rFonts w:ascii="Calibri" w:hAnsi="Calibri"/>
        </w:rPr>
        <w:t xml:space="preserve">It can be a </w:t>
      </w:r>
      <w:r w:rsidR="00993A89">
        <w:rPr>
          <w:rFonts w:ascii="Calibri" w:hAnsi="Calibri"/>
        </w:rPr>
        <w:t xml:space="preserve">deeply unsettling feeling </w:t>
      </w:r>
      <w:r w:rsidR="009948DC">
        <w:rPr>
          <w:rFonts w:ascii="Calibri" w:hAnsi="Calibri"/>
        </w:rPr>
        <w:t xml:space="preserve">– </w:t>
      </w:r>
      <w:r w:rsidR="00887BC1">
        <w:rPr>
          <w:rFonts w:ascii="Calibri" w:hAnsi="Calibri"/>
        </w:rPr>
        <w:t xml:space="preserve">things might be fine at work; </w:t>
      </w:r>
      <w:r w:rsidR="00145BA4">
        <w:rPr>
          <w:rFonts w:ascii="Calibri" w:hAnsi="Calibri"/>
        </w:rPr>
        <w:t>your family life has its share of drama but you’re grateful for those you share your life with; you</w:t>
      </w:r>
      <w:r w:rsidR="00966C8A">
        <w:rPr>
          <w:rFonts w:ascii="Calibri" w:hAnsi="Calibri"/>
        </w:rPr>
        <w:t xml:space="preserve"> wish you had a little more money to make some upgrades but you have a decent roof over your head. </w:t>
      </w:r>
      <w:r w:rsidR="00AD2122">
        <w:rPr>
          <w:rFonts w:ascii="Calibri" w:hAnsi="Calibri"/>
        </w:rPr>
        <w:t xml:space="preserve">You should be content…and yet there is still this knowledge that something is not right. This is not </w:t>
      </w:r>
      <w:r w:rsidR="005E2AD4">
        <w:rPr>
          <w:rFonts w:ascii="Calibri" w:hAnsi="Calibri"/>
        </w:rPr>
        <w:t>my true home. I was made for more.</w:t>
      </w:r>
      <w:r w:rsidR="007A2BE1">
        <w:rPr>
          <w:rFonts w:ascii="Calibri" w:hAnsi="Calibri"/>
        </w:rPr>
        <w:t xml:space="preserve"> </w:t>
      </w:r>
    </w:p>
    <w:p w14:paraId="2C651627" w14:textId="51AE2D12" w:rsidR="004430A8" w:rsidRDefault="007A2BE1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And so we live our lives wandering the weary road in search of that sense of being truly “at home.” We get </w:t>
      </w:r>
      <w:r w:rsidR="00012066">
        <w:rPr>
          <w:rFonts w:ascii="Calibri" w:hAnsi="Calibri"/>
        </w:rPr>
        <w:t>those little bits and pieces of it but we never quite arrive.</w:t>
      </w:r>
      <w:r w:rsidR="0056563C">
        <w:rPr>
          <w:rFonts w:ascii="Calibri" w:hAnsi="Calibri"/>
        </w:rPr>
        <w:t xml:space="preserve"> Even in our own homes we can sometimes feel like Scrooge, looking in the window from outside at our families</w:t>
      </w:r>
      <w:r w:rsidR="000E0F12">
        <w:rPr>
          <w:rFonts w:ascii="Calibri" w:hAnsi="Calibri"/>
        </w:rPr>
        <w:t xml:space="preserve"> but unable to enter and interact with them. Why do we feel like this? </w:t>
      </w:r>
      <w:r w:rsidR="00EE64E5">
        <w:rPr>
          <w:rFonts w:ascii="Calibri" w:hAnsi="Calibri"/>
        </w:rPr>
        <w:t xml:space="preserve">Well, as </w:t>
      </w:r>
      <w:r w:rsidR="000E0F12">
        <w:rPr>
          <w:rFonts w:ascii="Calibri" w:hAnsi="Calibri"/>
        </w:rPr>
        <w:t xml:space="preserve">Chesterton says, </w:t>
      </w:r>
      <w:r w:rsidR="00EE64E5" w:rsidRPr="00EE64E5">
        <w:rPr>
          <w:rFonts w:ascii="Calibri" w:hAnsi="Calibri"/>
          <w:i/>
          <w:iCs/>
        </w:rPr>
        <w:t>“Our hearts we lost-  how long ago; our rest is as far as the fire-drake swings, and our peace is put in impossible things.”</w:t>
      </w:r>
      <w:r w:rsidR="00EE64E5">
        <w:rPr>
          <w:rFonts w:ascii="Calibri" w:hAnsi="Calibri"/>
        </w:rPr>
        <w:t xml:space="preserve"> </w:t>
      </w:r>
      <w:r w:rsidR="00D6647F">
        <w:rPr>
          <w:rFonts w:ascii="Calibri" w:hAnsi="Calibri"/>
        </w:rPr>
        <w:t xml:space="preserve">We lost our hearts long ago – way back in the Garden of Eden. Adam and Eve </w:t>
      </w:r>
      <w:r w:rsidR="000215EF">
        <w:rPr>
          <w:rFonts w:ascii="Calibri" w:hAnsi="Calibri"/>
        </w:rPr>
        <w:t xml:space="preserve">sinned and </w:t>
      </w:r>
      <w:r w:rsidR="00D6647F">
        <w:rPr>
          <w:rFonts w:ascii="Calibri" w:hAnsi="Calibri"/>
        </w:rPr>
        <w:t xml:space="preserve">were </w:t>
      </w:r>
      <w:r w:rsidR="000215EF">
        <w:rPr>
          <w:rFonts w:ascii="Calibri" w:hAnsi="Calibri"/>
        </w:rPr>
        <w:t>forced out of their home; banished from Paradise.</w:t>
      </w:r>
      <w:r w:rsidR="002E5F26">
        <w:rPr>
          <w:rFonts w:ascii="Calibri" w:hAnsi="Calibri"/>
        </w:rPr>
        <w:t xml:space="preserve"> That’s the home we’re all searching for but </w:t>
      </w:r>
      <w:r w:rsidR="004B480D">
        <w:rPr>
          <w:rFonts w:ascii="Calibri" w:hAnsi="Calibri"/>
        </w:rPr>
        <w:t xml:space="preserve">unable to attain. And ever since, we have been searching for peace in impossible things – human accomplishment, </w:t>
      </w:r>
      <w:r w:rsidR="0075186C">
        <w:rPr>
          <w:rFonts w:ascii="Calibri" w:hAnsi="Calibri"/>
        </w:rPr>
        <w:t>relational fulfillment, self-actualization. Quests that inevitably lead to disappointment.</w:t>
      </w:r>
      <w:r w:rsidR="004430A8">
        <w:rPr>
          <w:rFonts w:ascii="Calibri" w:hAnsi="Calibri"/>
        </w:rPr>
        <w:t xml:space="preserve"> Like the children of Israel, we boldly come to God </w:t>
      </w:r>
      <w:r w:rsidR="00C17B2D">
        <w:rPr>
          <w:rFonts w:ascii="Calibri" w:hAnsi="Calibri"/>
        </w:rPr>
        <w:t>making our request</w:t>
      </w:r>
      <w:r w:rsidR="004430A8">
        <w:rPr>
          <w:rFonts w:ascii="Calibri" w:hAnsi="Calibri"/>
        </w:rPr>
        <w:t>:</w:t>
      </w:r>
      <w:r w:rsidR="00D75B14">
        <w:rPr>
          <w:rFonts w:ascii="Calibri" w:hAnsi="Calibri"/>
        </w:rPr>
        <w:t xml:space="preserve"> Lord, I</w:t>
      </w:r>
      <w:r w:rsidR="004430A8">
        <w:rPr>
          <w:rFonts w:ascii="Calibri" w:hAnsi="Calibri"/>
        </w:rPr>
        <w:t xml:space="preserve">’m tired of this </w:t>
      </w:r>
      <w:r w:rsidR="00D75B14">
        <w:rPr>
          <w:rFonts w:ascii="Calibri" w:hAnsi="Calibri"/>
        </w:rPr>
        <w:t>weary wandering</w:t>
      </w:r>
      <w:r w:rsidR="004430A8">
        <w:rPr>
          <w:rFonts w:ascii="Calibri" w:hAnsi="Calibri"/>
        </w:rPr>
        <w:t>. I want to be at home</w:t>
      </w:r>
      <w:r w:rsidR="00D75B14">
        <w:rPr>
          <w:rFonts w:ascii="Calibri" w:hAnsi="Calibri"/>
        </w:rPr>
        <w:t>, at peace, at ease.</w:t>
      </w:r>
    </w:p>
    <w:p w14:paraId="21CBA47D" w14:textId="6864CE3D" w:rsidR="00256B67" w:rsidRDefault="004430A8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0215EF">
        <w:rPr>
          <w:rFonts w:ascii="Calibri" w:hAnsi="Calibri"/>
        </w:rPr>
        <w:t xml:space="preserve"> </w:t>
      </w:r>
      <w:r w:rsidR="00C17B2D">
        <w:rPr>
          <w:rFonts w:ascii="Calibri" w:hAnsi="Calibri"/>
        </w:rPr>
        <w:t xml:space="preserve">And God got the hint. </w:t>
      </w:r>
      <w:r w:rsidR="00BD24E9">
        <w:rPr>
          <w:rFonts w:ascii="Calibri" w:hAnsi="Calibri"/>
        </w:rPr>
        <w:t xml:space="preserve">He answered the prayers of that faithful remnant of Israel. After 70 years of exile, </w:t>
      </w:r>
      <w:r w:rsidR="00BE6727">
        <w:rPr>
          <w:rFonts w:ascii="Calibri" w:hAnsi="Calibri"/>
        </w:rPr>
        <w:t xml:space="preserve">God brought them home. He restored their fortunes. That was a temporary and partial solution for </w:t>
      </w:r>
      <w:r w:rsidR="00A57FB5">
        <w:rPr>
          <w:rFonts w:ascii="Calibri" w:hAnsi="Calibri"/>
        </w:rPr>
        <w:t>our human longing. But</w:t>
      </w:r>
      <w:r w:rsidR="00BE6727">
        <w:rPr>
          <w:rFonts w:ascii="Calibri" w:hAnsi="Calibri"/>
        </w:rPr>
        <w:t xml:space="preserve"> in the fullness of time, </w:t>
      </w:r>
      <w:r w:rsidR="00A57FB5">
        <w:rPr>
          <w:rFonts w:ascii="Calibri" w:hAnsi="Calibri"/>
        </w:rPr>
        <w:t>it happened. God sent his Son to save us.</w:t>
      </w:r>
      <w:r w:rsidR="006665CC">
        <w:rPr>
          <w:rFonts w:ascii="Calibri" w:hAnsi="Calibri"/>
        </w:rPr>
        <w:t xml:space="preserve"> He became homeless </w:t>
      </w:r>
      <w:r w:rsidR="003D7A93">
        <w:rPr>
          <w:rFonts w:ascii="Calibri" w:hAnsi="Calibri"/>
        </w:rPr>
        <w:t xml:space="preserve">in order to bring us home. Jesus came into the world he had made and the world did not know him or accept him. </w:t>
      </w:r>
      <w:r w:rsidR="00D046A2">
        <w:rPr>
          <w:rFonts w:ascii="Calibri" w:hAnsi="Calibri"/>
        </w:rPr>
        <w:t xml:space="preserve">At his birth, there was no place in the inn. In his years of </w:t>
      </w:r>
      <w:r w:rsidR="006A0415">
        <w:rPr>
          <w:rFonts w:ascii="Calibri" w:hAnsi="Calibri"/>
        </w:rPr>
        <w:t xml:space="preserve">ministry, the Son of man had no place to lay his head. </w:t>
      </w:r>
      <w:r w:rsidR="003B304F">
        <w:rPr>
          <w:rFonts w:ascii="Calibri" w:hAnsi="Calibri"/>
        </w:rPr>
        <w:t>Even in his death, he was laid in a borrowed tomb</w:t>
      </w:r>
      <w:r w:rsidR="0013318F">
        <w:rPr>
          <w:rFonts w:ascii="Calibri" w:hAnsi="Calibri"/>
        </w:rPr>
        <w:t xml:space="preserve">. He took our place, becoming a homeless wandering exile so that </w:t>
      </w:r>
      <w:r w:rsidR="00375DC1">
        <w:rPr>
          <w:rFonts w:ascii="Calibri" w:hAnsi="Calibri"/>
        </w:rPr>
        <w:t>he could lead us on to our true home.</w:t>
      </w:r>
    </w:p>
    <w:p w14:paraId="2787E91E" w14:textId="77777777" w:rsidR="00F7586C" w:rsidRDefault="001D0116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E40C6C">
        <w:rPr>
          <w:rFonts w:ascii="Calibri" w:hAnsi="Calibri"/>
        </w:rPr>
        <w:t xml:space="preserve">I think the climax of Chesterton’s poem is that line, “To an open house in the evening, home shall men come.” Where is that home? Where can we finally </w:t>
      </w:r>
      <w:r w:rsidR="002B10CE">
        <w:rPr>
          <w:rFonts w:ascii="Calibri" w:hAnsi="Calibri"/>
        </w:rPr>
        <w:t xml:space="preserve">have that enduring sense that everything is going to be okay? </w:t>
      </w:r>
      <w:r w:rsidR="003453A2">
        <w:rPr>
          <w:rFonts w:ascii="Calibri" w:hAnsi="Calibri"/>
        </w:rPr>
        <w:t>What is an older place than Eden? What is a taller town than Rome?</w:t>
      </w:r>
      <w:r w:rsidR="00E32126">
        <w:rPr>
          <w:rFonts w:ascii="Calibri" w:hAnsi="Calibri"/>
        </w:rPr>
        <w:t xml:space="preserve"> </w:t>
      </w:r>
      <w:r w:rsidR="003A7638">
        <w:rPr>
          <w:rFonts w:ascii="Calibri" w:hAnsi="Calibri"/>
        </w:rPr>
        <w:t>What</w:t>
      </w:r>
      <w:r w:rsidR="00E32126">
        <w:rPr>
          <w:rFonts w:ascii="Calibri" w:hAnsi="Calibri"/>
        </w:rPr>
        <w:t xml:space="preserve"> was </w:t>
      </w:r>
      <w:r w:rsidR="003A7638">
        <w:rPr>
          <w:rFonts w:ascii="Calibri" w:hAnsi="Calibri"/>
        </w:rPr>
        <w:t xml:space="preserve">at </w:t>
      </w:r>
      <w:r w:rsidR="00E32126">
        <w:rPr>
          <w:rFonts w:ascii="Calibri" w:hAnsi="Calibri"/>
        </w:rPr>
        <w:t>the end of the way of the wandering star?</w:t>
      </w:r>
      <w:r w:rsidR="003A7638">
        <w:rPr>
          <w:rFonts w:ascii="Calibri" w:hAnsi="Calibri"/>
        </w:rPr>
        <w:t xml:space="preserve"> Jesus! </w:t>
      </w:r>
      <w:r w:rsidR="000C1409">
        <w:rPr>
          <w:rFonts w:ascii="Calibri" w:hAnsi="Calibri"/>
        </w:rPr>
        <w:t>You see, our truest home is not a place</w:t>
      </w:r>
      <w:r w:rsidR="00546684">
        <w:rPr>
          <w:rFonts w:ascii="Calibri" w:hAnsi="Calibri"/>
        </w:rPr>
        <w:t>. It’s not Eden. It’s not Bethlehem. It’s not our childhood house. It’s not even “heaven” – we don’t have to die in order to be “at home.” Our home is a person. It’s Jesus.</w:t>
      </w:r>
      <w:r w:rsidR="005B4F3F">
        <w:rPr>
          <w:rFonts w:ascii="Calibri" w:hAnsi="Calibri"/>
        </w:rPr>
        <w:t xml:space="preserve"> When we are with him and he is with us, then we are </w:t>
      </w:r>
      <w:r w:rsidR="00F7586C">
        <w:rPr>
          <w:rFonts w:ascii="Calibri" w:hAnsi="Calibri"/>
        </w:rPr>
        <w:t xml:space="preserve">at home. </w:t>
      </w:r>
    </w:p>
    <w:p w14:paraId="61C03631" w14:textId="43A3EC2D" w:rsidR="001D0116" w:rsidRDefault="00F7586C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So here. Tonight. We are home. Jesus is here</w:t>
      </w:r>
      <w:r w:rsidR="006755AA">
        <w:rPr>
          <w:rFonts w:ascii="Calibri" w:hAnsi="Calibri"/>
        </w:rPr>
        <w:t xml:space="preserve"> with us, inviting us – </w:t>
      </w:r>
      <w:r w:rsidR="001C40B4">
        <w:rPr>
          <w:rFonts w:ascii="Calibri" w:hAnsi="Calibri"/>
        </w:rPr>
        <w:t>“Y</w:t>
      </w:r>
      <w:r w:rsidR="006755AA">
        <w:rPr>
          <w:rFonts w:ascii="Calibri" w:hAnsi="Calibri"/>
        </w:rPr>
        <w:t>ou don’t have to stand at the window gazing in</w:t>
      </w:r>
      <w:r w:rsidR="00DE4C07">
        <w:rPr>
          <w:rFonts w:ascii="Calibri" w:hAnsi="Calibri"/>
        </w:rPr>
        <w:t xml:space="preserve"> from the cold. Come inside. Warm up. Sit down. Be at ease. Because you belong to me, you belong here. You have a seat at the table. You belong.</w:t>
      </w:r>
      <w:r w:rsidR="001C40B4">
        <w:rPr>
          <w:rFonts w:ascii="Calibri" w:hAnsi="Calibri"/>
        </w:rPr>
        <w:t xml:space="preserve">” </w:t>
      </w:r>
      <w:r w:rsidR="00A42A29">
        <w:rPr>
          <w:rFonts w:ascii="Calibri" w:hAnsi="Calibri"/>
        </w:rPr>
        <w:t xml:space="preserve">The table is festively laden. We Ggather here with loved ones and sing with mirth in our hearts. </w:t>
      </w:r>
      <w:r w:rsidR="00AD7CCA">
        <w:rPr>
          <w:rFonts w:ascii="Calibri" w:hAnsi="Calibri"/>
        </w:rPr>
        <w:t>While we still wander in this weary sin-sick world, Jesus is homeless with us</w:t>
      </w:r>
      <w:r w:rsidR="008E079B">
        <w:rPr>
          <w:rFonts w:ascii="Calibri" w:hAnsi="Calibri"/>
        </w:rPr>
        <w:t xml:space="preserve"> and we are at home with him. </w:t>
      </w:r>
    </w:p>
    <w:p w14:paraId="4CA27912" w14:textId="45F10E17" w:rsidR="008E079B" w:rsidRPr="00E40C6C" w:rsidRDefault="008E079B" w:rsidP="000B346C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But it will not always be like this. </w:t>
      </w:r>
      <w:r w:rsidR="00AA6C29">
        <w:rPr>
          <w:rFonts w:ascii="Calibri" w:hAnsi="Calibri"/>
        </w:rPr>
        <w:t xml:space="preserve">He will come again with all the angels and there will be a new creation. There will be a </w:t>
      </w:r>
      <w:r w:rsidR="00811365">
        <w:rPr>
          <w:rFonts w:ascii="Calibri" w:hAnsi="Calibri"/>
        </w:rPr>
        <w:t xml:space="preserve">magnificent wedding banquet and </w:t>
      </w:r>
      <w:r w:rsidR="00FF75D4">
        <w:rPr>
          <w:rFonts w:ascii="Calibri" w:hAnsi="Calibri"/>
        </w:rPr>
        <w:t xml:space="preserve">there is a name tag and a seat with your name on it. </w:t>
      </w:r>
      <w:r w:rsidR="007142B4">
        <w:rPr>
          <w:rFonts w:ascii="Calibri" w:hAnsi="Calibri"/>
        </w:rPr>
        <w:t>Christ</w:t>
      </w:r>
      <w:r w:rsidR="00FF75D4">
        <w:rPr>
          <w:rFonts w:ascii="Calibri" w:hAnsi="Calibri"/>
        </w:rPr>
        <w:t xml:space="preserve"> has paid for your plate there because He wants</w:t>
      </w:r>
      <w:r w:rsidR="007142B4">
        <w:rPr>
          <w:rFonts w:ascii="Calibri" w:hAnsi="Calibri"/>
        </w:rPr>
        <w:t xml:space="preserve"> to celebrate with you. In fact you are the bride, the beloved, the guest of honor</w:t>
      </w:r>
      <w:r w:rsidR="0083445D">
        <w:rPr>
          <w:rFonts w:ascii="Calibri" w:hAnsi="Calibri"/>
        </w:rPr>
        <w:t xml:space="preserve">. When that day comes; when we are with Jesus face to face, it will be the answer to </w:t>
      </w:r>
      <w:r w:rsidR="003223DE">
        <w:rPr>
          <w:rFonts w:ascii="Calibri" w:hAnsi="Calibri"/>
        </w:rPr>
        <w:t xml:space="preserve">our boldest prayers and deepest longings. God </w:t>
      </w:r>
      <w:r w:rsidR="007560DA">
        <w:rPr>
          <w:rFonts w:ascii="Calibri" w:hAnsi="Calibri"/>
        </w:rPr>
        <w:t>got</w:t>
      </w:r>
      <w:r w:rsidR="003223DE">
        <w:rPr>
          <w:rFonts w:ascii="Calibri" w:hAnsi="Calibri"/>
        </w:rPr>
        <w:t xml:space="preserve"> your hints. </w:t>
      </w:r>
      <w:r w:rsidR="007560DA">
        <w:rPr>
          <w:rFonts w:ascii="Calibri" w:hAnsi="Calibri"/>
        </w:rPr>
        <w:t xml:space="preserve">He </w:t>
      </w:r>
      <w:r w:rsidR="0049220F">
        <w:rPr>
          <w:rFonts w:ascii="Calibri" w:hAnsi="Calibri"/>
        </w:rPr>
        <w:t xml:space="preserve">brought you the ultimate Christmas gift – his own Son. </w:t>
      </w:r>
      <w:r w:rsidR="003223DE">
        <w:rPr>
          <w:rFonts w:ascii="Calibri" w:hAnsi="Calibri"/>
        </w:rPr>
        <w:t xml:space="preserve">And </w:t>
      </w:r>
      <w:r w:rsidR="0049220F">
        <w:rPr>
          <w:rFonts w:ascii="Calibri" w:hAnsi="Calibri"/>
        </w:rPr>
        <w:t>Christ</w:t>
      </w:r>
      <w:r w:rsidR="003223DE">
        <w:rPr>
          <w:rFonts w:ascii="Calibri" w:hAnsi="Calibri"/>
        </w:rPr>
        <w:t xml:space="preserve"> will bring </w:t>
      </w:r>
      <w:r w:rsidR="0049220F">
        <w:rPr>
          <w:rFonts w:ascii="Calibri" w:hAnsi="Calibri"/>
        </w:rPr>
        <w:t>us</w:t>
      </w:r>
      <w:r w:rsidR="003223DE">
        <w:rPr>
          <w:rFonts w:ascii="Calibri" w:hAnsi="Calibri"/>
        </w:rPr>
        <w:t xml:space="preserve"> </w:t>
      </w:r>
      <w:r w:rsidR="00F35D3D">
        <w:rPr>
          <w:rFonts w:ascii="Calibri" w:hAnsi="Calibri"/>
        </w:rPr>
        <w:t xml:space="preserve">at last back to that place where our hearts were lost so long ago – </w:t>
      </w:r>
      <w:r w:rsidR="00A734BF">
        <w:rPr>
          <w:rFonts w:ascii="Calibri" w:hAnsi="Calibri"/>
        </w:rPr>
        <w:t xml:space="preserve">the place where </w:t>
      </w:r>
      <w:r w:rsidR="0049220F">
        <w:rPr>
          <w:rFonts w:ascii="Calibri" w:hAnsi="Calibri"/>
        </w:rPr>
        <w:t>we</w:t>
      </w:r>
      <w:r w:rsidR="00A734BF">
        <w:rPr>
          <w:rFonts w:ascii="Calibri" w:hAnsi="Calibri"/>
        </w:rPr>
        <w:t xml:space="preserve"> will be at ease, completely at peace with God and </w:t>
      </w:r>
      <w:r w:rsidR="001D3887">
        <w:rPr>
          <w:rFonts w:ascii="Calibri" w:hAnsi="Calibri"/>
        </w:rPr>
        <w:t xml:space="preserve">all the world; where all is as it should be. We will be </w:t>
      </w:r>
      <w:r w:rsidR="0049220F">
        <w:rPr>
          <w:rFonts w:ascii="Calibri" w:hAnsi="Calibri"/>
        </w:rPr>
        <w:t xml:space="preserve">– </w:t>
      </w:r>
      <w:r w:rsidR="001D3887">
        <w:rPr>
          <w:rFonts w:ascii="Calibri" w:hAnsi="Calibri"/>
        </w:rPr>
        <w:t>at</w:t>
      </w:r>
      <w:r w:rsidR="0049220F">
        <w:rPr>
          <w:rFonts w:ascii="Calibri" w:hAnsi="Calibri"/>
        </w:rPr>
        <w:t xml:space="preserve"> </w:t>
      </w:r>
      <w:r w:rsidR="001D3887">
        <w:rPr>
          <w:rFonts w:ascii="Calibri" w:hAnsi="Calibri"/>
        </w:rPr>
        <w:t xml:space="preserve">home. </w:t>
      </w:r>
      <w:r w:rsidR="007560DA">
        <w:rPr>
          <w:rFonts w:ascii="Calibri" w:hAnsi="Calibri"/>
        </w:rPr>
        <w:t xml:space="preserve">AMEN. Merry Christmas! </w:t>
      </w:r>
    </w:p>
    <w:p w14:paraId="7CA0A259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DD125C">
        <w:rPr>
          <w:rFonts w:ascii="Calibri" w:hAnsi="Calibri"/>
        </w:rPr>
        <w:t>T</w:t>
      </w:r>
      <w:r w:rsidRPr="00B746B9">
        <w:rPr>
          <w:rFonts w:ascii="Calibri" w:hAnsi="Calibri"/>
        </w:rPr>
        <w:t xml:space="preserve">he peace of God, which surpasses all understanding, </w:t>
      </w:r>
      <w:r w:rsidR="00DD125C">
        <w:rPr>
          <w:rFonts w:ascii="Calibri" w:hAnsi="Calibri"/>
        </w:rPr>
        <w:t xml:space="preserve">will </w:t>
      </w:r>
      <w:r w:rsidRPr="00B746B9">
        <w:rPr>
          <w:rFonts w:ascii="Calibri" w:hAnsi="Calibri"/>
        </w:rPr>
        <w:t>guard your hearts and minds in Christ Jesus. Amen.</w:t>
      </w:r>
    </w:p>
    <w:p w14:paraId="39813914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D7560">
      <w:headerReference w:type="even" r:id="rId9"/>
      <w:headerReference w:type="default" r:id="rId10"/>
      <w:footerReference w:type="default" r:id="rId11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BAD45" w14:textId="77777777" w:rsidR="007A516E" w:rsidRDefault="007A516E" w:rsidP="00921BBA">
      <w:r>
        <w:separator/>
      </w:r>
    </w:p>
  </w:endnote>
  <w:endnote w:type="continuationSeparator" w:id="0">
    <w:p w14:paraId="4926C95D" w14:textId="77777777" w:rsidR="007A516E" w:rsidRDefault="007A516E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56240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DDE05A" w14:textId="77777777" w:rsidR="007A516E" w:rsidRDefault="007A516E" w:rsidP="00921BBA">
      <w:r>
        <w:separator/>
      </w:r>
    </w:p>
  </w:footnote>
  <w:footnote w:type="continuationSeparator" w:id="0">
    <w:p w14:paraId="25573924" w14:textId="77777777" w:rsidR="007A516E" w:rsidRDefault="007A516E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CC3AD33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9D88154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E63A78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B583BE0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FDE348" w14:textId="48FF09B1" w:rsidR="00921BBA" w:rsidRPr="004C3293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 w:cs="Times New Roman (Body CS)"/>
        <w:color w:val="7F7F7F" w:themeColor="background1" w:themeShade="7F"/>
        <w:spacing w:val="26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732D8E">
      <w:rPr>
        <w:rFonts w:ascii="Calibri" w:hAnsi="Calibri" w:cs="Times New Roman (Body CS)"/>
        <w:color w:val="7F7F7F" w:themeColor="text1" w:themeTint="80"/>
        <w:spacing w:val="26"/>
      </w:rPr>
      <w:t>Isaiah 49:8-13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732D8E">
      <w:rPr>
        <w:rFonts w:ascii="Calibri" w:hAnsi="Calibri" w:cs="Times New Roman (Body CS)"/>
        <w:color w:val="7F7F7F" w:themeColor="text1" w:themeTint="80"/>
        <w:spacing w:val="26"/>
      </w:rPr>
      <w:t>Christmas Eve 2025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Pr="004C3293">
      <w:rPr>
        <w:rFonts w:ascii="Wingdings" w:hAnsi="Wingdings" w:cs="Times New Roman (Body CS)"/>
        <w:color w:val="7F7F7F" w:themeColor="text1" w:themeTint="80"/>
        <w:spacing w:val="26"/>
      </w:rPr>
      <w:t></w:t>
    </w:r>
    <w:r w:rsidRPr="004C3293">
      <w:rPr>
        <w:rFonts w:ascii="Calibri" w:hAnsi="Calibri" w:cs="Times New Roman (Body CS)"/>
        <w:color w:val="7F7F7F" w:themeColor="text1" w:themeTint="80"/>
        <w:spacing w:val="26"/>
      </w:rPr>
      <w:t xml:space="preserve"> </w:t>
    </w:r>
    <w:r w:rsidR="00732D8E">
      <w:rPr>
        <w:rFonts w:ascii="Calibri" w:hAnsi="Calibri" w:cs="Times New Roman (Body CS)"/>
        <w:color w:val="7F7F7F" w:themeColor="text1" w:themeTint="80"/>
        <w:spacing w:val="26"/>
      </w:rPr>
      <w:t>At Home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071"/>
    <w:rsid w:val="00012066"/>
    <w:rsid w:val="000206C5"/>
    <w:rsid w:val="000215EF"/>
    <w:rsid w:val="000406D2"/>
    <w:rsid w:val="00097F69"/>
    <w:rsid w:val="000B346C"/>
    <w:rsid w:val="000C1409"/>
    <w:rsid w:val="000C3FFB"/>
    <w:rsid w:val="000E0F12"/>
    <w:rsid w:val="00115A9D"/>
    <w:rsid w:val="0012056A"/>
    <w:rsid w:val="00131F4A"/>
    <w:rsid w:val="0013318F"/>
    <w:rsid w:val="00145BA4"/>
    <w:rsid w:val="001B3805"/>
    <w:rsid w:val="001B59DE"/>
    <w:rsid w:val="001C40B4"/>
    <w:rsid w:val="001D0116"/>
    <w:rsid w:val="001D3887"/>
    <w:rsid w:val="001E1266"/>
    <w:rsid w:val="001E21DC"/>
    <w:rsid w:val="001E7E32"/>
    <w:rsid w:val="002038A2"/>
    <w:rsid w:val="00256B67"/>
    <w:rsid w:val="002B10CE"/>
    <w:rsid w:val="002E27E6"/>
    <w:rsid w:val="002E5F26"/>
    <w:rsid w:val="003223DE"/>
    <w:rsid w:val="003453A2"/>
    <w:rsid w:val="00375DC1"/>
    <w:rsid w:val="003A037F"/>
    <w:rsid w:val="003A7638"/>
    <w:rsid w:val="003B304F"/>
    <w:rsid w:val="003D7A93"/>
    <w:rsid w:val="003F10AF"/>
    <w:rsid w:val="00422B85"/>
    <w:rsid w:val="00426F0C"/>
    <w:rsid w:val="004430A8"/>
    <w:rsid w:val="00446C64"/>
    <w:rsid w:val="0045205A"/>
    <w:rsid w:val="0049220F"/>
    <w:rsid w:val="004B480D"/>
    <w:rsid w:val="004C3293"/>
    <w:rsid w:val="00500FED"/>
    <w:rsid w:val="00546684"/>
    <w:rsid w:val="00556A0B"/>
    <w:rsid w:val="0056563C"/>
    <w:rsid w:val="005A4E83"/>
    <w:rsid w:val="005B4F3F"/>
    <w:rsid w:val="005D5133"/>
    <w:rsid w:val="005E2AD4"/>
    <w:rsid w:val="0060750D"/>
    <w:rsid w:val="0062466C"/>
    <w:rsid w:val="006472FD"/>
    <w:rsid w:val="006665CC"/>
    <w:rsid w:val="006755AA"/>
    <w:rsid w:val="006A0415"/>
    <w:rsid w:val="006A4071"/>
    <w:rsid w:val="006B2455"/>
    <w:rsid w:val="007142B4"/>
    <w:rsid w:val="00731F8A"/>
    <w:rsid w:val="00732D8E"/>
    <w:rsid w:val="00741AEE"/>
    <w:rsid w:val="0075186C"/>
    <w:rsid w:val="007560DA"/>
    <w:rsid w:val="007A2BE1"/>
    <w:rsid w:val="007A516E"/>
    <w:rsid w:val="00811365"/>
    <w:rsid w:val="0083445D"/>
    <w:rsid w:val="0085770C"/>
    <w:rsid w:val="00887BC1"/>
    <w:rsid w:val="008E079B"/>
    <w:rsid w:val="00921BBA"/>
    <w:rsid w:val="00925885"/>
    <w:rsid w:val="00934D07"/>
    <w:rsid w:val="00966C8A"/>
    <w:rsid w:val="00986D7C"/>
    <w:rsid w:val="00993A89"/>
    <w:rsid w:val="009948DC"/>
    <w:rsid w:val="009C0E37"/>
    <w:rsid w:val="009C5548"/>
    <w:rsid w:val="00A20B54"/>
    <w:rsid w:val="00A42A29"/>
    <w:rsid w:val="00A57FB5"/>
    <w:rsid w:val="00A734BF"/>
    <w:rsid w:val="00A9266D"/>
    <w:rsid w:val="00AA6C29"/>
    <w:rsid w:val="00AC1619"/>
    <w:rsid w:val="00AC29E5"/>
    <w:rsid w:val="00AD2122"/>
    <w:rsid w:val="00AD7CCA"/>
    <w:rsid w:val="00B327CB"/>
    <w:rsid w:val="00BD2497"/>
    <w:rsid w:val="00BD24E9"/>
    <w:rsid w:val="00BE6727"/>
    <w:rsid w:val="00BF0864"/>
    <w:rsid w:val="00C15FB7"/>
    <w:rsid w:val="00C17B2D"/>
    <w:rsid w:val="00C764CF"/>
    <w:rsid w:val="00C910F1"/>
    <w:rsid w:val="00CD7560"/>
    <w:rsid w:val="00CF5A11"/>
    <w:rsid w:val="00D046A2"/>
    <w:rsid w:val="00D266D2"/>
    <w:rsid w:val="00D57418"/>
    <w:rsid w:val="00D6647F"/>
    <w:rsid w:val="00D75B14"/>
    <w:rsid w:val="00DD125C"/>
    <w:rsid w:val="00DE4C07"/>
    <w:rsid w:val="00E03EBC"/>
    <w:rsid w:val="00E32126"/>
    <w:rsid w:val="00E40C6C"/>
    <w:rsid w:val="00EE2F9B"/>
    <w:rsid w:val="00EE64E5"/>
    <w:rsid w:val="00F35D3D"/>
    <w:rsid w:val="00F7586C"/>
    <w:rsid w:val="00FB7677"/>
    <w:rsid w:val="00FE3DA4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A9923"/>
  <w15:chartTrackingRefBased/>
  <w15:docId w15:val="{2CF57CA7-62AC-6A4D-BCCC-096B3E6F7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A664A8D144134F9FFF37FDE3F77108" ma:contentTypeVersion="16" ma:contentTypeDescription="Create a new document." ma:contentTypeScope="" ma:versionID="eabf7400982792adf559b2af09f8571d">
  <xsd:schema xmlns:xsd="http://www.w3.org/2001/XMLSchema" xmlns:xs="http://www.w3.org/2001/XMLSchema" xmlns:p="http://schemas.microsoft.com/office/2006/metadata/properties" xmlns:ns2="d47e3180-3209-4491-94e9-205d99d66727" xmlns:ns3="48102904-0a33-41fe-9629-8090e11b0825" targetNamespace="http://schemas.microsoft.com/office/2006/metadata/properties" ma:root="true" ma:fieldsID="8c3561d914f985c271cb5e07d6d2e5ba" ns2:_="" ns3:_="">
    <xsd:import namespace="d47e3180-3209-4491-94e9-205d99d66727"/>
    <xsd:import namespace="48102904-0a33-41fe-9629-8090e11b0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e3180-3209-4491-94e9-205d99d667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837adf-5923-49f8-86dc-752581dfeb5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102904-0a33-41fe-9629-8090e11b0825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8955283-29d1-443c-a040-0a33c08cbf60}" ma:internalName="TaxCatchAll" ma:showField="CatchAllData" ma:web="48102904-0a33-41fe-9629-8090e11b0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102904-0a33-41fe-9629-8090e11b0825" xsi:nil="true"/>
    <lcf76f155ced4ddcb4097134ff3c332f xmlns="d47e3180-3209-4491-94e9-205d99d6672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5FA1777-5F77-4ECC-9D7B-91F14FAB5C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2F997E-0D2D-49F3-80D9-52DAEDFCBF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e3180-3209-4491-94e9-205d99d66727"/>
    <ds:schemaRef ds:uri="48102904-0a33-41fe-9629-8090e11b0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5053A4-3255-4BA5-8B53-DD2F5833A08E}">
  <ds:schemaRefs>
    <ds:schemaRef ds:uri="http://schemas.microsoft.com/office/2006/metadata/properties"/>
    <ds:schemaRef ds:uri="http://schemas.microsoft.com/office/infopath/2007/PartnerControls"/>
    <ds:schemaRef ds:uri="48102904-0a33-41fe-9629-8090e11b0825"/>
    <ds:schemaRef ds:uri="d47e3180-3209-4491-94e9-205d99d6672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66</TotalTime>
  <Pages>1</Pages>
  <Words>1565</Words>
  <Characters>6623</Characters>
  <Application>Microsoft Office Word</Application>
  <DocSecurity>0</DocSecurity>
  <Lines>228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99</cp:revision>
  <dcterms:created xsi:type="dcterms:W3CDTF">2025-12-22T17:53:00Z</dcterms:created>
  <dcterms:modified xsi:type="dcterms:W3CDTF">2025-12-22T19:15:00Z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0x0101008BA664A8D144134F9FFF37FDE3F77108</vt:lpwstr>
  </property>
</Properties>
</file>