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243E8" w14:textId="01386153" w:rsidR="00921BBA" w:rsidRPr="00B746B9" w:rsidRDefault="00921BBA" w:rsidP="00921BBA">
      <w:pPr>
        <w:spacing w:line="360" w:lineRule="auto"/>
        <w:rPr>
          <w:rFonts w:ascii="Calibri" w:hAnsi="Calibri"/>
        </w:rPr>
      </w:pPr>
      <w:r w:rsidRPr="00B746B9">
        <w:rPr>
          <w:rFonts w:ascii="Calibri" w:hAnsi="Calibri"/>
        </w:rPr>
        <w:tab/>
      </w:r>
      <w:r w:rsidR="006A4071">
        <w:rPr>
          <w:rFonts w:ascii="Calibri" w:hAnsi="Calibri"/>
        </w:rPr>
        <w:t xml:space="preserve">Glory to God in the highest and on earth peace, goodwill toward men. </w:t>
      </w:r>
      <w:r w:rsidRPr="00B746B9">
        <w:rPr>
          <w:rFonts w:ascii="Calibri" w:hAnsi="Calibri"/>
        </w:rPr>
        <w:t xml:space="preserve">Amen. </w:t>
      </w:r>
    </w:p>
    <w:p w14:paraId="4CA27912" w14:textId="50F09D7A" w:rsidR="008E079B" w:rsidRDefault="00921BBA" w:rsidP="008D6944">
      <w:pPr>
        <w:spacing w:line="360" w:lineRule="auto"/>
        <w:rPr>
          <w:rFonts w:ascii="Calibri" w:hAnsi="Calibri"/>
        </w:rPr>
      </w:pPr>
      <w:r w:rsidRPr="00B746B9">
        <w:rPr>
          <w:rFonts w:ascii="Calibri" w:hAnsi="Calibri"/>
        </w:rPr>
        <w:tab/>
      </w:r>
      <w:r w:rsidR="00C15FB7">
        <w:rPr>
          <w:rFonts w:ascii="Calibri" w:hAnsi="Calibri"/>
        </w:rPr>
        <w:t xml:space="preserve">Merry Christmas! </w:t>
      </w:r>
      <w:r w:rsidR="008D6944">
        <w:rPr>
          <w:rFonts w:ascii="Calibri" w:hAnsi="Calibri"/>
        </w:rPr>
        <w:t xml:space="preserve">Well, my dear brothers and sisters, we made it. It’s here. </w:t>
      </w:r>
      <w:r w:rsidR="00A173A5">
        <w:rPr>
          <w:rFonts w:ascii="Calibri" w:hAnsi="Calibri"/>
        </w:rPr>
        <w:t xml:space="preserve">The day anticipated by </w:t>
      </w:r>
      <w:proofErr w:type="gramStart"/>
      <w:r w:rsidR="00A173A5">
        <w:rPr>
          <w:rFonts w:ascii="Calibri" w:hAnsi="Calibri"/>
        </w:rPr>
        <w:t>5-year olds</w:t>
      </w:r>
      <w:proofErr w:type="gramEnd"/>
      <w:r w:rsidR="00A173A5">
        <w:rPr>
          <w:rFonts w:ascii="Calibri" w:hAnsi="Calibri"/>
        </w:rPr>
        <w:t xml:space="preserve"> questioning “How </w:t>
      </w:r>
      <w:r w:rsidR="00D92DB9">
        <w:rPr>
          <w:rFonts w:ascii="Calibri" w:hAnsi="Calibri"/>
        </w:rPr>
        <w:t xml:space="preserve">many more sleeps?” Oh, who are we kidding? They </w:t>
      </w:r>
      <w:r w:rsidR="00A71C41">
        <w:rPr>
          <w:rFonts w:ascii="Calibri" w:hAnsi="Calibri"/>
        </w:rPr>
        <w:t>knew</w:t>
      </w:r>
      <w:r w:rsidR="00D92DB9">
        <w:rPr>
          <w:rFonts w:ascii="Calibri" w:hAnsi="Calibri"/>
        </w:rPr>
        <w:t xml:space="preserve"> better than the grown-ups how many days</w:t>
      </w:r>
      <w:r w:rsidR="00A71C41">
        <w:rPr>
          <w:rFonts w:ascii="Calibri" w:hAnsi="Calibri"/>
        </w:rPr>
        <w:t xml:space="preserve"> were left. And now we get to revel in it</w:t>
      </w:r>
      <w:r w:rsidR="00B21B0B">
        <w:rPr>
          <w:rFonts w:ascii="Calibri" w:hAnsi="Calibri"/>
        </w:rPr>
        <w:t xml:space="preserve">. The foundational truths of the day </w:t>
      </w:r>
      <w:r w:rsidR="003A3481">
        <w:rPr>
          <w:rFonts w:ascii="Calibri" w:hAnsi="Calibri"/>
        </w:rPr>
        <w:t xml:space="preserve">are </w:t>
      </w:r>
      <w:r w:rsidR="00B21B0B">
        <w:rPr>
          <w:rFonts w:ascii="Calibri" w:hAnsi="Calibri"/>
        </w:rPr>
        <w:t xml:space="preserve">sung in favorite hymns </w:t>
      </w:r>
      <w:r w:rsidR="004006BA">
        <w:rPr>
          <w:rFonts w:ascii="Calibri" w:hAnsi="Calibri"/>
        </w:rPr>
        <w:t>and recounted</w:t>
      </w:r>
      <w:r w:rsidR="00B21B0B">
        <w:rPr>
          <w:rFonts w:ascii="Calibri" w:hAnsi="Calibri"/>
        </w:rPr>
        <w:t xml:space="preserve"> in the words of sacred Scripture</w:t>
      </w:r>
      <w:r w:rsidR="002D061D">
        <w:rPr>
          <w:rFonts w:ascii="Calibri" w:hAnsi="Calibri"/>
        </w:rPr>
        <w:t xml:space="preserve">. The Word </w:t>
      </w:r>
      <w:r w:rsidR="004006BA">
        <w:rPr>
          <w:rFonts w:ascii="Calibri" w:hAnsi="Calibri"/>
        </w:rPr>
        <w:t>became</w:t>
      </w:r>
      <w:r w:rsidR="002D061D">
        <w:rPr>
          <w:rFonts w:ascii="Calibri" w:hAnsi="Calibri"/>
        </w:rPr>
        <w:t xml:space="preserve"> flesh and still </w:t>
      </w:r>
      <w:r w:rsidR="009D4E4F">
        <w:rPr>
          <w:rFonts w:ascii="Calibri" w:hAnsi="Calibri"/>
        </w:rPr>
        <w:t>dwells with us, offering us that</w:t>
      </w:r>
      <w:r w:rsidR="002D061D">
        <w:rPr>
          <w:rFonts w:ascii="Calibri" w:hAnsi="Calibri"/>
        </w:rPr>
        <w:t xml:space="preserve"> same flesh and blood in the Holy Supper. </w:t>
      </w:r>
      <w:r w:rsidR="00EA16DB">
        <w:rPr>
          <w:rFonts w:ascii="Calibri" w:hAnsi="Calibri"/>
        </w:rPr>
        <w:t xml:space="preserve">Christmas is here. Christ has come and the weary world rejoices to receive her king. </w:t>
      </w:r>
      <w:r w:rsidR="00863EA6">
        <w:rPr>
          <w:rFonts w:ascii="Calibri" w:hAnsi="Calibri"/>
        </w:rPr>
        <w:t xml:space="preserve">And we revel in all </w:t>
      </w:r>
      <w:r w:rsidR="00EA16DB">
        <w:rPr>
          <w:rFonts w:ascii="Calibri" w:hAnsi="Calibri"/>
        </w:rPr>
        <w:t>the festivities that come</w:t>
      </w:r>
      <w:r w:rsidR="00863EA6">
        <w:rPr>
          <w:rFonts w:ascii="Calibri" w:hAnsi="Calibri"/>
        </w:rPr>
        <w:t xml:space="preserve"> in </w:t>
      </w:r>
      <w:r w:rsidR="00357AF7">
        <w:rPr>
          <w:rFonts w:ascii="Calibri" w:hAnsi="Calibri"/>
        </w:rPr>
        <w:t>the wake of the Nativity</w:t>
      </w:r>
      <w:r w:rsidR="00B16760">
        <w:rPr>
          <w:rFonts w:ascii="Calibri" w:hAnsi="Calibri"/>
        </w:rPr>
        <w:t xml:space="preserve"> </w:t>
      </w:r>
      <w:r w:rsidR="00357AF7">
        <w:rPr>
          <w:rFonts w:ascii="Calibri" w:hAnsi="Calibri"/>
        </w:rPr>
        <w:t xml:space="preserve">– </w:t>
      </w:r>
      <w:r w:rsidR="00B16760">
        <w:rPr>
          <w:rFonts w:ascii="Calibri" w:hAnsi="Calibri"/>
        </w:rPr>
        <w:t xml:space="preserve">family, food, </w:t>
      </w:r>
      <w:r w:rsidR="00357AF7">
        <w:rPr>
          <w:rFonts w:ascii="Calibri" w:hAnsi="Calibri"/>
        </w:rPr>
        <w:t>digging into stockings, ripping wrapping paper, sitting around in</w:t>
      </w:r>
      <w:r w:rsidR="00B92E9B">
        <w:rPr>
          <w:rFonts w:ascii="Calibri" w:hAnsi="Calibri"/>
        </w:rPr>
        <w:t xml:space="preserve"> our comfy clothes</w:t>
      </w:r>
      <w:r w:rsidR="001E4838">
        <w:rPr>
          <w:rFonts w:ascii="Calibri" w:hAnsi="Calibri"/>
        </w:rPr>
        <w:t>, finding our favorite chairs and the all-important decision</w:t>
      </w:r>
      <w:r w:rsidR="00ED03F2">
        <w:rPr>
          <w:rFonts w:ascii="Calibri" w:hAnsi="Calibri"/>
        </w:rPr>
        <w:t>s</w:t>
      </w:r>
      <w:r w:rsidR="001E4838">
        <w:rPr>
          <w:rFonts w:ascii="Calibri" w:hAnsi="Calibri"/>
        </w:rPr>
        <w:t xml:space="preserve">: who is appointed to deliver the presents around the room? </w:t>
      </w:r>
      <w:r w:rsidR="00ED03F2">
        <w:rPr>
          <w:rFonts w:ascii="Calibri" w:hAnsi="Calibri"/>
        </w:rPr>
        <w:t>And who</w:t>
      </w:r>
      <w:r w:rsidR="005069D8">
        <w:rPr>
          <w:rFonts w:ascii="Calibri" w:hAnsi="Calibri"/>
        </w:rPr>
        <w:t xml:space="preserve"> will sit with coffee mug in one hand and garbage bag in the other, collecting the paper? </w:t>
      </w:r>
    </w:p>
    <w:p w14:paraId="27AAC59D" w14:textId="77777777" w:rsidR="00C81614" w:rsidRDefault="005069D8" w:rsidP="008D6944">
      <w:pPr>
        <w:spacing w:line="360" w:lineRule="auto"/>
        <w:rPr>
          <w:rFonts w:ascii="Calibri" w:hAnsi="Calibri"/>
        </w:rPr>
      </w:pPr>
      <w:r>
        <w:rPr>
          <w:rFonts w:ascii="Calibri" w:hAnsi="Calibri"/>
        </w:rPr>
        <w:tab/>
      </w:r>
      <w:r w:rsidR="007315D7">
        <w:rPr>
          <w:rFonts w:ascii="Calibri" w:hAnsi="Calibri"/>
        </w:rPr>
        <w:t xml:space="preserve">It’s a beautiful day in so many ways. And yet…I hate to rain on your Christmas parade, but </w:t>
      </w:r>
      <w:r w:rsidR="00D61232">
        <w:rPr>
          <w:rFonts w:ascii="Calibri" w:hAnsi="Calibri"/>
        </w:rPr>
        <w:t xml:space="preserve">you know as well as I do that today is going to fly by. </w:t>
      </w:r>
      <w:r w:rsidR="00C22D30">
        <w:rPr>
          <w:rFonts w:ascii="Calibri" w:hAnsi="Calibri"/>
        </w:rPr>
        <w:t xml:space="preserve">I have </w:t>
      </w:r>
      <w:r w:rsidR="00201364">
        <w:rPr>
          <w:rFonts w:ascii="Calibri" w:hAnsi="Calibri"/>
        </w:rPr>
        <w:t>great memories of coming home from church, quickly getting ready and then heading to Nana’s house</w:t>
      </w:r>
      <w:r w:rsidR="006E621D">
        <w:rPr>
          <w:rFonts w:ascii="Calibri" w:hAnsi="Calibri"/>
        </w:rPr>
        <w:t xml:space="preserve"> to see all the cousins, have a Christmas dinner, exchange more gifts, and have our annual wrapping paper ball fight. But it always seemed like no sooner had we arrived and it was dark out and the first aunt and uncle would </w:t>
      </w:r>
      <w:r w:rsidR="003C23DD">
        <w:rPr>
          <w:rFonts w:ascii="Calibri" w:hAnsi="Calibri"/>
        </w:rPr>
        <w:t>say “Well, I think we’d better get going” and that started the train</w:t>
      </w:r>
      <w:r w:rsidR="00C37830">
        <w:rPr>
          <w:rFonts w:ascii="Calibri" w:hAnsi="Calibri"/>
        </w:rPr>
        <w:t xml:space="preserve">. It was always sad to leave because that meant Christmas Day was effectively over. </w:t>
      </w:r>
      <w:r w:rsidR="00C81614">
        <w:rPr>
          <w:rFonts w:ascii="Calibri" w:hAnsi="Calibri"/>
        </w:rPr>
        <w:t>It’s a beautiful day but always a fleeting day.</w:t>
      </w:r>
    </w:p>
    <w:p w14:paraId="427FECF1" w14:textId="77777777" w:rsidR="004F034E" w:rsidRDefault="00C81614" w:rsidP="008D6944">
      <w:pPr>
        <w:spacing w:line="360" w:lineRule="auto"/>
        <w:rPr>
          <w:rFonts w:ascii="Calibri" w:hAnsi="Calibri"/>
        </w:rPr>
      </w:pPr>
      <w:r>
        <w:rPr>
          <w:rFonts w:ascii="Calibri" w:hAnsi="Calibri"/>
        </w:rPr>
        <w:tab/>
        <w:t>But that’s okay. There’s still Christmas break and</w:t>
      </w:r>
      <w:r w:rsidR="00F865DA">
        <w:rPr>
          <w:rFonts w:ascii="Calibri" w:hAnsi="Calibri"/>
        </w:rPr>
        <w:t xml:space="preserve"> lazy days ahead for playing with new gadgets and games! But you know that goes fast too. I remember my grandma would always </w:t>
      </w:r>
      <w:r w:rsidR="00E15108">
        <w:rPr>
          <w:rFonts w:ascii="Calibri" w:hAnsi="Calibri"/>
        </w:rPr>
        <w:t xml:space="preserve">ask us, “When do you go back to school?” And I did not like that question. “Shh! There are still 4 days of vacation!” </w:t>
      </w:r>
      <w:r w:rsidR="001A6B71">
        <w:rPr>
          <w:rFonts w:ascii="Calibri" w:hAnsi="Calibri"/>
        </w:rPr>
        <w:t xml:space="preserve">But break ends too. And some of us are more than eager to </w:t>
      </w:r>
      <w:r w:rsidR="00185C03">
        <w:rPr>
          <w:rFonts w:ascii="Calibri" w:hAnsi="Calibri"/>
        </w:rPr>
        <w:t>sweep it all away –</w:t>
      </w:r>
      <w:r w:rsidR="00CA2186">
        <w:rPr>
          <w:rFonts w:ascii="Calibri" w:hAnsi="Calibri"/>
        </w:rPr>
        <w:t xml:space="preserve"> you enjoy Christmas but you’re also itching to bring some semblance of order back to the house, get the tree </w:t>
      </w:r>
      <w:r w:rsidR="00151EC1">
        <w:rPr>
          <w:rFonts w:ascii="Calibri" w:hAnsi="Calibri"/>
        </w:rPr>
        <w:t xml:space="preserve">out to the curb, and put the decorations back in their storage tubs in the basement. You know who you are! </w:t>
      </w:r>
    </w:p>
    <w:p w14:paraId="471F9ED6" w14:textId="77777777" w:rsidR="00B86105" w:rsidRDefault="004F034E" w:rsidP="008D6944">
      <w:pPr>
        <w:spacing w:line="360" w:lineRule="auto"/>
        <w:rPr>
          <w:rFonts w:ascii="Calibri" w:hAnsi="Calibri"/>
        </w:rPr>
      </w:pPr>
      <w:r>
        <w:rPr>
          <w:rFonts w:ascii="Calibri" w:hAnsi="Calibri"/>
        </w:rPr>
        <w:tab/>
        <w:t xml:space="preserve">Sadly, many of the best things in life seem to fade quickly. You know that feeling you have when you’re down to the last bite of </w:t>
      </w:r>
      <w:r w:rsidR="00703F5A">
        <w:rPr>
          <w:rFonts w:ascii="Calibri" w:hAnsi="Calibri"/>
        </w:rPr>
        <w:t xml:space="preserve">that amazing </w:t>
      </w:r>
      <w:r w:rsidR="00E40E9B">
        <w:rPr>
          <w:rFonts w:ascii="Calibri" w:hAnsi="Calibri"/>
        </w:rPr>
        <w:t xml:space="preserve">pie. You’ve got one more sip of </w:t>
      </w:r>
      <w:r w:rsidR="00D95ACA">
        <w:rPr>
          <w:rFonts w:ascii="Calibri" w:hAnsi="Calibri"/>
        </w:rPr>
        <w:t xml:space="preserve">Irish coffee. Why does it have to end? </w:t>
      </w:r>
      <w:r w:rsidR="00B72C53">
        <w:rPr>
          <w:rFonts w:ascii="Calibri" w:hAnsi="Calibri"/>
        </w:rPr>
        <w:t>You’ve heard people say, “</w:t>
      </w:r>
      <w:r w:rsidR="00FA1133">
        <w:rPr>
          <w:rFonts w:ascii="Calibri" w:hAnsi="Calibri"/>
        </w:rPr>
        <w:t>Summer is over after the 4</w:t>
      </w:r>
      <w:r w:rsidR="00FA1133" w:rsidRPr="00FA1133">
        <w:rPr>
          <w:rFonts w:ascii="Calibri" w:hAnsi="Calibri"/>
          <w:vertAlign w:val="superscript"/>
        </w:rPr>
        <w:t>th</w:t>
      </w:r>
      <w:r w:rsidR="00FA1133">
        <w:rPr>
          <w:rFonts w:ascii="Calibri" w:hAnsi="Calibri"/>
        </w:rPr>
        <w:t xml:space="preserve"> of July.”  </w:t>
      </w:r>
      <w:r w:rsidR="00356678">
        <w:rPr>
          <w:rFonts w:ascii="Calibri" w:hAnsi="Calibri"/>
        </w:rPr>
        <w:t xml:space="preserve">The older I get the </w:t>
      </w:r>
      <w:proofErr w:type="gramStart"/>
      <w:r w:rsidR="00356678">
        <w:rPr>
          <w:rFonts w:ascii="Calibri" w:hAnsi="Calibri"/>
        </w:rPr>
        <w:t>more true</w:t>
      </w:r>
      <w:proofErr w:type="gramEnd"/>
      <w:r w:rsidR="00356678">
        <w:rPr>
          <w:rFonts w:ascii="Calibri" w:hAnsi="Calibri"/>
        </w:rPr>
        <w:t xml:space="preserve"> that seems, as the rest of the summer flies by! </w:t>
      </w:r>
    </w:p>
    <w:p w14:paraId="1AE04C47" w14:textId="1846A782" w:rsidR="006E6823" w:rsidRDefault="00B86105" w:rsidP="00073DC8">
      <w:pPr>
        <w:spacing w:line="360" w:lineRule="auto"/>
        <w:rPr>
          <w:rFonts w:ascii="Calibri" w:hAnsi="Calibri"/>
        </w:rPr>
      </w:pPr>
      <w:r>
        <w:rPr>
          <w:rFonts w:ascii="Calibri" w:hAnsi="Calibri"/>
        </w:rPr>
        <w:tab/>
      </w:r>
      <w:r w:rsidR="00073DC8">
        <w:rPr>
          <w:rFonts w:ascii="Calibri" w:hAnsi="Calibri"/>
        </w:rPr>
        <w:t xml:space="preserve">This world is </w:t>
      </w:r>
      <w:r w:rsidR="00073DC8" w:rsidRPr="00073DC8">
        <w:rPr>
          <w:rFonts w:ascii="Calibri" w:hAnsi="Calibri"/>
        </w:rPr>
        <w:t>broken by sin, marked by disorder, and constantly</w:t>
      </w:r>
      <w:r w:rsidR="00073DC8">
        <w:rPr>
          <w:rFonts w:ascii="Calibri" w:hAnsi="Calibri"/>
        </w:rPr>
        <w:t xml:space="preserve"> </w:t>
      </w:r>
      <w:r w:rsidR="00073DC8" w:rsidRPr="00073DC8">
        <w:rPr>
          <w:rFonts w:ascii="Calibri" w:hAnsi="Calibri"/>
        </w:rPr>
        <w:t>winding down, leaving us weary, wounded, and longing for more.</w:t>
      </w:r>
      <w:r w:rsidR="00073DC8">
        <w:rPr>
          <w:rFonts w:ascii="Calibri" w:hAnsi="Calibri"/>
        </w:rPr>
        <w:t xml:space="preserve"> </w:t>
      </w:r>
      <w:r w:rsidR="00F334ED">
        <w:rPr>
          <w:rFonts w:ascii="Calibri" w:hAnsi="Calibri"/>
        </w:rPr>
        <w:t>Christmas gives us</w:t>
      </w:r>
      <w:r w:rsidR="00073DC8">
        <w:rPr>
          <w:rFonts w:ascii="Calibri" w:hAnsi="Calibri"/>
        </w:rPr>
        <w:t xml:space="preserve"> glimpses of </w:t>
      </w:r>
      <w:r w:rsidR="00F334ED">
        <w:rPr>
          <w:rFonts w:ascii="Calibri" w:hAnsi="Calibri"/>
        </w:rPr>
        <w:t>Goodness, Truth, and Beauty</w:t>
      </w:r>
      <w:r w:rsidR="00073DC8">
        <w:rPr>
          <w:rFonts w:ascii="Calibri" w:hAnsi="Calibri"/>
        </w:rPr>
        <w:t xml:space="preserve"> but they soon fade away and then it’s back to the </w:t>
      </w:r>
      <w:r w:rsidR="002454D2">
        <w:rPr>
          <w:rFonts w:ascii="Calibri" w:hAnsi="Calibri"/>
        </w:rPr>
        <w:t xml:space="preserve">daily grind. Back to wrestling with our inner demons – the selfishness, the greed, the lust, the </w:t>
      </w:r>
      <w:r w:rsidR="000D2DB7">
        <w:rPr>
          <w:rFonts w:ascii="Calibri" w:hAnsi="Calibri"/>
        </w:rPr>
        <w:t xml:space="preserve">temptation always warring </w:t>
      </w:r>
      <w:r w:rsidR="00894F0B">
        <w:rPr>
          <w:rFonts w:ascii="Calibri" w:hAnsi="Calibri"/>
        </w:rPr>
        <w:t xml:space="preserve">against the </w:t>
      </w:r>
      <w:r w:rsidR="00404CAF">
        <w:rPr>
          <w:rFonts w:ascii="Calibri" w:hAnsi="Calibri"/>
        </w:rPr>
        <w:t xml:space="preserve">new creature </w:t>
      </w:r>
      <w:r w:rsidR="000D2DB7">
        <w:rPr>
          <w:rFonts w:ascii="Calibri" w:hAnsi="Calibri"/>
        </w:rPr>
        <w:t xml:space="preserve">within us. Back to the dysfunction of family dynamics. Back to the relentless news cycles </w:t>
      </w:r>
      <w:r w:rsidR="00224DDC">
        <w:rPr>
          <w:rFonts w:ascii="Calibri" w:hAnsi="Calibri"/>
        </w:rPr>
        <w:t xml:space="preserve">of war, deceit, </w:t>
      </w:r>
      <w:r w:rsidR="00404CAF">
        <w:rPr>
          <w:rFonts w:ascii="Calibri" w:hAnsi="Calibri"/>
        </w:rPr>
        <w:t>poverty.</w:t>
      </w:r>
      <w:r w:rsidR="006E6823">
        <w:rPr>
          <w:rFonts w:ascii="Calibri" w:hAnsi="Calibri"/>
        </w:rPr>
        <w:t xml:space="preserve"> And yes, back to school too. </w:t>
      </w:r>
    </w:p>
    <w:p w14:paraId="47E80CAA" w14:textId="3D4D5051" w:rsidR="005E757A" w:rsidRDefault="006E6823" w:rsidP="0047497D">
      <w:pPr>
        <w:spacing w:line="360" w:lineRule="auto"/>
        <w:rPr>
          <w:rFonts w:ascii="Calibri" w:hAnsi="Calibri"/>
        </w:rPr>
      </w:pPr>
      <w:r>
        <w:rPr>
          <w:rFonts w:ascii="Calibri" w:hAnsi="Calibri"/>
        </w:rPr>
        <w:tab/>
      </w:r>
      <w:r w:rsidR="00DB7C00">
        <w:rPr>
          <w:rFonts w:ascii="Calibri" w:hAnsi="Calibri"/>
        </w:rPr>
        <w:t xml:space="preserve">That Christmas glow is a fleeting thing…but the Christ of Christmas is not. </w:t>
      </w:r>
      <w:r w:rsidR="005E757A">
        <w:rPr>
          <w:rFonts w:ascii="Calibri" w:hAnsi="Calibri"/>
        </w:rPr>
        <w:t xml:space="preserve">Christ came to inaugurate a kingdom, to begin to reign over us. And that reign can be described in a few ways. His reign is </w:t>
      </w:r>
      <w:r w:rsidR="002B381F">
        <w:rPr>
          <w:rFonts w:ascii="Calibri" w:hAnsi="Calibri"/>
        </w:rPr>
        <w:t>1) good, his reign is 2) growing, and his reign is 3) unending</w:t>
      </w:r>
      <w:r w:rsidR="003A4797">
        <w:rPr>
          <w:rFonts w:ascii="Calibri" w:hAnsi="Calibri"/>
        </w:rPr>
        <w:t>.</w:t>
      </w:r>
    </w:p>
    <w:p w14:paraId="1C1DBFA1" w14:textId="574A3C08" w:rsidR="00C81614" w:rsidRDefault="00ED6AA2" w:rsidP="007A45DA">
      <w:pPr>
        <w:spacing w:line="360" w:lineRule="auto"/>
        <w:ind w:firstLine="720"/>
        <w:rPr>
          <w:rFonts w:ascii="Calibri" w:hAnsi="Calibri"/>
        </w:rPr>
      </w:pPr>
      <w:r>
        <w:rPr>
          <w:rFonts w:ascii="Calibri" w:hAnsi="Calibri"/>
        </w:rPr>
        <w:t>Our text from Isaiah today speaks of the coming Messiah</w:t>
      </w:r>
      <w:r w:rsidR="00222C6E">
        <w:rPr>
          <w:rFonts w:ascii="Calibri" w:hAnsi="Calibri"/>
        </w:rPr>
        <w:t>, the child born to us, the Son given to us whose name is:</w:t>
      </w:r>
      <w:r w:rsidR="00222C6E" w:rsidRPr="00222C6E">
        <w:rPr>
          <w:rFonts w:ascii="Calibri" w:hAnsi="Calibri"/>
        </w:rPr>
        <w:t xml:space="preserve"> </w:t>
      </w:r>
      <w:r w:rsidR="00222C6E">
        <w:rPr>
          <w:rFonts w:ascii="Calibri" w:hAnsi="Calibri"/>
        </w:rPr>
        <w:t>“</w:t>
      </w:r>
      <w:r w:rsidR="00222C6E" w:rsidRPr="00222C6E">
        <w:rPr>
          <w:rFonts w:ascii="Calibri" w:hAnsi="Calibri"/>
        </w:rPr>
        <w:t>Wonderful Counselor, Mighty God, Everlasting Father, Prince of Peace.</w:t>
      </w:r>
      <w:r w:rsidR="00222C6E">
        <w:rPr>
          <w:rFonts w:ascii="Calibri" w:hAnsi="Calibri"/>
        </w:rPr>
        <w:t xml:space="preserve">” </w:t>
      </w:r>
      <w:r w:rsidR="002E7DDC">
        <w:rPr>
          <w:rFonts w:ascii="Calibri" w:hAnsi="Calibri"/>
        </w:rPr>
        <w:t>And we could take a long time unpacking each one of those beautiful titles for the Chris</w:t>
      </w:r>
      <w:r w:rsidR="00045A3B">
        <w:rPr>
          <w:rFonts w:ascii="Calibri" w:hAnsi="Calibri"/>
        </w:rPr>
        <w:t>t</w:t>
      </w:r>
      <w:r w:rsidR="008D4E20">
        <w:rPr>
          <w:rFonts w:ascii="Calibri" w:hAnsi="Calibri"/>
        </w:rPr>
        <w:t xml:space="preserve"> child</w:t>
      </w:r>
      <w:r w:rsidR="00045A3B">
        <w:rPr>
          <w:rFonts w:ascii="Calibri" w:hAnsi="Calibri"/>
        </w:rPr>
        <w:t xml:space="preserve">. We won’t right now…but we could! But </w:t>
      </w:r>
      <w:r w:rsidR="00A90B6B">
        <w:rPr>
          <w:rFonts w:ascii="Calibri" w:hAnsi="Calibri"/>
        </w:rPr>
        <w:t xml:space="preserve">suffice it to say, the kingdom that this </w:t>
      </w:r>
      <w:r w:rsidR="00E20EEC">
        <w:rPr>
          <w:rFonts w:ascii="Calibri" w:hAnsi="Calibri"/>
        </w:rPr>
        <w:t xml:space="preserve">royal Son brought into the world is exceedingly good. Gooder than we might guess. </w:t>
      </w:r>
      <w:r w:rsidR="008D4E20">
        <w:rPr>
          <w:rFonts w:ascii="Calibri" w:hAnsi="Calibri"/>
        </w:rPr>
        <w:t xml:space="preserve">It’s like we’ve been </w:t>
      </w:r>
      <w:r w:rsidR="009E449F">
        <w:rPr>
          <w:rFonts w:ascii="Calibri" w:hAnsi="Calibri"/>
        </w:rPr>
        <w:t>welcomed into a home where God is Father</w:t>
      </w:r>
      <w:r w:rsidR="001E793D">
        <w:rPr>
          <w:rFonts w:ascii="Calibri" w:hAnsi="Calibri"/>
        </w:rPr>
        <w:t xml:space="preserve">. He’s always there giving us gifts, guarding us against </w:t>
      </w:r>
      <w:r w:rsidR="007A45DA">
        <w:rPr>
          <w:rFonts w:ascii="Calibri" w:hAnsi="Calibri"/>
        </w:rPr>
        <w:t>any kind of danger, allowing us to rest easy and play freely without a care in the world. It fills us with</w:t>
      </w:r>
      <w:r w:rsidR="007A45DA" w:rsidRPr="007A45DA">
        <w:rPr>
          <w:rFonts w:ascii="Calibri" w:hAnsi="Calibri"/>
        </w:rPr>
        <w:t xml:space="preserve"> a sense of deep </w:t>
      </w:r>
      <w:r w:rsidR="007A45DA">
        <w:rPr>
          <w:rFonts w:ascii="Calibri" w:hAnsi="Calibri"/>
        </w:rPr>
        <w:t>peace</w:t>
      </w:r>
      <w:r w:rsidR="007A45DA" w:rsidRPr="007A45DA">
        <w:rPr>
          <w:rFonts w:ascii="Calibri" w:hAnsi="Calibri"/>
        </w:rPr>
        <w:t>—that</w:t>
      </w:r>
      <w:r w:rsidR="007A45DA">
        <w:rPr>
          <w:rFonts w:ascii="Calibri" w:hAnsi="Calibri"/>
        </w:rPr>
        <w:t xml:space="preserve"> </w:t>
      </w:r>
      <w:r w:rsidR="007A45DA" w:rsidRPr="007A45DA">
        <w:rPr>
          <w:rFonts w:ascii="Calibri" w:hAnsi="Calibri"/>
        </w:rPr>
        <w:t>“</w:t>
      </w:r>
      <w:r w:rsidR="007A45DA">
        <w:rPr>
          <w:rFonts w:ascii="Calibri" w:hAnsi="Calibri"/>
        </w:rPr>
        <w:t>Everything is going to</w:t>
      </w:r>
      <w:r w:rsidR="007A45DA" w:rsidRPr="007A45DA">
        <w:rPr>
          <w:rFonts w:ascii="Calibri" w:hAnsi="Calibri"/>
        </w:rPr>
        <w:t xml:space="preserve"> be okay” kind of peace—fills the air. The great reformer, Martin Luther, reflecting on</w:t>
      </w:r>
      <w:r w:rsidR="007A45DA">
        <w:rPr>
          <w:rFonts w:ascii="Calibri" w:hAnsi="Calibri"/>
        </w:rPr>
        <w:t xml:space="preserve"> </w:t>
      </w:r>
      <w:r w:rsidR="007A45DA" w:rsidRPr="007A45DA">
        <w:rPr>
          <w:rFonts w:ascii="Calibri" w:hAnsi="Calibri"/>
        </w:rPr>
        <w:t>these words adds, “The peace is not only peace of mind but plenty and soundness of mind and good</w:t>
      </w:r>
      <w:r w:rsidR="007A45DA">
        <w:rPr>
          <w:rFonts w:ascii="Calibri" w:hAnsi="Calibri"/>
        </w:rPr>
        <w:t xml:space="preserve"> </w:t>
      </w:r>
      <w:r w:rsidR="007A45DA" w:rsidRPr="007A45DA">
        <w:rPr>
          <w:rFonts w:ascii="Calibri" w:hAnsi="Calibri"/>
        </w:rPr>
        <w:t>health of the body.” It’s that good.</w:t>
      </w:r>
      <w:r w:rsidR="00BA1B3F">
        <w:rPr>
          <w:rFonts w:ascii="Calibri" w:hAnsi="Calibri"/>
        </w:rPr>
        <w:t xml:space="preserve"> Better than the best things Christmas day has to offer – ooh! Like a post-meal Christmas nap</w:t>
      </w:r>
      <w:r w:rsidR="003B4326">
        <w:rPr>
          <w:rFonts w:ascii="Calibri" w:hAnsi="Calibri"/>
        </w:rPr>
        <w:t xml:space="preserve">. Yeah, better than that too. And we get to share in this goodness through our baptism into Christ! </w:t>
      </w:r>
    </w:p>
    <w:p w14:paraId="4C583304" w14:textId="77777777" w:rsidR="00EE213C" w:rsidRDefault="00646E36" w:rsidP="006C2F6B">
      <w:pPr>
        <w:spacing w:line="360" w:lineRule="auto"/>
        <w:ind w:firstLine="720"/>
        <w:rPr>
          <w:rFonts w:ascii="Calibri" w:hAnsi="Calibri"/>
        </w:rPr>
      </w:pPr>
      <w:r>
        <w:rPr>
          <w:rFonts w:ascii="Calibri" w:hAnsi="Calibri"/>
        </w:rPr>
        <w:t xml:space="preserve">This kingdom is </w:t>
      </w:r>
      <w:r w:rsidR="003B4326">
        <w:rPr>
          <w:rFonts w:ascii="Calibri" w:hAnsi="Calibri"/>
        </w:rPr>
        <w:t xml:space="preserve">good. It is </w:t>
      </w:r>
      <w:r>
        <w:rPr>
          <w:rFonts w:ascii="Calibri" w:hAnsi="Calibri"/>
        </w:rPr>
        <w:t xml:space="preserve">also </w:t>
      </w:r>
      <w:r>
        <w:rPr>
          <w:rFonts w:ascii="Calibri" w:hAnsi="Calibri"/>
          <w:i/>
          <w:iCs/>
        </w:rPr>
        <w:t>growing</w:t>
      </w:r>
      <w:r>
        <w:rPr>
          <w:rFonts w:ascii="Calibri" w:hAnsi="Calibri"/>
        </w:rPr>
        <w:t xml:space="preserve">. </w:t>
      </w:r>
      <w:r w:rsidR="00A420D2">
        <w:rPr>
          <w:rFonts w:ascii="Calibri" w:hAnsi="Calibri"/>
        </w:rPr>
        <w:t xml:space="preserve">Isaiah goes on to say, </w:t>
      </w:r>
      <w:r w:rsidR="006C2F6B">
        <w:rPr>
          <w:rFonts w:ascii="Calibri" w:hAnsi="Calibri"/>
        </w:rPr>
        <w:t>“</w:t>
      </w:r>
      <w:r w:rsidR="006C2F6B" w:rsidRPr="006C2F6B">
        <w:rPr>
          <w:rFonts w:ascii="Calibri" w:hAnsi="Calibri"/>
        </w:rPr>
        <w:t>Of the increase of his government and of peace</w:t>
      </w:r>
      <w:r w:rsidR="006C2F6B">
        <w:rPr>
          <w:rFonts w:ascii="Calibri" w:hAnsi="Calibri"/>
        </w:rPr>
        <w:t xml:space="preserve"> </w:t>
      </w:r>
      <w:r w:rsidR="006C2F6B" w:rsidRPr="006C2F6B">
        <w:rPr>
          <w:rFonts w:ascii="Calibri" w:hAnsi="Calibri"/>
        </w:rPr>
        <w:t>there will be no end</w:t>
      </w:r>
      <w:r w:rsidR="006C2F6B">
        <w:rPr>
          <w:rFonts w:ascii="Calibri" w:hAnsi="Calibri"/>
        </w:rPr>
        <w:t xml:space="preserve">.” </w:t>
      </w:r>
      <w:r w:rsidR="002B7F0A">
        <w:rPr>
          <w:rFonts w:ascii="Calibri" w:hAnsi="Calibri"/>
        </w:rPr>
        <w:t xml:space="preserve">For some of us, the idea of an ever-expanding government sounds like the opposite of </w:t>
      </w:r>
      <w:r w:rsidR="006A1EBC">
        <w:rPr>
          <w:rFonts w:ascii="Calibri" w:hAnsi="Calibri"/>
        </w:rPr>
        <w:t xml:space="preserve">heavenly. But what this means is that his reign will continue to expand over </w:t>
      </w:r>
      <w:proofErr w:type="gramStart"/>
      <w:r w:rsidR="006A1EBC">
        <w:rPr>
          <w:rFonts w:ascii="Calibri" w:hAnsi="Calibri"/>
        </w:rPr>
        <w:t>more and more</w:t>
      </w:r>
      <w:proofErr w:type="gramEnd"/>
      <w:r w:rsidR="006A1EBC">
        <w:rPr>
          <w:rFonts w:ascii="Calibri" w:hAnsi="Calibri"/>
        </w:rPr>
        <w:t xml:space="preserve"> people</w:t>
      </w:r>
      <w:r w:rsidR="00BD3711">
        <w:rPr>
          <w:rFonts w:ascii="Calibri" w:hAnsi="Calibri"/>
        </w:rPr>
        <w:t xml:space="preserve">. Ultimately it will </w:t>
      </w:r>
      <w:r w:rsidR="00EE213C">
        <w:rPr>
          <w:rFonts w:ascii="Calibri" w:hAnsi="Calibri"/>
        </w:rPr>
        <w:t xml:space="preserve">cover everything like wrapping paper on the floor Christmas morning. His kingdom will </w:t>
      </w:r>
      <w:r w:rsidR="00BD3711">
        <w:rPr>
          <w:rFonts w:ascii="Calibri" w:hAnsi="Calibri"/>
        </w:rPr>
        <w:t xml:space="preserve">come to encompass the world and beautify </w:t>
      </w:r>
      <w:r w:rsidR="00EE213C">
        <w:rPr>
          <w:rFonts w:ascii="Calibri" w:hAnsi="Calibri"/>
        </w:rPr>
        <w:t xml:space="preserve">even </w:t>
      </w:r>
      <w:r w:rsidR="00BD3711">
        <w:rPr>
          <w:rFonts w:ascii="Calibri" w:hAnsi="Calibri"/>
        </w:rPr>
        <w:t>creation itself</w:t>
      </w:r>
      <w:r w:rsidR="00B5491D">
        <w:rPr>
          <w:rFonts w:ascii="Calibri" w:hAnsi="Calibri"/>
        </w:rPr>
        <w:t xml:space="preserve">. </w:t>
      </w:r>
    </w:p>
    <w:p w14:paraId="2FAD129D" w14:textId="466BD308" w:rsidR="007A45DA" w:rsidRDefault="00B5491D" w:rsidP="006C2F6B">
      <w:pPr>
        <w:spacing w:line="360" w:lineRule="auto"/>
        <w:ind w:firstLine="720"/>
        <w:rPr>
          <w:rFonts w:ascii="Calibri" w:hAnsi="Calibri"/>
        </w:rPr>
      </w:pPr>
      <w:r>
        <w:rPr>
          <w:rFonts w:ascii="Calibri" w:hAnsi="Calibri"/>
        </w:rPr>
        <w:t xml:space="preserve">Of the increase of peace there will also be no end. </w:t>
      </w:r>
      <w:r w:rsidR="00EE213C">
        <w:rPr>
          <w:rFonts w:ascii="Calibri" w:hAnsi="Calibri"/>
        </w:rPr>
        <w:t xml:space="preserve">Peace is more than </w:t>
      </w:r>
      <w:r w:rsidR="00DF245E">
        <w:rPr>
          <w:rFonts w:ascii="Calibri" w:hAnsi="Calibri"/>
        </w:rPr>
        <w:t xml:space="preserve">the absence of war. It’s </w:t>
      </w:r>
      <w:r w:rsidR="00DF245E" w:rsidRPr="00DF245E">
        <w:rPr>
          <w:rFonts w:ascii="Calibri" w:hAnsi="Calibri"/>
          <w:i/>
          <w:iCs/>
        </w:rPr>
        <w:t>shalom</w:t>
      </w:r>
      <w:r w:rsidR="00DF245E">
        <w:rPr>
          <w:rFonts w:ascii="Calibri" w:hAnsi="Calibri"/>
        </w:rPr>
        <w:t xml:space="preserve">. It’s what happens when everything </w:t>
      </w:r>
      <w:r w:rsidR="00810EEA">
        <w:rPr>
          <w:rFonts w:ascii="Calibri" w:hAnsi="Calibri"/>
        </w:rPr>
        <w:t>is set right. Everything is thriving and filling the purpose for which God made it. It’s complete and utter joy</w:t>
      </w:r>
      <w:r w:rsidR="00F17B9A">
        <w:rPr>
          <w:rFonts w:ascii="Calibri" w:hAnsi="Calibri"/>
        </w:rPr>
        <w:t xml:space="preserve">. And under the reign of Christ, it will never stop increasing. </w:t>
      </w:r>
      <w:r w:rsidRPr="00DF245E">
        <w:rPr>
          <w:rFonts w:ascii="Calibri" w:hAnsi="Calibri"/>
        </w:rPr>
        <w:t>That’s</w:t>
      </w:r>
      <w:r>
        <w:rPr>
          <w:rFonts w:ascii="Calibri" w:hAnsi="Calibri"/>
        </w:rPr>
        <w:t xml:space="preserve"> hard for us to imagine. We tend to think there can be too much of a good thing, right? We think that if you </w:t>
      </w:r>
      <w:r w:rsidR="00D73FCE">
        <w:rPr>
          <w:rFonts w:ascii="Calibri" w:hAnsi="Calibri"/>
        </w:rPr>
        <w:t xml:space="preserve">treat yourself all the time, it’s not a treat anymore. Something that was special, if we have it all the time, will no longer feel special. We will just get used to it and eventually bored with it. </w:t>
      </w:r>
      <w:r w:rsidR="00DE103B">
        <w:rPr>
          <w:rFonts w:ascii="Calibri" w:hAnsi="Calibri"/>
        </w:rPr>
        <w:t xml:space="preserve">That’s not the way it is with the reign of the Messiah! It’s always growing both in quantity and in quality. </w:t>
      </w:r>
      <w:proofErr w:type="gramStart"/>
      <w:r w:rsidR="008C4214">
        <w:rPr>
          <w:rFonts w:ascii="Calibri" w:hAnsi="Calibri"/>
        </w:rPr>
        <w:t>Thus</w:t>
      </w:r>
      <w:proofErr w:type="gramEnd"/>
      <w:r w:rsidR="008C4214">
        <w:rPr>
          <w:rFonts w:ascii="Calibri" w:hAnsi="Calibri"/>
        </w:rPr>
        <w:t xml:space="preserve"> we sing in one of our hymns. “</w:t>
      </w:r>
      <w:r w:rsidR="001A7846">
        <w:rPr>
          <w:rFonts w:ascii="Calibri" w:hAnsi="Calibri"/>
        </w:rPr>
        <w:t>Then</w:t>
      </w:r>
      <w:r w:rsidR="008C4214">
        <w:rPr>
          <w:rFonts w:ascii="Calibri" w:hAnsi="Calibri"/>
        </w:rPr>
        <w:t xml:space="preserve"> the wonder all-increasing </w:t>
      </w:r>
      <w:r w:rsidR="001A7846">
        <w:rPr>
          <w:rFonts w:ascii="Calibri" w:hAnsi="Calibri"/>
        </w:rPr>
        <w:t xml:space="preserve">at Thy feast.” </w:t>
      </w:r>
      <w:r w:rsidR="0072220E">
        <w:rPr>
          <w:rFonts w:ascii="Calibri" w:hAnsi="Calibri"/>
        </w:rPr>
        <w:t xml:space="preserve">It gets </w:t>
      </w:r>
      <w:proofErr w:type="gramStart"/>
      <w:r w:rsidR="0072220E">
        <w:rPr>
          <w:rFonts w:ascii="Calibri" w:hAnsi="Calibri"/>
        </w:rPr>
        <w:t>better and better</w:t>
      </w:r>
      <w:proofErr w:type="gramEnd"/>
      <w:r w:rsidR="0072220E">
        <w:rPr>
          <w:rFonts w:ascii="Calibri" w:hAnsi="Calibri"/>
        </w:rPr>
        <w:t xml:space="preserve">! </w:t>
      </w:r>
    </w:p>
    <w:p w14:paraId="1646F0DD" w14:textId="4E33F050" w:rsidR="0072220E" w:rsidRDefault="0072220E" w:rsidP="006C2F6B">
      <w:pPr>
        <w:spacing w:line="360" w:lineRule="auto"/>
        <w:ind w:firstLine="720"/>
        <w:rPr>
          <w:rFonts w:ascii="Calibri" w:hAnsi="Calibri"/>
        </w:rPr>
      </w:pPr>
      <w:r>
        <w:rPr>
          <w:rFonts w:ascii="Calibri" w:hAnsi="Calibri"/>
        </w:rPr>
        <w:t xml:space="preserve">The Christ child’s reign is good. It is growing. And </w:t>
      </w:r>
      <w:r w:rsidR="002D6C8B">
        <w:rPr>
          <w:rFonts w:ascii="Calibri" w:hAnsi="Calibri"/>
        </w:rPr>
        <w:t>best of all, it is unending. (I couldn’t come up with another “G” word…maybe “Going on forever.”) Unlike Christmas break</w:t>
      </w:r>
      <w:r w:rsidR="00F009D3">
        <w:rPr>
          <w:rFonts w:ascii="Calibri" w:hAnsi="Calibri"/>
        </w:rPr>
        <w:t xml:space="preserve"> or that last sip of amazing Christmas blend coffee</w:t>
      </w:r>
      <w:r w:rsidR="008501F2">
        <w:rPr>
          <w:rFonts w:ascii="Calibri" w:hAnsi="Calibri"/>
        </w:rPr>
        <w:t>, his reign is not fleeting or fading. It</w:t>
      </w:r>
      <w:r w:rsidR="00DE6FC7">
        <w:rPr>
          <w:rFonts w:ascii="Calibri" w:hAnsi="Calibri"/>
        </w:rPr>
        <w:t xml:space="preserve"> is eternal. I always liked that old English phrase in the liturgy, “World without end. Amen.” </w:t>
      </w:r>
      <w:r w:rsidR="00257AC5">
        <w:rPr>
          <w:rFonts w:ascii="Calibri" w:hAnsi="Calibri"/>
        </w:rPr>
        <w:t>It’s an odd little turn of phrase but it does point us to the nature of the kingdom. Christ has already established it. He has already begun to reign</w:t>
      </w:r>
      <w:r w:rsidR="005C21FA">
        <w:rPr>
          <w:rFonts w:ascii="Calibri" w:hAnsi="Calibri"/>
        </w:rPr>
        <w:t xml:space="preserve"> – not in an outward </w:t>
      </w:r>
      <w:r w:rsidR="001C4D5F">
        <w:rPr>
          <w:rFonts w:ascii="Calibri" w:hAnsi="Calibri"/>
        </w:rPr>
        <w:t>powerful or glorious way yet but through the Church, through the Gospel message of sins forgiven and peace with God</w:t>
      </w:r>
      <w:r w:rsidR="006C638E">
        <w:rPr>
          <w:rFonts w:ascii="Calibri" w:hAnsi="Calibri"/>
        </w:rPr>
        <w:t xml:space="preserve">. But that reign will continue and one day Jesus who came as the humble child of Mary will come again on the clouds with power and glory. Then the kingdom will be </w:t>
      </w:r>
      <w:r w:rsidR="00EB0ECC">
        <w:rPr>
          <w:rFonts w:ascii="Calibri" w:hAnsi="Calibri"/>
        </w:rPr>
        <w:t>outwardly visible. Then this present fleeting world will fade away, rolled up like a scroll and he will unfold a new creation</w:t>
      </w:r>
      <w:r w:rsidR="005B17A3">
        <w:rPr>
          <w:rFonts w:ascii="Calibri" w:hAnsi="Calibri"/>
        </w:rPr>
        <w:t xml:space="preserve">; a new world; “a world without end” that has nevertheless already begun in Christ. </w:t>
      </w:r>
      <w:r w:rsidR="008501F2">
        <w:rPr>
          <w:rFonts w:ascii="Calibri" w:hAnsi="Calibri"/>
        </w:rPr>
        <w:t xml:space="preserve"> </w:t>
      </w:r>
    </w:p>
    <w:p w14:paraId="58B4B395" w14:textId="77777777" w:rsidR="00A059B1" w:rsidRDefault="009C1ADA" w:rsidP="009C1ADA">
      <w:pPr>
        <w:spacing w:line="360" w:lineRule="auto"/>
        <w:ind w:firstLine="720"/>
        <w:rPr>
          <w:rFonts w:ascii="Calibri" w:hAnsi="Calibri"/>
        </w:rPr>
      </w:pPr>
      <w:r w:rsidRPr="009C1ADA">
        <w:rPr>
          <w:rFonts w:ascii="Calibri" w:hAnsi="Calibri"/>
        </w:rPr>
        <w:t>So yes, the cinnamon rolls will get eaten. The wrapping paper will be tossed. The tree will drop needles, and eventually, the decorations will come down. Like every year before, this day, this beautiful,</w:t>
      </w:r>
      <w:r>
        <w:rPr>
          <w:rFonts w:ascii="Calibri" w:hAnsi="Calibri"/>
        </w:rPr>
        <w:t xml:space="preserve"> </w:t>
      </w:r>
      <w:r w:rsidRPr="009C1ADA">
        <w:rPr>
          <w:rFonts w:ascii="Calibri" w:hAnsi="Calibri"/>
        </w:rPr>
        <w:t>chaotic, joy-filled Christmas morning, will pass. Because that’s what happens with good things in this</w:t>
      </w:r>
      <w:r>
        <w:rPr>
          <w:rFonts w:ascii="Calibri" w:hAnsi="Calibri"/>
        </w:rPr>
        <w:t xml:space="preserve"> </w:t>
      </w:r>
      <w:r w:rsidRPr="009C1ADA">
        <w:rPr>
          <w:rFonts w:ascii="Calibri" w:hAnsi="Calibri"/>
        </w:rPr>
        <w:t>life: they come to an end.</w:t>
      </w:r>
      <w:r w:rsidR="00A059B1">
        <w:rPr>
          <w:rFonts w:ascii="Calibri" w:hAnsi="Calibri"/>
        </w:rPr>
        <w:t xml:space="preserve"> </w:t>
      </w:r>
    </w:p>
    <w:p w14:paraId="7037BAE4" w14:textId="2743BE86" w:rsidR="009C1ADA" w:rsidRPr="009C1ADA" w:rsidRDefault="009C1ADA" w:rsidP="00A059B1">
      <w:pPr>
        <w:spacing w:line="360" w:lineRule="auto"/>
        <w:ind w:firstLine="720"/>
        <w:rPr>
          <w:rFonts w:ascii="Calibri" w:hAnsi="Calibri"/>
        </w:rPr>
      </w:pPr>
      <w:r w:rsidRPr="009C1ADA">
        <w:rPr>
          <w:rFonts w:ascii="Calibri" w:hAnsi="Calibri"/>
        </w:rPr>
        <w:t>But not the ultimate gift of Christmas. This King and his Kingdom, this Prince of Peace and the Home</w:t>
      </w:r>
      <w:r w:rsidR="00A059B1">
        <w:rPr>
          <w:rFonts w:ascii="Calibri" w:hAnsi="Calibri"/>
        </w:rPr>
        <w:t xml:space="preserve"> </w:t>
      </w:r>
      <w:r w:rsidRPr="009C1ADA">
        <w:rPr>
          <w:rFonts w:ascii="Calibri" w:hAnsi="Calibri"/>
        </w:rPr>
        <w:t>he’s establishing, is the one good thing that doesn’t fade, spoil, or slip through your fingers. His Kingdom is good, it’s growing, and it’s not going anywhere.</w:t>
      </w:r>
      <w:r w:rsidR="00A059B1">
        <w:rPr>
          <w:rFonts w:ascii="Calibri" w:hAnsi="Calibri"/>
        </w:rPr>
        <w:t xml:space="preserve"> </w:t>
      </w:r>
      <w:proofErr w:type="gramStart"/>
      <w:r w:rsidRPr="009C1ADA">
        <w:rPr>
          <w:rFonts w:ascii="Calibri" w:hAnsi="Calibri"/>
        </w:rPr>
        <w:t>So</w:t>
      </w:r>
      <w:proofErr w:type="gramEnd"/>
      <w:r w:rsidRPr="009C1ADA">
        <w:rPr>
          <w:rFonts w:ascii="Calibri" w:hAnsi="Calibri"/>
        </w:rPr>
        <w:t xml:space="preserve"> here’s your invitation: maybe we don’t pack this up too quickly.</w:t>
      </w:r>
    </w:p>
    <w:p w14:paraId="2509AF3F" w14:textId="77777777" w:rsidR="009C1ADA" w:rsidRPr="009C1ADA" w:rsidRDefault="009C1ADA" w:rsidP="00A059B1">
      <w:pPr>
        <w:spacing w:line="360" w:lineRule="auto"/>
        <w:ind w:firstLine="720"/>
        <w:rPr>
          <w:rFonts w:ascii="Calibri" w:hAnsi="Calibri"/>
        </w:rPr>
      </w:pPr>
      <w:r w:rsidRPr="009C1ADA">
        <w:rPr>
          <w:rFonts w:ascii="Calibri" w:hAnsi="Calibri"/>
        </w:rPr>
        <w:t>Remember, on the Christian calendar, Christmas isn’t just a day. It’s a season! Christmas has twelve</w:t>
      </w:r>
    </w:p>
    <w:p w14:paraId="6D075E89" w14:textId="5E88056C" w:rsidR="009C1ADA" w:rsidRPr="009C1ADA" w:rsidRDefault="009C1ADA" w:rsidP="00A059B1">
      <w:pPr>
        <w:spacing w:line="360" w:lineRule="auto"/>
        <w:rPr>
          <w:rFonts w:ascii="Calibri" w:hAnsi="Calibri"/>
        </w:rPr>
      </w:pPr>
      <w:r w:rsidRPr="009C1ADA">
        <w:rPr>
          <w:rFonts w:ascii="Calibri" w:hAnsi="Calibri"/>
        </w:rPr>
        <w:t>days. That’s twelve days to savor the songs, stretch out the celebration, and keep the joy going.</w:t>
      </w:r>
      <w:r w:rsidR="00A059B1">
        <w:rPr>
          <w:rFonts w:ascii="Calibri" w:hAnsi="Calibri"/>
        </w:rPr>
        <w:t xml:space="preserve"> </w:t>
      </w:r>
      <w:r w:rsidRPr="009C1ADA">
        <w:rPr>
          <w:rFonts w:ascii="Calibri" w:hAnsi="Calibri"/>
        </w:rPr>
        <w:t>Twelve days to remind yourself (and declare to a watching world) that what we’ve received is something that lasts. So let your joy linger. Let your praise keep rising. Keep the lights up, the carols playing, and the cookies coming.</w:t>
      </w:r>
    </w:p>
    <w:p w14:paraId="13FD5824" w14:textId="4EC295FF" w:rsidR="009C1ADA" w:rsidRPr="00646E36" w:rsidRDefault="009C1ADA" w:rsidP="009C1ADA">
      <w:pPr>
        <w:spacing w:line="360" w:lineRule="auto"/>
        <w:ind w:firstLine="720"/>
        <w:rPr>
          <w:rFonts w:ascii="Calibri" w:hAnsi="Calibri"/>
        </w:rPr>
      </w:pPr>
      <w:r w:rsidRPr="009C1ADA">
        <w:rPr>
          <w:rFonts w:ascii="Calibri" w:hAnsi="Calibri"/>
        </w:rPr>
        <w:t>Because in Jesus’s House, Christmas has only just begun. And the party never ends.</w:t>
      </w:r>
    </w:p>
    <w:p w14:paraId="7CA0A259"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39813914"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BAD62" w14:textId="77777777" w:rsidR="00E57B86" w:rsidRDefault="00E57B86" w:rsidP="00921BBA">
      <w:r>
        <w:separator/>
      </w:r>
    </w:p>
  </w:endnote>
  <w:endnote w:type="continuationSeparator" w:id="0">
    <w:p w14:paraId="4A7A6D58" w14:textId="77777777" w:rsidR="00E57B86" w:rsidRDefault="00E57B86"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56240"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04280" w14:textId="77777777" w:rsidR="00E57B86" w:rsidRDefault="00E57B86" w:rsidP="00921BBA">
      <w:r>
        <w:separator/>
      </w:r>
    </w:p>
  </w:footnote>
  <w:footnote w:type="continuationSeparator" w:id="0">
    <w:p w14:paraId="38414987" w14:textId="77777777" w:rsidR="00E57B86" w:rsidRDefault="00E57B86"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6CC3AD33"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29D88154"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E63A78"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3B583BE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2FDE348" w14:textId="7EAB4295"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732D8E">
      <w:rPr>
        <w:rFonts w:ascii="Calibri" w:hAnsi="Calibri" w:cs="Times New Roman (Body CS)"/>
        <w:color w:val="7F7F7F" w:themeColor="text1" w:themeTint="80"/>
        <w:spacing w:val="26"/>
      </w:rPr>
      <w:t>Isaiah 49:8-13</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732D8E">
      <w:rPr>
        <w:rFonts w:ascii="Calibri" w:hAnsi="Calibri" w:cs="Times New Roman (Body CS)"/>
        <w:color w:val="7F7F7F" w:themeColor="text1" w:themeTint="80"/>
        <w:spacing w:val="26"/>
      </w:rPr>
      <w:t xml:space="preserve">Christmas </w:t>
    </w:r>
    <w:r w:rsidR="00A40397">
      <w:rPr>
        <w:rFonts w:ascii="Calibri" w:hAnsi="Calibri" w:cs="Times New Roman (Body CS)"/>
        <w:color w:val="7F7F7F" w:themeColor="text1" w:themeTint="80"/>
        <w:spacing w:val="26"/>
      </w:rPr>
      <w:t>Day</w:t>
    </w:r>
    <w:r w:rsidR="00732D8E">
      <w:rPr>
        <w:rFonts w:ascii="Calibri" w:hAnsi="Calibri" w:cs="Times New Roman (Body CS)"/>
        <w:color w:val="7F7F7F" w:themeColor="text1" w:themeTint="80"/>
        <w:spacing w:val="26"/>
      </w:rPr>
      <w:t xml:space="preserve"> 2025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A40397">
      <w:rPr>
        <w:rFonts w:ascii="Calibri" w:hAnsi="Calibri" w:cs="Times New Roman (Body CS)"/>
        <w:color w:val="7F7F7F" w:themeColor="text1" w:themeTint="80"/>
        <w:spacing w:val="26"/>
      </w:rPr>
      <w:t>Christmas Forever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071"/>
    <w:rsid w:val="00012066"/>
    <w:rsid w:val="000206C5"/>
    <w:rsid w:val="000215EF"/>
    <w:rsid w:val="00045A3B"/>
    <w:rsid w:val="00073DC8"/>
    <w:rsid w:val="00097F69"/>
    <w:rsid w:val="000B346C"/>
    <w:rsid w:val="000C1409"/>
    <w:rsid w:val="000C3FFB"/>
    <w:rsid w:val="000D2DB7"/>
    <w:rsid w:val="000E0F12"/>
    <w:rsid w:val="00115A9D"/>
    <w:rsid w:val="0012056A"/>
    <w:rsid w:val="00131F4A"/>
    <w:rsid w:val="0013318F"/>
    <w:rsid w:val="00145BA4"/>
    <w:rsid w:val="00151EC1"/>
    <w:rsid w:val="00185C03"/>
    <w:rsid w:val="001A6B71"/>
    <w:rsid w:val="001A7846"/>
    <w:rsid w:val="001B3805"/>
    <w:rsid w:val="001B59DE"/>
    <w:rsid w:val="001C40B4"/>
    <w:rsid w:val="001C4D5F"/>
    <w:rsid w:val="001D0116"/>
    <w:rsid w:val="001D3887"/>
    <w:rsid w:val="001E1266"/>
    <w:rsid w:val="001E21DC"/>
    <w:rsid w:val="001E4838"/>
    <w:rsid w:val="001E793D"/>
    <w:rsid w:val="001E7E32"/>
    <w:rsid w:val="00201364"/>
    <w:rsid w:val="002038A2"/>
    <w:rsid w:val="00210AB3"/>
    <w:rsid w:val="00222C6E"/>
    <w:rsid w:val="00224DDC"/>
    <w:rsid w:val="002454D2"/>
    <w:rsid w:val="00256B67"/>
    <w:rsid w:val="00257AC5"/>
    <w:rsid w:val="0028543D"/>
    <w:rsid w:val="002B10CE"/>
    <w:rsid w:val="002B381F"/>
    <w:rsid w:val="002B7F0A"/>
    <w:rsid w:val="002D061D"/>
    <w:rsid w:val="002D6C8B"/>
    <w:rsid w:val="002E27E6"/>
    <w:rsid w:val="002E5F26"/>
    <w:rsid w:val="002E7DDC"/>
    <w:rsid w:val="003223DE"/>
    <w:rsid w:val="003453A2"/>
    <w:rsid w:val="00356678"/>
    <w:rsid w:val="00357AF7"/>
    <w:rsid w:val="00375DC1"/>
    <w:rsid w:val="003A037F"/>
    <w:rsid w:val="003A3481"/>
    <w:rsid w:val="003A4797"/>
    <w:rsid w:val="003A7638"/>
    <w:rsid w:val="003B304F"/>
    <w:rsid w:val="003B4326"/>
    <w:rsid w:val="003C23DD"/>
    <w:rsid w:val="003D7A93"/>
    <w:rsid w:val="003F10AF"/>
    <w:rsid w:val="004006BA"/>
    <w:rsid w:val="00404CAF"/>
    <w:rsid w:val="00422B85"/>
    <w:rsid w:val="00426F0C"/>
    <w:rsid w:val="004430A8"/>
    <w:rsid w:val="00446C64"/>
    <w:rsid w:val="0045205A"/>
    <w:rsid w:val="0047497D"/>
    <w:rsid w:val="0049220F"/>
    <w:rsid w:val="004B480D"/>
    <w:rsid w:val="004C3293"/>
    <w:rsid w:val="004F034E"/>
    <w:rsid w:val="00500FED"/>
    <w:rsid w:val="005069D8"/>
    <w:rsid w:val="00546684"/>
    <w:rsid w:val="00556A0B"/>
    <w:rsid w:val="0056563C"/>
    <w:rsid w:val="005A4E83"/>
    <w:rsid w:val="005B17A3"/>
    <w:rsid w:val="005B4F3F"/>
    <w:rsid w:val="005C21FA"/>
    <w:rsid w:val="005E2AD4"/>
    <w:rsid w:val="005E757A"/>
    <w:rsid w:val="0060750D"/>
    <w:rsid w:val="0062466C"/>
    <w:rsid w:val="00646E36"/>
    <w:rsid w:val="006472FD"/>
    <w:rsid w:val="006665CC"/>
    <w:rsid w:val="006755AA"/>
    <w:rsid w:val="006A0415"/>
    <w:rsid w:val="006A1EBC"/>
    <w:rsid w:val="006A4071"/>
    <w:rsid w:val="006B2455"/>
    <w:rsid w:val="006C2F6B"/>
    <w:rsid w:val="006C638E"/>
    <w:rsid w:val="006E621D"/>
    <w:rsid w:val="006E6823"/>
    <w:rsid w:val="00703F5A"/>
    <w:rsid w:val="007142B4"/>
    <w:rsid w:val="0072220E"/>
    <w:rsid w:val="007315D7"/>
    <w:rsid w:val="00731F8A"/>
    <w:rsid w:val="00732D8E"/>
    <w:rsid w:val="00741AEE"/>
    <w:rsid w:val="0075186C"/>
    <w:rsid w:val="007560DA"/>
    <w:rsid w:val="007A2BE1"/>
    <w:rsid w:val="007A45DA"/>
    <w:rsid w:val="00810EEA"/>
    <w:rsid w:val="00811365"/>
    <w:rsid w:val="0083445D"/>
    <w:rsid w:val="008501F2"/>
    <w:rsid w:val="0085770C"/>
    <w:rsid w:val="00863EA6"/>
    <w:rsid w:val="00876D89"/>
    <w:rsid w:val="00887BC1"/>
    <w:rsid w:val="00894F0B"/>
    <w:rsid w:val="008C4214"/>
    <w:rsid w:val="008D4E20"/>
    <w:rsid w:val="008D6944"/>
    <w:rsid w:val="008E079B"/>
    <w:rsid w:val="009149C2"/>
    <w:rsid w:val="00921BBA"/>
    <w:rsid w:val="00925885"/>
    <w:rsid w:val="00934D07"/>
    <w:rsid w:val="00966C8A"/>
    <w:rsid w:val="00986D7C"/>
    <w:rsid w:val="00993A89"/>
    <w:rsid w:val="009948DC"/>
    <w:rsid w:val="009C0E37"/>
    <w:rsid w:val="009C1ADA"/>
    <w:rsid w:val="009C5548"/>
    <w:rsid w:val="009D4E4F"/>
    <w:rsid w:val="009E449F"/>
    <w:rsid w:val="00A059B1"/>
    <w:rsid w:val="00A173A5"/>
    <w:rsid w:val="00A20B54"/>
    <w:rsid w:val="00A40397"/>
    <w:rsid w:val="00A420D2"/>
    <w:rsid w:val="00A42A29"/>
    <w:rsid w:val="00A57FB5"/>
    <w:rsid w:val="00A71C41"/>
    <w:rsid w:val="00A734BF"/>
    <w:rsid w:val="00A90B6B"/>
    <w:rsid w:val="00A9266D"/>
    <w:rsid w:val="00AA6C29"/>
    <w:rsid w:val="00AC1619"/>
    <w:rsid w:val="00AC29E5"/>
    <w:rsid w:val="00AD2122"/>
    <w:rsid w:val="00AD7CCA"/>
    <w:rsid w:val="00B16760"/>
    <w:rsid w:val="00B21B0B"/>
    <w:rsid w:val="00B327CB"/>
    <w:rsid w:val="00B5491D"/>
    <w:rsid w:val="00B72C53"/>
    <w:rsid w:val="00B86105"/>
    <w:rsid w:val="00B92E9B"/>
    <w:rsid w:val="00BA1B3F"/>
    <w:rsid w:val="00BD2497"/>
    <w:rsid w:val="00BD24E9"/>
    <w:rsid w:val="00BD3711"/>
    <w:rsid w:val="00BE6727"/>
    <w:rsid w:val="00BF0864"/>
    <w:rsid w:val="00C15FB7"/>
    <w:rsid w:val="00C17B2D"/>
    <w:rsid w:val="00C22D30"/>
    <w:rsid w:val="00C37830"/>
    <w:rsid w:val="00C764CF"/>
    <w:rsid w:val="00C81614"/>
    <w:rsid w:val="00C910F1"/>
    <w:rsid w:val="00C92F2E"/>
    <w:rsid w:val="00CA2186"/>
    <w:rsid w:val="00CD7560"/>
    <w:rsid w:val="00CE1044"/>
    <w:rsid w:val="00CF5A11"/>
    <w:rsid w:val="00D046A2"/>
    <w:rsid w:val="00D266D2"/>
    <w:rsid w:val="00D57418"/>
    <w:rsid w:val="00D61232"/>
    <w:rsid w:val="00D6647F"/>
    <w:rsid w:val="00D73FCE"/>
    <w:rsid w:val="00D75B14"/>
    <w:rsid w:val="00D86DB6"/>
    <w:rsid w:val="00D92DB9"/>
    <w:rsid w:val="00D95ACA"/>
    <w:rsid w:val="00DB7C00"/>
    <w:rsid w:val="00DD125C"/>
    <w:rsid w:val="00DE103B"/>
    <w:rsid w:val="00DE4C07"/>
    <w:rsid w:val="00DE6FC7"/>
    <w:rsid w:val="00DF245E"/>
    <w:rsid w:val="00E15108"/>
    <w:rsid w:val="00E20EEC"/>
    <w:rsid w:val="00E32126"/>
    <w:rsid w:val="00E40C6C"/>
    <w:rsid w:val="00E40E9B"/>
    <w:rsid w:val="00E57B86"/>
    <w:rsid w:val="00EA16DB"/>
    <w:rsid w:val="00EB0ECC"/>
    <w:rsid w:val="00ED03F2"/>
    <w:rsid w:val="00ED6AA2"/>
    <w:rsid w:val="00EE213C"/>
    <w:rsid w:val="00EE2F9B"/>
    <w:rsid w:val="00EE64E5"/>
    <w:rsid w:val="00F009D3"/>
    <w:rsid w:val="00F17B9A"/>
    <w:rsid w:val="00F334ED"/>
    <w:rsid w:val="00F35D3D"/>
    <w:rsid w:val="00F752F6"/>
    <w:rsid w:val="00F7586C"/>
    <w:rsid w:val="00F865DA"/>
    <w:rsid w:val="00FA1133"/>
    <w:rsid w:val="00FB7677"/>
    <w:rsid w:val="00FE3DA4"/>
    <w:rsid w:val="00FF7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A9923"/>
  <w15:chartTrackingRefBased/>
  <w15:docId w15:val="{2CF57CA7-62AC-6A4D-BCCC-096B3E6F7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72</TotalTime>
  <Pages>1</Pages>
  <Words>1591</Words>
  <Characters>6637</Characters>
  <Application>Microsoft Office Word</Application>
  <DocSecurity>0</DocSecurity>
  <Lines>114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100</cp:revision>
  <cp:lastPrinted>2025-12-23T18:09:00Z</cp:lastPrinted>
  <dcterms:created xsi:type="dcterms:W3CDTF">2025-12-23T16:27:00Z</dcterms:created>
  <dcterms:modified xsi:type="dcterms:W3CDTF">2025-12-23T18:08:00Z</dcterms:modified>
</cp:coreProperties>
</file>